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541D4" w:rsidRDefault="00673F63" w:rsidP="007541D4">
      <w:pPr>
        <w:pStyle w:val="NECSECTIONHEADER"/>
        <w:rPr>
          <w:rFonts w:ascii="Courier New" w:hAnsi="Courier New" w:cs="Courier New"/>
          <w:color w:val="ED7D31" w:themeColor="accent2"/>
        </w:rPr>
      </w:pPr>
      <w:r w:rsidRPr="00E7535E">
        <w:rPr>
          <w:rFonts w:ascii="Courier New" w:hAnsi="Courier New" w:cs="Courier New"/>
          <w:noProof/>
          <w:color w:val="ED7D31" w:themeColor="accent2"/>
          <w:lang w:eastAsia="en-GB"/>
        </w:rPr>
        <w:drawing>
          <wp:anchor distT="0" distB="0" distL="114300" distR="114300" simplePos="0" relativeHeight="251769856" behindDoc="1" locked="0" layoutInCell="1" allowOverlap="1">
            <wp:simplePos x="0" y="0"/>
            <wp:positionH relativeFrom="page">
              <wp:posOffset>-1473200</wp:posOffset>
            </wp:positionH>
            <wp:positionV relativeFrom="paragraph">
              <wp:posOffset>363855</wp:posOffset>
            </wp:positionV>
            <wp:extent cx="9436100" cy="7229463"/>
            <wp:effectExtent l="0" t="0" r="0" b="0"/>
            <wp:wrapNone/>
            <wp:docPr id="4" name="Picture 4" descr="C:\Users\JEagers\Documents\IMAGES\SL2100 Images for Academy\SL2100 Cover girl med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agers\Documents\IMAGES\SL2100 Images for Academy\SL2100 Cover girl med res.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71" t="11684" r="12344"/>
                    <a:stretch/>
                  </pic:blipFill>
                  <pic:spPr bwMode="auto">
                    <a:xfrm flipH="1">
                      <a:off x="0" y="0"/>
                      <a:ext cx="9436100" cy="72294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41D4" w:rsidRPr="007541D4">
        <w:rPr>
          <w:rFonts w:ascii="Courier New" w:hAnsi="Courier New" w:cs="Courier New"/>
          <w:noProof/>
          <w:color w:val="ED7D31" w:themeColor="accent2"/>
          <w:lang w:eastAsia="en-GB"/>
        </w:rPr>
        <w:drawing>
          <wp:anchor distT="0" distB="0" distL="114300" distR="114300" simplePos="0" relativeHeight="251744256" behindDoc="0" locked="0" layoutInCell="1" allowOverlap="1" wp14:anchorId="39BF161A" wp14:editId="72BFC85F">
            <wp:simplePos x="0" y="0"/>
            <wp:positionH relativeFrom="column">
              <wp:posOffset>-2388870</wp:posOffset>
            </wp:positionH>
            <wp:positionV relativeFrom="paragraph">
              <wp:posOffset>2508885</wp:posOffset>
            </wp:positionV>
            <wp:extent cx="6108700" cy="6418580"/>
            <wp:effectExtent l="0" t="0" r="0" b="0"/>
            <wp:wrapNone/>
            <wp:docPr id="16" name="Picture 16" descr="C:\Users\jeagers\Documents\SV9100\SV9100 END USER POWERPOINT 0719\SV9100 Successor End User 0719 version\Blue Hexagon med 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eagers\Documents\SV9100\SV9100 END USER POWERPOINT 0719\SV9100 Successor End User 0719 version\Blue Hexagon med re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08700" cy="641858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7541D4" w:rsidRPr="007541D4">
        <w:rPr>
          <w:rFonts w:ascii="Courier New" w:hAnsi="Courier New" w:cs="Courier New"/>
          <w:noProof/>
          <w:color w:val="ED7D31" w:themeColor="accent2"/>
          <w:lang w:eastAsia="en-GB"/>
        </w:rPr>
        <w:drawing>
          <wp:anchor distT="0" distB="0" distL="114300" distR="114300" simplePos="0" relativeHeight="251745280" behindDoc="0" locked="0" layoutInCell="1" allowOverlap="1" wp14:anchorId="644B4828" wp14:editId="371C13C7">
            <wp:simplePos x="0" y="0"/>
            <wp:positionH relativeFrom="margin">
              <wp:posOffset>3092450</wp:posOffset>
            </wp:positionH>
            <wp:positionV relativeFrom="paragraph">
              <wp:posOffset>-349885</wp:posOffset>
            </wp:positionV>
            <wp:extent cx="2847975" cy="228600"/>
            <wp:effectExtent l="0" t="0" r="952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C Logo.png"/>
                    <pic:cNvPicPr/>
                  </pic:nvPicPr>
                  <pic:blipFill>
                    <a:blip r:embed="rId10">
                      <a:extLst>
                        <a:ext uri="{28A0092B-C50C-407E-A947-70E740481C1C}">
                          <a14:useLocalDpi xmlns:a14="http://schemas.microsoft.com/office/drawing/2010/main" val="0"/>
                        </a:ext>
                      </a:extLst>
                    </a:blip>
                    <a:stretch>
                      <a:fillRect/>
                    </a:stretch>
                  </pic:blipFill>
                  <pic:spPr>
                    <a:xfrm>
                      <a:off x="0" y="0"/>
                      <a:ext cx="2847975" cy="228600"/>
                    </a:xfrm>
                    <a:prstGeom prst="rect">
                      <a:avLst/>
                    </a:prstGeom>
                  </pic:spPr>
                </pic:pic>
              </a:graphicData>
            </a:graphic>
          </wp:anchor>
        </w:drawing>
      </w:r>
      <w:r w:rsidR="007541D4" w:rsidRPr="007541D4">
        <w:rPr>
          <w:rFonts w:ascii="Courier New" w:hAnsi="Courier New" w:cs="Courier New"/>
          <w:noProof/>
          <w:color w:val="ED7D31" w:themeColor="accent2"/>
          <w:lang w:eastAsia="en-GB"/>
        </w:rPr>
        <w:drawing>
          <wp:anchor distT="0" distB="0" distL="114300" distR="114300" simplePos="0" relativeHeight="251747328" behindDoc="0" locked="0" layoutInCell="1" allowOverlap="1" wp14:anchorId="1198A199" wp14:editId="277C136B">
            <wp:simplePos x="0" y="0"/>
            <wp:positionH relativeFrom="margin">
              <wp:posOffset>3498850</wp:posOffset>
            </wp:positionH>
            <wp:positionV relativeFrom="paragraph">
              <wp:posOffset>8141970</wp:posOffset>
            </wp:positionV>
            <wp:extent cx="2470785" cy="698500"/>
            <wp:effectExtent l="0" t="0" r="5715" b="6350"/>
            <wp:wrapNone/>
            <wp:docPr id="21" name="Picture 21" descr="Insert Reseller Logo 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ert Reseller Logo Her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70785" cy="698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541D4" w:rsidRDefault="00413ACA">
      <w:pPr>
        <w:spacing w:after="0" w:line="240" w:lineRule="auto"/>
        <w:rPr>
          <w:rFonts w:ascii="Courier New" w:hAnsi="Courier New" w:cs="Courier New"/>
          <w:b/>
          <w:color w:val="ED7D31" w:themeColor="accent2"/>
          <w:sz w:val="72"/>
          <w:szCs w:val="56"/>
        </w:rPr>
      </w:pPr>
      <w:r w:rsidRPr="007541D4">
        <w:rPr>
          <w:rFonts w:ascii="Courier New" w:hAnsi="Courier New" w:cs="Courier New"/>
          <w:noProof/>
          <w:color w:val="ED7D31" w:themeColor="accent2"/>
          <w:lang w:eastAsia="en-GB"/>
        </w:rPr>
        <mc:AlternateContent>
          <mc:Choice Requires="wps">
            <w:drawing>
              <wp:anchor distT="45720" distB="45720" distL="114300" distR="114300" simplePos="0" relativeHeight="251746304" behindDoc="0" locked="0" layoutInCell="1" allowOverlap="1" wp14:anchorId="7A351C24" wp14:editId="628599F8">
                <wp:simplePos x="0" y="0"/>
                <wp:positionH relativeFrom="column">
                  <wp:posOffset>-194945</wp:posOffset>
                </wp:positionH>
                <wp:positionV relativeFrom="paragraph">
                  <wp:posOffset>3836670</wp:posOffset>
                </wp:positionV>
                <wp:extent cx="2768600" cy="1404620"/>
                <wp:effectExtent l="0" t="0" r="0" b="63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1404620"/>
                        </a:xfrm>
                        <a:prstGeom prst="rect">
                          <a:avLst/>
                        </a:prstGeom>
                        <a:noFill/>
                        <a:ln w="9525">
                          <a:noFill/>
                          <a:miter lim="800000"/>
                          <a:headEnd/>
                          <a:tailEnd/>
                        </a:ln>
                      </wps:spPr>
                      <wps:txbx>
                        <w:txbxContent>
                          <w:p w:rsidR="0055048A" w:rsidRPr="0031635F" w:rsidRDefault="0055048A" w:rsidP="00D34999">
                            <w:pPr>
                              <w:pStyle w:val="BodyText"/>
                              <w:jc w:val="left"/>
                              <w:rPr>
                                <w:rFonts w:asciiTheme="minorHAnsi" w:hAnsiTheme="minorHAnsi" w:cstheme="minorHAnsi"/>
                                <w:b/>
                                <w:color w:val="ED7D31" w:themeColor="accent2"/>
                                <w:sz w:val="72"/>
                                <w:szCs w:val="72"/>
                              </w:rPr>
                            </w:pPr>
                            <w:r>
                              <w:rPr>
                                <w:rFonts w:asciiTheme="minorHAnsi" w:hAnsiTheme="minorHAnsi" w:cstheme="minorHAnsi"/>
                                <w:b/>
                                <w:color w:val="FFFFFF" w:themeColor="background1"/>
                                <w:sz w:val="72"/>
                                <w:szCs w:val="72"/>
                              </w:rPr>
                              <w:t xml:space="preserve">NEC </w:t>
                            </w:r>
                            <w:r w:rsidRPr="0031635F">
                              <w:rPr>
                                <w:rFonts w:asciiTheme="minorHAnsi" w:hAnsiTheme="minorHAnsi" w:cstheme="minorHAnsi"/>
                                <w:b/>
                                <w:color w:val="FFFFFF" w:themeColor="background1"/>
                                <w:sz w:val="72"/>
                                <w:szCs w:val="72"/>
                              </w:rPr>
                              <w:t>S</w:t>
                            </w:r>
                            <w:r>
                              <w:rPr>
                                <w:rFonts w:asciiTheme="minorHAnsi" w:hAnsiTheme="minorHAnsi" w:cstheme="minorHAnsi"/>
                                <w:b/>
                                <w:color w:val="FFFFFF" w:themeColor="background1"/>
                                <w:sz w:val="72"/>
                                <w:szCs w:val="72"/>
                              </w:rPr>
                              <w:t>L2</w:t>
                            </w:r>
                            <w:r w:rsidRPr="0031635F">
                              <w:rPr>
                                <w:rFonts w:asciiTheme="minorHAnsi" w:hAnsiTheme="minorHAnsi" w:cstheme="minorHAnsi"/>
                                <w:b/>
                                <w:color w:val="FFFFFF" w:themeColor="background1"/>
                                <w:sz w:val="72"/>
                                <w:szCs w:val="72"/>
                              </w:rPr>
                              <w:t xml:space="preserve">100 </w:t>
                            </w:r>
                            <w:r w:rsidRPr="0031635F">
                              <w:rPr>
                                <w:rFonts w:asciiTheme="minorHAnsi" w:hAnsiTheme="minorHAnsi" w:cstheme="minorHAnsi"/>
                                <w:b/>
                                <w:color w:val="ED7D31" w:themeColor="accent2"/>
                                <w:sz w:val="72"/>
                                <w:szCs w:val="72"/>
                              </w:rPr>
                              <w:t>PROPOSAL</w:t>
                            </w:r>
                          </w:p>
                          <w:p w:rsidR="0055048A" w:rsidRPr="0031635F" w:rsidRDefault="0055048A" w:rsidP="00D34999">
                            <w:pPr>
                              <w:pStyle w:val="BodyText"/>
                              <w:jc w:val="left"/>
                              <w:rPr>
                                <w:rFonts w:asciiTheme="minorHAnsi" w:hAnsiTheme="minorHAnsi" w:cstheme="minorHAnsi"/>
                                <w:color w:val="FFFFFF" w:themeColor="background1"/>
                                <w:sz w:val="36"/>
                                <w:szCs w:val="36"/>
                              </w:rPr>
                            </w:pPr>
                            <w:r w:rsidRPr="0031635F">
                              <w:rPr>
                                <w:rFonts w:asciiTheme="minorHAnsi" w:hAnsiTheme="minorHAnsi" w:cstheme="minorHAnsi"/>
                                <w:b/>
                                <w:color w:val="ED7D31" w:themeColor="accent2"/>
                                <w:sz w:val="36"/>
                                <w:szCs w:val="36"/>
                              </w:rPr>
                              <w:t>&gt;</w:t>
                            </w:r>
                            <w:r w:rsidRPr="0031635F">
                              <w:rPr>
                                <w:rFonts w:asciiTheme="minorHAnsi" w:hAnsiTheme="minorHAnsi" w:cstheme="minorHAnsi"/>
                                <w:color w:val="FFFFFF" w:themeColor="background1"/>
                                <w:sz w:val="36"/>
                                <w:szCs w:val="36"/>
                              </w:rPr>
                              <w:t xml:space="preserve"> Customer Name Here</w:t>
                            </w:r>
                          </w:p>
                          <w:p w:rsidR="0055048A" w:rsidRPr="0031635F" w:rsidRDefault="0055048A" w:rsidP="00D34999">
                            <w:pPr>
                              <w:rPr>
                                <w:rFonts w:asciiTheme="minorHAnsi" w:hAnsiTheme="minorHAnsi" w:cstheme="minorHAnsi"/>
                                <w:color w:val="FFFFFF" w:themeColor="background1"/>
                                <w:sz w:val="36"/>
                                <w:szCs w:val="36"/>
                              </w:rPr>
                            </w:pPr>
                            <w:r w:rsidRPr="0031635F">
                              <w:rPr>
                                <w:rFonts w:asciiTheme="minorHAnsi" w:eastAsia="Calibri" w:hAnsiTheme="minorHAnsi" w:cstheme="minorHAnsi"/>
                                <w:b/>
                                <w:color w:val="ED7D31" w:themeColor="accent2"/>
                                <w:sz w:val="36"/>
                                <w:szCs w:val="36"/>
                                <w:lang w:val="en-US"/>
                              </w:rPr>
                              <w:t>&gt;</w:t>
                            </w:r>
                            <w:r w:rsidRPr="0031635F">
                              <w:rPr>
                                <w:rFonts w:asciiTheme="minorHAnsi" w:hAnsiTheme="minorHAnsi" w:cstheme="minorHAnsi"/>
                                <w:color w:val="FFFFFF" w:themeColor="background1"/>
                                <w:sz w:val="36"/>
                                <w:szCs w:val="36"/>
                              </w:rPr>
                              <w:t xml:space="preserve"> Reseller Name Here</w:t>
                            </w:r>
                          </w:p>
                          <w:p w:rsidR="0055048A" w:rsidRPr="006773A4" w:rsidRDefault="0055048A" w:rsidP="007541D4">
                            <w:pPr>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A351C24" id="_x0000_t202" coordsize="21600,21600" o:spt="202" path="m,l,21600r21600,l21600,xe">
                <v:stroke joinstyle="miter"/>
                <v:path gradientshapeok="t" o:connecttype="rect"/>
              </v:shapetype>
              <v:shape id="Text Box 2" o:spid="_x0000_s1026" type="#_x0000_t202" style="position:absolute;margin-left:-15.35pt;margin-top:302.1pt;width:218pt;height:110.6pt;z-index:251746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" filled="f" stroked="f">
                <v:textbox style="mso-fit-shape-to-text:t">
                  <w:txbxContent>
                    <w:p w:rsidR="0055048A" w:rsidRPr="0031635F" w:rsidRDefault="0055048A" w:rsidP="00D34999">
                      <w:pPr>
                        <w:pStyle w:val="BodyText"/>
                        <w:jc w:val="left"/>
                        <w:rPr>
                          <w:rFonts w:asciiTheme="minorHAnsi" w:hAnsiTheme="minorHAnsi" w:cstheme="minorHAnsi"/>
                          <w:b/>
                          <w:color w:val="ED7D31" w:themeColor="accent2"/>
                          <w:sz w:val="72"/>
                          <w:szCs w:val="72"/>
                        </w:rPr>
                      </w:pPr>
                      <w:r>
                        <w:rPr>
                          <w:rFonts w:asciiTheme="minorHAnsi" w:hAnsiTheme="minorHAnsi" w:cstheme="minorHAnsi"/>
                          <w:b/>
                          <w:color w:val="FFFFFF" w:themeColor="background1"/>
                          <w:sz w:val="72"/>
                          <w:szCs w:val="72"/>
                        </w:rPr>
                        <w:t xml:space="preserve">NEC </w:t>
                      </w:r>
                      <w:r w:rsidRPr="0031635F">
                        <w:rPr>
                          <w:rFonts w:asciiTheme="minorHAnsi" w:hAnsiTheme="minorHAnsi" w:cstheme="minorHAnsi"/>
                          <w:b/>
                          <w:color w:val="FFFFFF" w:themeColor="background1"/>
                          <w:sz w:val="72"/>
                          <w:szCs w:val="72"/>
                        </w:rPr>
                        <w:t>S</w:t>
                      </w:r>
                      <w:r>
                        <w:rPr>
                          <w:rFonts w:asciiTheme="minorHAnsi" w:hAnsiTheme="minorHAnsi" w:cstheme="minorHAnsi"/>
                          <w:b/>
                          <w:color w:val="FFFFFF" w:themeColor="background1"/>
                          <w:sz w:val="72"/>
                          <w:szCs w:val="72"/>
                        </w:rPr>
                        <w:t>L2</w:t>
                      </w:r>
                      <w:r w:rsidRPr="0031635F">
                        <w:rPr>
                          <w:rFonts w:asciiTheme="minorHAnsi" w:hAnsiTheme="minorHAnsi" w:cstheme="minorHAnsi"/>
                          <w:b/>
                          <w:color w:val="FFFFFF" w:themeColor="background1"/>
                          <w:sz w:val="72"/>
                          <w:szCs w:val="72"/>
                        </w:rPr>
                        <w:t xml:space="preserve">100 </w:t>
                      </w:r>
                      <w:r w:rsidRPr="0031635F">
                        <w:rPr>
                          <w:rFonts w:asciiTheme="minorHAnsi" w:hAnsiTheme="minorHAnsi" w:cstheme="minorHAnsi"/>
                          <w:b/>
                          <w:color w:val="ED7D31" w:themeColor="accent2"/>
                          <w:sz w:val="72"/>
                          <w:szCs w:val="72"/>
                        </w:rPr>
                        <w:t>PROPOSAL</w:t>
                      </w:r>
                    </w:p>
                    <w:p w:rsidR="0055048A" w:rsidRPr="0031635F" w:rsidRDefault="0055048A" w:rsidP="00D34999">
                      <w:pPr>
                        <w:pStyle w:val="BodyText"/>
                        <w:jc w:val="left"/>
                        <w:rPr>
                          <w:rFonts w:asciiTheme="minorHAnsi" w:hAnsiTheme="minorHAnsi" w:cstheme="minorHAnsi"/>
                          <w:color w:val="FFFFFF" w:themeColor="background1"/>
                          <w:sz w:val="36"/>
                          <w:szCs w:val="36"/>
                        </w:rPr>
                      </w:pPr>
                      <w:r w:rsidRPr="0031635F">
                        <w:rPr>
                          <w:rFonts w:asciiTheme="minorHAnsi" w:hAnsiTheme="minorHAnsi" w:cstheme="minorHAnsi"/>
                          <w:b/>
                          <w:color w:val="ED7D31" w:themeColor="accent2"/>
                          <w:sz w:val="36"/>
                          <w:szCs w:val="36"/>
                        </w:rPr>
                        <w:t>&gt;</w:t>
                      </w:r>
                      <w:r w:rsidRPr="0031635F">
                        <w:rPr>
                          <w:rFonts w:asciiTheme="minorHAnsi" w:hAnsiTheme="minorHAnsi" w:cstheme="minorHAnsi"/>
                          <w:color w:val="FFFFFF" w:themeColor="background1"/>
                          <w:sz w:val="36"/>
                          <w:szCs w:val="36"/>
                        </w:rPr>
                        <w:t xml:space="preserve"> Customer Name Here</w:t>
                      </w:r>
                    </w:p>
                    <w:p w:rsidR="0055048A" w:rsidRPr="0031635F" w:rsidRDefault="0055048A" w:rsidP="00D34999">
                      <w:pPr>
                        <w:rPr>
                          <w:rFonts w:asciiTheme="minorHAnsi" w:hAnsiTheme="minorHAnsi" w:cstheme="minorHAnsi"/>
                          <w:color w:val="FFFFFF" w:themeColor="background1"/>
                          <w:sz w:val="36"/>
                          <w:szCs w:val="36"/>
                        </w:rPr>
                      </w:pPr>
                      <w:r w:rsidRPr="0031635F">
                        <w:rPr>
                          <w:rFonts w:asciiTheme="minorHAnsi" w:eastAsia="Calibri" w:hAnsiTheme="minorHAnsi" w:cstheme="minorHAnsi"/>
                          <w:b/>
                          <w:color w:val="ED7D31" w:themeColor="accent2"/>
                          <w:sz w:val="36"/>
                          <w:szCs w:val="36"/>
                          <w:lang w:val="en-US"/>
                        </w:rPr>
                        <w:t>&gt;</w:t>
                      </w:r>
                      <w:r w:rsidRPr="0031635F">
                        <w:rPr>
                          <w:rFonts w:asciiTheme="minorHAnsi" w:hAnsiTheme="minorHAnsi" w:cstheme="minorHAnsi"/>
                          <w:color w:val="FFFFFF" w:themeColor="background1"/>
                          <w:sz w:val="36"/>
                          <w:szCs w:val="36"/>
                        </w:rPr>
                        <w:t xml:space="preserve"> Reseller Name Here</w:t>
                      </w:r>
                    </w:p>
                    <w:p w:rsidR="0055048A" w:rsidRPr="006773A4" w:rsidRDefault="0055048A" w:rsidP="007541D4">
                      <w:pPr>
                        <w:rPr>
                          <w:color w:val="FFFFFF" w:themeColor="background1"/>
                        </w:rPr>
                      </w:pPr>
                    </w:p>
                  </w:txbxContent>
                </v:textbox>
                <w10:wrap type="square"/>
              </v:shape>
            </w:pict>
          </mc:Fallback>
        </mc:AlternateContent>
      </w:r>
      <w:r w:rsidR="007541D4">
        <w:rPr>
          <w:rFonts w:ascii="Courier New" w:hAnsi="Courier New" w:cs="Courier New"/>
          <w:color w:val="ED7D31" w:themeColor="accent2"/>
        </w:rPr>
        <w:br w:type="page"/>
      </w:r>
    </w:p>
    <w:p w:rsidR="007541D4" w:rsidRPr="00E7535E" w:rsidRDefault="007541D4" w:rsidP="007541D4">
      <w:pPr>
        <w:pStyle w:val="NECSECTIONHEADER"/>
        <w:rPr>
          <w:rFonts w:ascii="Courier New" w:hAnsi="Courier New" w:cs="Courier New"/>
          <w:color w:val="4472C4" w:themeColor="accent5"/>
        </w:rPr>
      </w:pPr>
      <w:r w:rsidRPr="00E7535E">
        <w:rPr>
          <w:rFonts w:ascii="Courier New" w:hAnsi="Courier New" w:cs="Courier New"/>
          <w:color w:val="4472C4" w:themeColor="accent5"/>
        </w:rPr>
        <w:lastRenderedPageBreak/>
        <w:t xml:space="preserve">Instructions </w:t>
      </w:r>
      <w:r w:rsidRPr="00E7535E">
        <w:rPr>
          <w:rFonts w:ascii="Courier New" w:hAnsi="Courier New" w:cs="Courier New"/>
          <w:color w:val="4472C4" w:themeColor="accent5"/>
        </w:rPr>
        <w:br/>
        <w:t xml:space="preserve">for your </w:t>
      </w:r>
      <w:r w:rsidRPr="00E7535E">
        <w:rPr>
          <w:rFonts w:ascii="Courier New" w:hAnsi="Courier New" w:cs="Courier New"/>
          <w:color w:val="4472C4" w:themeColor="accent5"/>
        </w:rPr>
        <w:br/>
        <w:t>UNIVERGE S</w:t>
      </w:r>
      <w:r w:rsidR="00E7535E" w:rsidRPr="00E7535E">
        <w:rPr>
          <w:rFonts w:ascii="Courier New" w:hAnsi="Courier New" w:cs="Courier New"/>
          <w:color w:val="4472C4" w:themeColor="accent5"/>
        </w:rPr>
        <w:t>L2</w:t>
      </w:r>
      <w:r w:rsidRPr="00E7535E">
        <w:rPr>
          <w:rFonts w:ascii="Courier New" w:hAnsi="Courier New" w:cs="Courier New"/>
          <w:color w:val="4472C4" w:themeColor="accent5"/>
        </w:rPr>
        <w:t xml:space="preserve">100 </w:t>
      </w:r>
      <w:r w:rsidRPr="00E7535E">
        <w:rPr>
          <w:rFonts w:ascii="Courier New" w:hAnsi="Courier New" w:cs="Courier New"/>
          <w:color w:val="4472C4" w:themeColor="accent5"/>
        </w:rPr>
        <w:br/>
        <w:t xml:space="preserve">Proposal Template  </w:t>
      </w:r>
    </w:p>
    <w:tbl>
      <w:tblPr>
        <w:tblpPr w:leftFromText="180" w:rightFromText="180" w:vertAnchor="page" w:horzAnchor="margin" w:tblpY="6432"/>
        <w:tblW w:w="9962" w:type="dxa"/>
        <w:tblLook w:val="00A0" w:firstRow="1" w:lastRow="0" w:firstColumn="1" w:lastColumn="0" w:noHBand="0" w:noVBand="0"/>
      </w:tblPr>
      <w:tblGrid>
        <w:gridCol w:w="5954"/>
        <w:gridCol w:w="4008"/>
      </w:tblGrid>
      <w:tr w:rsidR="007541D4" w:rsidRPr="00DD586A" w:rsidTr="0031635F">
        <w:trPr>
          <w:trHeight w:val="5616"/>
        </w:trPr>
        <w:tc>
          <w:tcPr>
            <w:tcW w:w="5954" w:type="dxa"/>
          </w:tcPr>
          <w:p w:rsidR="007541D4" w:rsidRPr="007541D4" w:rsidRDefault="007541D4" w:rsidP="0031635F">
            <w:pPr>
              <w:pStyle w:val="NECBODY"/>
              <w:rPr>
                <w:b/>
                <w:sz w:val="24"/>
                <w:szCs w:val="24"/>
              </w:rPr>
            </w:pPr>
            <w:r w:rsidRPr="007541D4">
              <w:rPr>
                <w:b/>
                <w:sz w:val="24"/>
                <w:szCs w:val="24"/>
              </w:rPr>
              <w:t>This template has been created by NEC’s Marketing Department, designed to enable resellers to produce a professional proposal quickly and easily. More importantly, it’s there to help you win more business.</w:t>
            </w:r>
          </w:p>
          <w:p w:rsidR="007541D4" w:rsidRPr="007541D4" w:rsidRDefault="007541D4" w:rsidP="0031635F">
            <w:pPr>
              <w:pStyle w:val="NECBODY"/>
              <w:numPr>
                <w:ilvl w:val="0"/>
                <w:numId w:val="10"/>
              </w:numPr>
              <w:rPr>
                <w:sz w:val="24"/>
                <w:szCs w:val="24"/>
              </w:rPr>
            </w:pPr>
            <w:r w:rsidRPr="007541D4">
              <w:rPr>
                <w:sz w:val="24"/>
                <w:szCs w:val="24"/>
              </w:rPr>
              <w:t xml:space="preserve">These are guidelines and suggestions only; </w:t>
            </w:r>
            <w:r>
              <w:rPr>
                <w:sz w:val="24"/>
                <w:szCs w:val="24"/>
              </w:rPr>
              <w:br/>
            </w:r>
            <w:r w:rsidRPr="007541D4">
              <w:rPr>
                <w:sz w:val="24"/>
                <w:szCs w:val="24"/>
              </w:rPr>
              <w:t>it’s designed to be as ‘</w:t>
            </w:r>
            <w:proofErr w:type="spellStart"/>
            <w:r w:rsidRPr="007541D4">
              <w:rPr>
                <w:sz w:val="24"/>
                <w:szCs w:val="24"/>
              </w:rPr>
              <w:t>brandable</w:t>
            </w:r>
            <w:proofErr w:type="spellEnd"/>
            <w:r w:rsidRPr="007541D4">
              <w:rPr>
                <w:sz w:val="24"/>
                <w:szCs w:val="24"/>
              </w:rPr>
              <w:t xml:space="preserve">’ as possible </w:t>
            </w:r>
          </w:p>
          <w:p w:rsidR="007541D4" w:rsidRPr="007541D4" w:rsidRDefault="007541D4" w:rsidP="0031635F">
            <w:pPr>
              <w:pStyle w:val="NECBODY"/>
              <w:numPr>
                <w:ilvl w:val="0"/>
                <w:numId w:val="10"/>
              </w:numPr>
              <w:rPr>
                <w:sz w:val="24"/>
                <w:szCs w:val="24"/>
              </w:rPr>
            </w:pPr>
            <w:r w:rsidRPr="007541D4">
              <w:rPr>
                <w:sz w:val="24"/>
                <w:szCs w:val="24"/>
              </w:rPr>
              <w:t>All key elements of the S</w:t>
            </w:r>
            <w:r w:rsidR="00E7535E">
              <w:rPr>
                <w:sz w:val="24"/>
                <w:szCs w:val="24"/>
              </w:rPr>
              <w:t>L2</w:t>
            </w:r>
            <w:r w:rsidRPr="007541D4">
              <w:rPr>
                <w:sz w:val="24"/>
                <w:szCs w:val="24"/>
              </w:rPr>
              <w:t xml:space="preserve">100 system are included </w:t>
            </w:r>
            <w:r w:rsidRPr="007541D4">
              <w:rPr>
                <w:sz w:val="24"/>
                <w:szCs w:val="24"/>
              </w:rPr>
              <w:br/>
              <w:t xml:space="preserve">and are designed to be deleted as appropriate for </w:t>
            </w:r>
            <w:r>
              <w:rPr>
                <w:sz w:val="24"/>
                <w:szCs w:val="24"/>
              </w:rPr>
              <w:br/>
            </w:r>
            <w:r w:rsidRPr="007541D4">
              <w:rPr>
                <w:sz w:val="24"/>
                <w:szCs w:val="24"/>
              </w:rPr>
              <w:t>your individual proposal</w:t>
            </w:r>
          </w:p>
          <w:p w:rsidR="007541D4" w:rsidRPr="007541D4" w:rsidRDefault="007541D4" w:rsidP="0031635F">
            <w:pPr>
              <w:pStyle w:val="NECBODY"/>
              <w:numPr>
                <w:ilvl w:val="0"/>
                <w:numId w:val="10"/>
              </w:numPr>
              <w:rPr>
                <w:sz w:val="24"/>
                <w:szCs w:val="24"/>
              </w:rPr>
            </w:pPr>
            <w:r w:rsidRPr="007541D4">
              <w:rPr>
                <w:sz w:val="24"/>
                <w:szCs w:val="24"/>
              </w:rPr>
              <w:t>Other areas are left blank where specifics can be added</w:t>
            </w:r>
          </w:p>
          <w:p w:rsidR="007541D4" w:rsidRPr="007541D4" w:rsidRDefault="007541D4" w:rsidP="0031635F">
            <w:pPr>
              <w:pStyle w:val="NECBODY"/>
              <w:numPr>
                <w:ilvl w:val="0"/>
                <w:numId w:val="10"/>
              </w:numPr>
              <w:rPr>
                <w:sz w:val="24"/>
                <w:szCs w:val="24"/>
              </w:rPr>
            </w:pPr>
            <w:r w:rsidRPr="007541D4">
              <w:rPr>
                <w:sz w:val="24"/>
                <w:szCs w:val="24"/>
              </w:rPr>
              <w:t>When complete</w:t>
            </w:r>
            <w:r w:rsidR="00EE40B5">
              <w:rPr>
                <w:sz w:val="24"/>
                <w:szCs w:val="24"/>
              </w:rPr>
              <w:t xml:space="preserve"> and saved as a PDF</w:t>
            </w:r>
            <w:r w:rsidRPr="007541D4">
              <w:rPr>
                <w:sz w:val="24"/>
                <w:szCs w:val="24"/>
              </w:rPr>
              <w:t>,</w:t>
            </w:r>
            <w:r w:rsidR="00EE40B5">
              <w:rPr>
                <w:sz w:val="24"/>
                <w:szCs w:val="24"/>
              </w:rPr>
              <w:t xml:space="preserve"> your Proposal document should </w:t>
            </w:r>
            <w:r w:rsidRPr="007541D4">
              <w:rPr>
                <w:sz w:val="24"/>
                <w:szCs w:val="24"/>
              </w:rPr>
              <w:t>be around 1Mb or less so it’s small enough to email</w:t>
            </w:r>
          </w:p>
          <w:p w:rsidR="007541D4" w:rsidRPr="007541D4" w:rsidRDefault="007541D4" w:rsidP="0031635F">
            <w:pPr>
              <w:pStyle w:val="NECBODY"/>
              <w:numPr>
                <w:ilvl w:val="0"/>
                <w:numId w:val="10"/>
              </w:numPr>
              <w:rPr>
                <w:sz w:val="24"/>
                <w:szCs w:val="24"/>
              </w:rPr>
            </w:pPr>
            <w:r w:rsidRPr="007541D4">
              <w:rPr>
                <w:sz w:val="24"/>
                <w:szCs w:val="24"/>
              </w:rPr>
              <w:t xml:space="preserve">Any questions or feedback, please contact your </w:t>
            </w:r>
            <w:r w:rsidRPr="007541D4">
              <w:rPr>
                <w:sz w:val="24"/>
                <w:szCs w:val="24"/>
              </w:rPr>
              <w:br/>
              <w:t xml:space="preserve">NEC Account Manager </w:t>
            </w:r>
          </w:p>
          <w:p w:rsidR="007541D4" w:rsidRDefault="007541D4" w:rsidP="0031635F">
            <w:pPr>
              <w:pStyle w:val="NECBODY"/>
              <w:numPr>
                <w:ilvl w:val="0"/>
                <w:numId w:val="10"/>
              </w:numPr>
              <w:rPr>
                <w:sz w:val="24"/>
                <w:szCs w:val="24"/>
              </w:rPr>
            </w:pPr>
            <w:r w:rsidRPr="007541D4">
              <w:rPr>
                <w:sz w:val="24"/>
                <w:szCs w:val="24"/>
              </w:rPr>
              <w:t xml:space="preserve">Please note: This is strictly for certified NEC </w:t>
            </w:r>
            <w:r w:rsidRPr="007541D4">
              <w:rPr>
                <w:sz w:val="24"/>
                <w:szCs w:val="24"/>
              </w:rPr>
              <w:br/>
              <w:t>Business Partners only!</w:t>
            </w:r>
          </w:p>
          <w:p w:rsidR="007A448F" w:rsidRPr="007541D4" w:rsidRDefault="007A448F" w:rsidP="0031635F">
            <w:pPr>
              <w:pStyle w:val="NECBODY"/>
              <w:numPr>
                <w:ilvl w:val="0"/>
                <w:numId w:val="10"/>
              </w:numPr>
              <w:rPr>
                <w:sz w:val="24"/>
                <w:szCs w:val="24"/>
              </w:rPr>
            </w:pPr>
            <w:r>
              <w:rPr>
                <w:sz w:val="24"/>
                <w:szCs w:val="24"/>
              </w:rPr>
              <w:t>Our larger SMB system – the SV9100 – has an equivalent Proposal Document Template</w:t>
            </w:r>
          </w:p>
          <w:p w:rsidR="007541D4" w:rsidRPr="005114CA" w:rsidRDefault="007541D4" w:rsidP="0031635F">
            <w:pPr>
              <w:pStyle w:val="NECPRODUCTHEADER"/>
              <w:spacing w:line="240" w:lineRule="auto"/>
            </w:pPr>
          </w:p>
        </w:tc>
        <w:tc>
          <w:tcPr>
            <w:tcW w:w="4008" w:type="dxa"/>
          </w:tcPr>
          <w:p w:rsidR="007541D4" w:rsidRPr="00E7535E" w:rsidRDefault="007541D4" w:rsidP="0031635F">
            <w:pPr>
              <w:pStyle w:val="NECSUBHEADER"/>
              <w:ind w:left="360"/>
              <w:rPr>
                <w:rFonts w:ascii="Courier New" w:hAnsi="Courier New" w:cs="Courier New"/>
                <w:sz w:val="28"/>
                <w:szCs w:val="28"/>
              </w:rPr>
            </w:pPr>
            <w:r w:rsidRPr="00E7535E">
              <w:rPr>
                <w:rFonts w:ascii="Courier New" w:hAnsi="Courier New" w:cs="Courier New"/>
                <w:sz w:val="28"/>
                <w:szCs w:val="28"/>
              </w:rPr>
              <w:t>Hints &amp; tips</w:t>
            </w:r>
          </w:p>
          <w:p w:rsidR="007541D4" w:rsidRPr="00E7535E" w:rsidRDefault="007541D4" w:rsidP="0031635F">
            <w:pPr>
              <w:pStyle w:val="NECBODY"/>
              <w:numPr>
                <w:ilvl w:val="0"/>
                <w:numId w:val="4"/>
              </w:numPr>
              <w:rPr>
                <w:b/>
                <w:color w:val="ED7D31" w:themeColor="accent2"/>
              </w:rPr>
            </w:pPr>
            <w:r w:rsidRPr="00E7535E">
              <w:rPr>
                <w:b/>
                <w:color w:val="ED7D31" w:themeColor="accent2"/>
              </w:rPr>
              <w:t>Read the content carefully and delete / add all the information relevant to your company then save a master copy.</w:t>
            </w:r>
          </w:p>
          <w:p w:rsidR="007541D4" w:rsidRPr="00E7535E" w:rsidRDefault="007541D4" w:rsidP="0031635F">
            <w:pPr>
              <w:pStyle w:val="NECBODY"/>
              <w:numPr>
                <w:ilvl w:val="0"/>
                <w:numId w:val="4"/>
              </w:numPr>
              <w:rPr>
                <w:b/>
                <w:color w:val="ED7D31" w:themeColor="accent2"/>
              </w:rPr>
            </w:pPr>
            <w:r w:rsidRPr="00E7535E">
              <w:rPr>
                <w:b/>
                <w:color w:val="ED7D31" w:themeColor="accent2"/>
              </w:rPr>
              <w:t>Produce a specific version for each of your client’s requirements.</w:t>
            </w:r>
          </w:p>
          <w:p w:rsidR="007541D4" w:rsidRPr="00E7535E" w:rsidRDefault="007541D4" w:rsidP="0031635F">
            <w:pPr>
              <w:pStyle w:val="NECBODY"/>
              <w:numPr>
                <w:ilvl w:val="0"/>
                <w:numId w:val="4"/>
              </w:numPr>
              <w:rPr>
                <w:b/>
                <w:color w:val="ED7D31" w:themeColor="accent2"/>
              </w:rPr>
            </w:pPr>
            <w:r w:rsidRPr="00E7535E">
              <w:rPr>
                <w:b/>
                <w:color w:val="ED7D31" w:themeColor="accent2"/>
              </w:rPr>
              <w:t>Don’t forget to add your company logo on the cover and details on the headers and footers.</w:t>
            </w:r>
          </w:p>
          <w:p w:rsidR="007541D4" w:rsidRPr="00E7535E" w:rsidRDefault="007541D4" w:rsidP="0031635F">
            <w:pPr>
              <w:pStyle w:val="NECBODY"/>
              <w:numPr>
                <w:ilvl w:val="0"/>
                <w:numId w:val="4"/>
              </w:numPr>
              <w:rPr>
                <w:b/>
                <w:color w:val="ED7D31" w:themeColor="accent2"/>
              </w:rPr>
            </w:pPr>
            <w:r w:rsidRPr="00E7535E">
              <w:rPr>
                <w:b/>
                <w:color w:val="ED7D31" w:themeColor="accent2"/>
              </w:rPr>
              <w:t>To change headers and footers, go to Insert / Header / Edit Header</w:t>
            </w:r>
          </w:p>
          <w:p w:rsidR="007541D4" w:rsidRPr="00E7535E" w:rsidRDefault="007541D4" w:rsidP="0031635F">
            <w:pPr>
              <w:pStyle w:val="NECBODY"/>
              <w:numPr>
                <w:ilvl w:val="0"/>
                <w:numId w:val="4"/>
              </w:numPr>
              <w:rPr>
                <w:b/>
                <w:color w:val="ED7D31" w:themeColor="accent2"/>
              </w:rPr>
            </w:pPr>
            <w:r w:rsidRPr="00E7535E">
              <w:rPr>
                <w:b/>
                <w:color w:val="ED7D31" w:themeColor="accent2"/>
              </w:rPr>
              <w:t xml:space="preserve">We suggest this document should be saved as a PDF file before it is sent to a client. </w:t>
            </w:r>
            <w:r w:rsidRPr="00E7535E">
              <w:rPr>
                <w:b/>
                <w:color w:val="ED7D31" w:themeColor="accent2"/>
              </w:rPr>
              <w:br/>
              <w:t>This helps prevent details being changed or copied, etc.</w:t>
            </w:r>
          </w:p>
          <w:p w:rsidR="007541D4" w:rsidRPr="00F3389E" w:rsidRDefault="007541D4" w:rsidP="0031635F">
            <w:pPr>
              <w:pStyle w:val="NECBULLETS"/>
              <w:numPr>
                <w:ilvl w:val="0"/>
                <w:numId w:val="0"/>
              </w:numPr>
              <w:ind w:left="714" w:hanging="357"/>
            </w:pPr>
          </w:p>
          <w:p w:rsidR="007541D4" w:rsidRPr="00DD586A" w:rsidRDefault="007541D4" w:rsidP="0031635F">
            <w:pPr>
              <w:tabs>
                <w:tab w:val="left" w:pos="6192"/>
              </w:tabs>
              <w:spacing w:after="0" w:line="240" w:lineRule="auto"/>
            </w:pPr>
          </w:p>
        </w:tc>
      </w:tr>
    </w:tbl>
    <w:p w:rsidR="001B03B5" w:rsidRPr="0031635F" w:rsidRDefault="006F61D2" w:rsidP="0031635F">
      <w:pPr>
        <w:spacing w:after="0" w:line="240" w:lineRule="auto"/>
        <w:rPr>
          <w14:shadow w14:blurRad="50800" w14:dist="50800" w14:dir="5400000" w14:sx="0" w14:sy="0" w14:kx="0" w14:ky="0" w14:algn="ctr">
            <w14:srgbClr w14:val="000000">
              <w14:alpha w14:val="50000"/>
            </w14:srgbClr>
          </w14:shadow>
        </w:rPr>
      </w:pPr>
      <w:r>
        <w:rPr>
          <w14:shadow w14:blurRad="50800" w14:dist="50800" w14:dir="5400000" w14:sx="0" w14:sy="0" w14:kx="0" w14:ky="0" w14:algn="ctr">
            <w14:srgbClr w14:val="000000">
              <w14:alpha w14:val="50000"/>
            </w14:srgbClr>
          </w14:shadow>
        </w:rPr>
        <w:br w:type="page"/>
      </w:r>
    </w:p>
    <w:tbl>
      <w:tblPr>
        <w:tblW w:w="9962" w:type="dxa"/>
        <w:tblLook w:val="00A0" w:firstRow="1" w:lastRow="0" w:firstColumn="1" w:lastColumn="0" w:noHBand="0" w:noVBand="0"/>
      </w:tblPr>
      <w:tblGrid>
        <w:gridCol w:w="2977"/>
        <w:gridCol w:w="6985"/>
      </w:tblGrid>
      <w:tr w:rsidR="001B03B5" w:rsidRPr="00DD586A" w:rsidTr="00DF2952">
        <w:trPr>
          <w:trHeight w:val="5616"/>
        </w:trPr>
        <w:tc>
          <w:tcPr>
            <w:tcW w:w="2977" w:type="dxa"/>
          </w:tcPr>
          <w:p w:rsidR="001B03B5" w:rsidRPr="005114CA" w:rsidRDefault="00B854F3" w:rsidP="00DF2952">
            <w:pPr>
              <w:pStyle w:val="NECPRODUCTHEADER"/>
              <w:spacing w:line="240" w:lineRule="auto"/>
            </w:pPr>
            <w:r w:rsidRPr="00E7535E">
              <w:rPr>
                <w:noProof/>
                <w:color w:val="4472C4" w:themeColor="accent5"/>
                <w:lang w:eastAsia="en-GB"/>
              </w:rPr>
              <w:lastRenderedPageBreak/>
              <w:drawing>
                <wp:anchor distT="0" distB="0" distL="114300" distR="114300" simplePos="0" relativeHeight="251652096" behindDoc="0" locked="0" layoutInCell="1" allowOverlap="1">
                  <wp:simplePos x="0" y="0"/>
                  <wp:positionH relativeFrom="column">
                    <wp:posOffset>161925</wp:posOffset>
                  </wp:positionH>
                  <wp:positionV relativeFrom="paragraph">
                    <wp:posOffset>2417494</wp:posOffset>
                  </wp:positionV>
                  <wp:extent cx="5731510" cy="614045"/>
                  <wp:effectExtent l="0" t="0" r="2540" b="0"/>
                  <wp:wrapNone/>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614045"/>
                          </a:xfrm>
                          <a:prstGeom prst="rect">
                            <a:avLst/>
                          </a:prstGeom>
                        </pic:spPr>
                      </pic:pic>
                    </a:graphicData>
                  </a:graphic>
                </wp:anchor>
              </w:drawing>
            </w:r>
            <w:r w:rsidR="00DF2952" w:rsidRPr="00E7535E">
              <w:rPr>
                <w:color w:val="4472C4" w:themeColor="accent5"/>
              </w:rPr>
              <w:t xml:space="preserve">WHY </w:t>
            </w:r>
            <w:r w:rsidR="00DF2952" w:rsidRPr="00E7535E">
              <w:rPr>
                <w:color w:val="4472C4" w:themeColor="accent5"/>
              </w:rPr>
              <w:br/>
              <w:t xml:space="preserve">CHOOSE </w:t>
            </w:r>
            <w:r w:rsidR="00DF2952" w:rsidRPr="00E7535E">
              <w:rPr>
                <w:color w:val="4472C4" w:themeColor="accent5"/>
              </w:rPr>
              <w:br/>
              <w:t>NEC</w:t>
            </w:r>
          </w:p>
        </w:tc>
        <w:tc>
          <w:tcPr>
            <w:tcW w:w="6985" w:type="dxa"/>
          </w:tcPr>
          <w:p w:rsidR="00DF2952" w:rsidRPr="00F3389E" w:rsidRDefault="00DF2952" w:rsidP="00DF2952">
            <w:pPr>
              <w:pStyle w:val="NECBODY"/>
            </w:pPr>
            <w:r w:rsidRPr="00F3389E">
              <w:t>An Information and Communications Technology leader, bringing together and integrating technology and expertise to create the ICT-enabled society of tomorrow</w:t>
            </w:r>
          </w:p>
          <w:p w:rsidR="00DF2952" w:rsidRPr="00F3389E" w:rsidRDefault="00DF2952" w:rsidP="00DF2952">
            <w:pPr>
              <w:pStyle w:val="NECBULLETS"/>
            </w:pPr>
            <w:r w:rsidRPr="00F3389E">
              <w:rPr>
                <w:b/>
              </w:rPr>
              <w:t>Global No.1</w:t>
            </w:r>
            <w:r w:rsidRPr="00F3389E">
              <w:t xml:space="preserve"> for sub 100 extensions PBX/IP PBX</w:t>
            </w:r>
            <w:r w:rsidR="00B854F3">
              <w:t xml:space="preserve"> for last </w:t>
            </w:r>
            <w:r w:rsidR="007A448F">
              <w:t>6</w:t>
            </w:r>
            <w:r w:rsidR="00B854F3">
              <w:t xml:space="preserve"> years*</w:t>
            </w:r>
          </w:p>
          <w:p w:rsidR="00DF2952" w:rsidRPr="00F3389E" w:rsidRDefault="00DF2952" w:rsidP="00DF2952">
            <w:pPr>
              <w:pStyle w:val="NECBULLETS"/>
            </w:pPr>
            <w:r w:rsidRPr="00F3389E">
              <w:rPr>
                <w:b/>
              </w:rPr>
              <w:t>7 minutes:</w:t>
            </w:r>
            <w:r w:rsidRPr="00F3389E">
              <w:t xml:space="preserve"> How often an NEC SMB system is sold</w:t>
            </w:r>
            <w:r w:rsidR="00B83A6B">
              <w:t xml:space="preserve"> </w:t>
            </w:r>
            <w:r w:rsidR="005A0692">
              <w:t>globally</w:t>
            </w:r>
          </w:p>
          <w:p w:rsidR="00DF2952" w:rsidRPr="00F3389E" w:rsidRDefault="00DF2952" w:rsidP="00DF2952">
            <w:pPr>
              <w:pStyle w:val="NECBULLETS"/>
            </w:pPr>
            <w:r w:rsidRPr="00F3389E">
              <w:rPr>
                <w:b/>
              </w:rPr>
              <w:t>120 years+</w:t>
            </w:r>
            <w:r w:rsidRPr="00F3389E">
              <w:t xml:space="preserve"> of Expertise</w:t>
            </w:r>
          </w:p>
          <w:p w:rsidR="00DF2952" w:rsidRPr="00F3389E" w:rsidRDefault="00DF2952" w:rsidP="00DF2952">
            <w:pPr>
              <w:pStyle w:val="NECBULLETS"/>
            </w:pPr>
            <w:r w:rsidRPr="00F3389E">
              <w:rPr>
                <w:b/>
              </w:rPr>
              <w:t>99,000+</w:t>
            </w:r>
            <w:r w:rsidRPr="00F3389E">
              <w:t xml:space="preserve"> Team Members Worldwide</w:t>
            </w:r>
          </w:p>
          <w:p w:rsidR="00DF2952" w:rsidRDefault="00DF2952" w:rsidP="00DF2952">
            <w:pPr>
              <w:pStyle w:val="NECBULLETS"/>
            </w:pPr>
            <w:r w:rsidRPr="00F3389E">
              <w:rPr>
                <w:b/>
              </w:rPr>
              <w:t>Top 50</w:t>
            </w:r>
            <w:r w:rsidRPr="00F3389E">
              <w:t xml:space="preserve"> Innovative Company</w:t>
            </w:r>
          </w:p>
          <w:p w:rsidR="00181AA3" w:rsidRDefault="00B854F3" w:rsidP="007A448F">
            <w:pPr>
              <w:pStyle w:val="NECBULLETS"/>
              <w:numPr>
                <w:ilvl w:val="0"/>
                <w:numId w:val="0"/>
              </w:numPr>
              <w:ind w:left="1077" w:hanging="357"/>
            </w:pPr>
            <w:r w:rsidRPr="00B854F3">
              <w:rPr>
                <w:color w:val="808080" w:themeColor="background1" w:themeShade="80"/>
                <w:sz w:val="16"/>
                <w:szCs w:val="16"/>
              </w:rPr>
              <w:t>*</w:t>
            </w:r>
            <w:r w:rsidR="007A448F" w:rsidRPr="007A448F">
              <w:rPr>
                <w:color w:val="808080" w:themeColor="background1" w:themeShade="80"/>
                <w:sz w:val="16"/>
                <w:szCs w:val="16"/>
              </w:rPr>
              <w:t>Source MZA Call Control (PBX-IP PBX) Market Reports 2015-2020</w:t>
            </w:r>
          </w:p>
          <w:p w:rsidR="00181AA3" w:rsidRPr="00F3389E" w:rsidRDefault="00181AA3" w:rsidP="00181AA3">
            <w:pPr>
              <w:pStyle w:val="NECBULLETS"/>
              <w:numPr>
                <w:ilvl w:val="0"/>
                <w:numId w:val="0"/>
              </w:numPr>
              <w:ind w:left="714" w:hanging="357"/>
            </w:pPr>
          </w:p>
          <w:p w:rsidR="001B03B5" w:rsidRPr="00DD586A" w:rsidRDefault="001B03B5" w:rsidP="001B03B5">
            <w:pPr>
              <w:tabs>
                <w:tab w:val="left" w:pos="6192"/>
              </w:tabs>
              <w:spacing w:after="0" w:line="240" w:lineRule="auto"/>
            </w:pPr>
          </w:p>
        </w:tc>
      </w:tr>
    </w:tbl>
    <w:p w:rsidR="001B03B5" w:rsidRDefault="001B03B5" w:rsidP="001B03B5"/>
    <w:p w:rsidR="001D6EB2" w:rsidRDefault="001D6EB2" w:rsidP="001B03B5"/>
    <w:p w:rsidR="001D6EB2" w:rsidRDefault="001D6EB2" w:rsidP="001B03B5"/>
    <w:tbl>
      <w:tblPr>
        <w:tblW w:w="9962" w:type="dxa"/>
        <w:tblLook w:val="00A0" w:firstRow="1" w:lastRow="0" w:firstColumn="1" w:lastColumn="0" w:noHBand="0" w:noVBand="0"/>
      </w:tblPr>
      <w:tblGrid>
        <w:gridCol w:w="3261"/>
        <w:gridCol w:w="6701"/>
      </w:tblGrid>
      <w:tr w:rsidR="001B03B5" w:rsidRPr="00DD586A" w:rsidTr="00DF2952">
        <w:trPr>
          <w:trHeight w:val="5121"/>
        </w:trPr>
        <w:tc>
          <w:tcPr>
            <w:tcW w:w="3261" w:type="dxa"/>
          </w:tcPr>
          <w:p w:rsidR="001B03B5" w:rsidRPr="00BC38AC" w:rsidRDefault="00DF2952" w:rsidP="00DF2952">
            <w:pPr>
              <w:pStyle w:val="NECPRODUCTHEADER"/>
              <w:spacing w:line="240" w:lineRule="auto"/>
            </w:pPr>
            <w:r w:rsidRPr="00E7535E">
              <w:rPr>
                <w:color w:val="4472C4" w:themeColor="accent5"/>
              </w:rPr>
              <w:t xml:space="preserve">WHY </w:t>
            </w:r>
            <w:r w:rsidR="00181AA3" w:rsidRPr="00E7535E">
              <w:rPr>
                <w:color w:val="4472C4" w:themeColor="accent5"/>
              </w:rPr>
              <w:br/>
            </w:r>
            <w:r w:rsidRPr="00E7535E">
              <w:rPr>
                <w:color w:val="4472C4" w:themeColor="accent5"/>
              </w:rPr>
              <w:t xml:space="preserve">CHOOSE </w:t>
            </w:r>
            <w:r w:rsidRPr="00E7535E">
              <w:rPr>
                <w:color w:val="4472C4" w:themeColor="accent5"/>
                <w:highlight w:val="yellow"/>
              </w:rPr>
              <w:t>***COMPANY NAME***</w:t>
            </w:r>
          </w:p>
        </w:tc>
        <w:tc>
          <w:tcPr>
            <w:tcW w:w="6701" w:type="dxa"/>
          </w:tcPr>
          <w:p w:rsidR="001B03B5" w:rsidRDefault="00DF2952" w:rsidP="001B03B5">
            <w:pPr>
              <w:pStyle w:val="NECBODY"/>
            </w:pPr>
            <w:r>
              <w:t>As a certified NEC Business Partner we can deliver…</w:t>
            </w:r>
          </w:p>
          <w:p w:rsidR="00DF2952" w:rsidRPr="00DD586A" w:rsidRDefault="00DF2952" w:rsidP="001B03B5">
            <w:pPr>
              <w:pStyle w:val="NECBODY"/>
            </w:pPr>
            <w:r>
              <w:t xml:space="preserve">We have been providing cost-effective communications </w:t>
            </w:r>
            <w:r w:rsidR="00181AA3">
              <w:t xml:space="preserve">to businesses </w:t>
            </w:r>
            <w:r>
              <w:t xml:space="preserve">for our </w:t>
            </w:r>
            <w:r w:rsidRPr="00416436">
              <w:rPr>
                <w:highlight w:val="yellow"/>
              </w:rPr>
              <w:t>XX</w:t>
            </w:r>
            <w:r>
              <w:t xml:space="preserve"> years…</w:t>
            </w:r>
          </w:p>
          <w:p w:rsidR="00DF2952" w:rsidRPr="00416436" w:rsidRDefault="00DF2952" w:rsidP="00DF2952">
            <w:pPr>
              <w:pStyle w:val="NECBULLETS"/>
              <w:rPr>
                <w:highlight w:val="yellow"/>
              </w:rPr>
            </w:pPr>
            <w:proofErr w:type="spellStart"/>
            <w:r w:rsidRPr="00416436">
              <w:rPr>
                <w:highlight w:val="yellow"/>
              </w:rPr>
              <w:t>Xxxx</w:t>
            </w:r>
            <w:proofErr w:type="spellEnd"/>
          </w:p>
          <w:p w:rsidR="00DF2952" w:rsidRPr="00416436" w:rsidRDefault="00DF2952" w:rsidP="00DF2952">
            <w:pPr>
              <w:pStyle w:val="NECBULLETS"/>
              <w:rPr>
                <w:highlight w:val="yellow"/>
              </w:rPr>
            </w:pPr>
            <w:proofErr w:type="spellStart"/>
            <w:r w:rsidRPr="00416436">
              <w:rPr>
                <w:highlight w:val="yellow"/>
              </w:rPr>
              <w:t>Xxxx</w:t>
            </w:r>
            <w:proofErr w:type="spellEnd"/>
          </w:p>
          <w:p w:rsidR="001B03B5" w:rsidRPr="00416436" w:rsidRDefault="00DF2952" w:rsidP="00DF2952">
            <w:pPr>
              <w:pStyle w:val="NECBULLETS"/>
              <w:rPr>
                <w:highlight w:val="yellow"/>
              </w:rPr>
            </w:pPr>
            <w:proofErr w:type="spellStart"/>
            <w:r w:rsidRPr="00416436">
              <w:rPr>
                <w:highlight w:val="yellow"/>
              </w:rPr>
              <w:t>Xxxx</w:t>
            </w:r>
            <w:proofErr w:type="spellEnd"/>
          </w:p>
          <w:p w:rsidR="001B03B5" w:rsidRPr="00DD586A" w:rsidRDefault="001B03B5" w:rsidP="001B03B5">
            <w:pPr>
              <w:tabs>
                <w:tab w:val="left" w:pos="6192"/>
              </w:tabs>
              <w:spacing w:after="0" w:line="240" w:lineRule="auto"/>
            </w:pPr>
          </w:p>
          <w:p w:rsidR="001B03B5" w:rsidRPr="00DD586A" w:rsidRDefault="001B03B5" w:rsidP="001B03B5">
            <w:pPr>
              <w:tabs>
                <w:tab w:val="left" w:pos="6192"/>
              </w:tabs>
              <w:spacing w:after="0" w:line="240" w:lineRule="auto"/>
            </w:pPr>
          </w:p>
        </w:tc>
      </w:tr>
    </w:tbl>
    <w:p w:rsidR="00DF2952" w:rsidRDefault="00146BCF">
      <w:pPr>
        <w:spacing w:after="0" w:line="240" w:lineRule="auto"/>
      </w:pPr>
      <w:r>
        <w:br w:type="page"/>
      </w:r>
    </w:p>
    <w:tbl>
      <w:tblPr>
        <w:tblW w:w="9962" w:type="dxa"/>
        <w:tblLook w:val="00A0" w:firstRow="1" w:lastRow="0" w:firstColumn="1" w:lastColumn="0" w:noHBand="0" w:noVBand="0"/>
      </w:tblPr>
      <w:tblGrid>
        <w:gridCol w:w="2977"/>
        <w:gridCol w:w="6985"/>
      </w:tblGrid>
      <w:tr w:rsidR="00DF2952" w:rsidRPr="00DD586A" w:rsidTr="009B2654">
        <w:trPr>
          <w:trHeight w:val="5616"/>
        </w:trPr>
        <w:tc>
          <w:tcPr>
            <w:tcW w:w="2977" w:type="dxa"/>
          </w:tcPr>
          <w:p w:rsidR="00DF2952" w:rsidRPr="005114CA" w:rsidRDefault="00DF2952" w:rsidP="00DF2952">
            <w:pPr>
              <w:pStyle w:val="NECPRODUCTHEADER"/>
              <w:spacing w:line="240" w:lineRule="auto"/>
            </w:pPr>
            <w:r w:rsidRPr="00E7535E">
              <w:rPr>
                <w:color w:val="4472C4" w:themeColor="accent5"/>
              </w:rPr>
              <w:lastRenderedPageBreak/>
              <w:t>YOUR</w:t>
            </w:r>
            <w:r w:rsidRPr="00E7535E">
              <w:rPr>
                <w:color w:val="4472C4" w:themeColor="accent5"/>
              </w:rPr>
              <w:br/>
              <w:t>REQUIREMENTS</w:t>
            </w:r>
          </w:p>
        </w:tc>
        <w:tc>
          <w:tcPr>
            <w:tcW w:w="6985" w:type="dxa"/>
          </w:tcPr>
          <w:p w:rsidR="00DF2952" w:rsidRDefault="00DF2952" w:rsidP="009B2654">
            <w:pPr>
              <w:tabs>
                <w:tab w:val="left" w:pos="6192"/>
              </w:tabs>
              <w:spacing w:after="0" w:line="240" w:lineRule="auto"/>
            </w:pPr>
            <w:r w:rsidRPr="00DD586A">
              <w:t xml:space="preserve">In order for </w:t>
            </w:r>
            <w:r w:rsidRPr="001B03B5">
              <w:rPr>
                <w:rStyle w:val="NECBODYChar"/>
              </w:rPr>
              <w:t xml:space="preserve">us to offer you the </w:t>
            </w:r>
            <w:r w:rsidR="00B83A6B">
              <w:rPr>
                <w:rStyle w:val="NECBODYChar"/>
              </w:rPr>
              <w:t>optimal</w:t>
            </w:r>
            <w:r w:rsidRPr="001B03B5">
              <w:rPr>
                <w:rStyle w:val="NECBODYChar"/>
              </w:rPr>
              <w:t xml:space="preserve"> solution, </w:t>
            </w:r>
            <w:r w:rsidR="007A448F">
              <w:rPr>
                <w:rStyle w:val="NECBODYChar"/>
              </w:rPr>
              <w:t xml:space="preserve">we have assessed your business communications and objectives. </w:t>
            </w:r>
            <w:r w:rsidRPr="001B03B5">
              <w:rPr>
                <w:rStyle w:val="NECBODYChar"/>
              </w:rPr>
              <w:t>We understand you currently experience the following business</w:t>
            </w:r>
            <w:r>
              <w:t xml:space="preserve"> challenges</w:t>
            </w:r>
            <w:r w:rsidRPr="00DD586A">
              <w:t>:</w:t>
            </w:r>
          </w:p>
          <w:p w:rsidR="00DF2952" w:rsidRPr="00DD586A" w:rsidRDefault="00DF2952" w:rsidP="009B2654">
            <w:pPr>
              <w:tabs>
                <w:tab w:val="left" w:pos="6192"/>
              </w:tabs>
              <w:spacing w:after="0" w:line="240" w:lineRule="auto"/>
            </w:pPr>
          </w:p>
          <w:p w:rsidR="00DF2952" w:rsidRPr="001B03B5" w:rsidRDefault="00DF2952" w:rsidP="009B2654">
            <w:pPr>
              <w:pStyle w:val="NECBULLETS"/>
              <w:rPr>
                <w:highlight w:val="yellow"/>
              </w:rPr>
            </w:pPr>
            <w:r w:rsidRPr="001B03B5">
              <w:rPr>
                <w:highlight w:val="yellow"/>
              </w:rPr>
              <w:t>***Insert bullet points here***</w:t>
            </w:r>
          </w:p>
          <w:p w:rsidR="00DF2952" w:rsidRPr="001B03B5" w:rsidRDefault="00DF2952" w:rsidP="009B2654">
            <w:pPr>
              <w:pStyle w:val="NECBULLETS"/>
              <w:rPr>
                <w:highlight w:val="yellow"/>
              </w:rPr>
            </w:pPr>
            <w:r w:rsidRPr="001B03B5">
              <w:rPr>
                <w:highlight w:val="yellow"/>
              </w:rPr>
              <w:t>***Insert bullet points here***</w:t>
            </w:r>
          </w:p>
          <w:p w:rsidR="00DF2952" w:rsidRPr="001B03B5" w:rsidRDefault="00DF2952" w:rsidP="009B2654">
            <w:pPr>
              <w:pStyle w:val="NECBULLETS"/>
              <w:rPr>
                <w:highlight w:val="yellow"/>
              </w:rPr>
            </w:pPr>
            <w:r w:rsidRPr="001B03B5">
              <w:rPr>
                <w:highlight w:val="yellow"/>
              </w:rPr>
              <w:t>***Insert bullet points here***</w:t>
            </w:r>
          </w:p>
          <w:p w:rsidR="00DF2952" w:rsidRDefault="00DF2952" w:rsidP="009B2654">
            <w:pPr>
              <w:tabs>
                <w:tab w:val="left" w:pos="799"/>
              </w:tabs>
              <w:spacing w:after="0" w:line="240" w:lineRule="auto"/>
            </w:pPr>
          </w:p>
          <w:p w:rsidR="00DF2952" w:rsidRPr="00DD586A" w:rsidRDefault="00DF2952" w:rsidP="009B2654">
            <w:pPr>
              <w:tabs>
                <w:tab w:val="left" w:pos="799"/>
              </w:tabs>
              <w:spacing w:after="0" w:line="240" w:lineRule="auto"/>
            </w:pPr>
            <w:r w:rsidRPr="00DD586A">
              <w:t xml:space="preserve">It is clear that the </w:t>
            </w:r>
            <w:r w:rsidRPr="001B03B5">
              <w:rPr>
                <w:rStyle w:val="NECBODYChar"/>
              </w:rPr>
              <w:t>proposed solution should meet you</w:t>
            </w:r>
            <w:r w:rsidR="00B83A6B">
              <w:rPr>
                <w:rStyle w:val="NECBODYChar"/>
              </w:rPr>
              <w:t>r</w:t>
            </w:r>
            <w:r w:rsidRPr="001B03B5">
              <w:rPr>
                <w:rStyle w:val="NECBODYChar"/>
              </w:rPr>
              <w:t xml:space="preserve"> current business needs but also take into account your</w:t>
            </w:r>
            <w:r w:rsidRPr="00DD586A">
              <w:t xml:space="preserve"> potential future business needs.</w:t>
            </w:r>
          </w:p>
          <w:p w:rsidR="00DF2952" w:rsidRPr="00DD586A" w:rsidRDefault="00DF2952" w:rsidP="009B2654">
            <w:pPr>
              <w:tabs>
                <w:tab w:val="left" w:pos="799"/>
              </w:tabs>
              <w:spacing w:after="0" w:line="240" w:lineRule="auto"/>
            </w:pPr>
          </w:p>
          <w:p w:rsidR="00DF2952" w:rsidRDefault="00DF2952" w:rsidP="009B2654">
            <w:pPr>
              <w:pStyle w:val="NECBODY"/>
            </w:pPr>
            <w:r w:rsidRPr="00DD586A">
              <w:t xml:space="preserve">Your </w:t>
            </w:r>
            <w:r>
              <w:t>future needs include:</w:t>
            </w:r>
          </w:p>
          <w:p w:rsidR="00DF2952" w:rsidRPr="001B03B5" w:rsidRDefault="00DF2952" w:rsidP="009B2654">
            <w:pPr>
              <w:pStyle w:val="NECBULLETS"/>
              <w:rPr>
                <w:highlight w:val="yellow"/>
              </w:rPr>
            </w:pPr>
            <w:r w:rsidRPr="001B03B5">
              <w:rPr>
                <w:highlight w:val="yellow"/>
              </w:rPr>
              <w:t>***Insert bullet points here***</w:t>
            </w:r>
          </w:p>
          <w:p w:rsidR="00DF2952" w:rsidRPr="001B03B5" w:rsidRDefault="00DF2952" w:rsidP="009B2654">
            <w:pPr>
              <w:pStyle w:val="NECBULLETS"/>
              <w:rPr>
                <w:highlight w:val="yellow"/>
              </w:rPr>
            </w:pPr>
            <w:r w:rsidRPr="001B03B5">
              <w:rPr>
                <w:highlight w:val="yellow"/>
              </w:rPr>
              <w:t>***Insert bullet points here***</w:t>
            </w:r>
          </w:p>
          <w:p w:rsidR="00DF2952" w:rsidRPr="001B03B5" w:rsidRDefault="00DF2952" w:rsidP="009B2654">
            <w:pPr>
              <w:pStyle w:val="NECBULLETS"/>
              <w:rPr>
                <w:highlight w:val="yellow"/>
              </w:rPr>
            </w:pPr>
            <w:r w:rsidRPr="001B03B5">
              <w:rPr>
                <w:highlight w:val="yellow"/>
              </w:rPr>
              <w:t>***Insert bullet points here***</w:t>
            </w:r>
          </w:p>
          <w:p w:rsidR="00DF2952" w:rsidRPr="00DD586A" w:rsidRDefault="00DF2952" w:rsidP="009B2654">
            <w:pPr>
              <w:tabs>
                <w:tab w:val="left" w:pos="6192"/>
              </w:tabs>
              <w:spacing w:after="0" w:line="240" w:lineRule="auto"/>
            </w:pPr>
          </w:p>
        </w:tc>
      </w:tr>
    </w:tbl>
    <w:p w:rsidR="00DF2952" w:rsidRDefault="00DF2952" w:rsidP="00DF2952"/>
    <w:p w:rsidR="001D6EB2" w:rsidRDefault="001D6EB2" w:rsidP="00DF2952"/>
    <w:p w:rsidR="001D6EB2" w:rsidRDefault="001D6EB2" w:rsidP="00DF2952"/>
    <w:tbl>
      <w:tblPr>
        <w:tblW w:w="9962" w:type="dxa"/>
        <w:tblLook w:val="00A0" w:firstRow="1" w:lastRow="0" w:firstColumn="1" w:lastColumn="0" w:noHBand="0" w:noVBand="0"/>
      </w:tblPr>
      <w:tblGrid>
        <w:gridCol w:w="3261"/>
        <w:gridCol w:w="6701"/>
      </w:tblGrid>
      <w:tr w:rsidR="00DF2952" w:rsidRPr="00DD586A" w:rsidTr="009B2654">
        <w:trPr>
          <w:trHeight w:val="5121"/>
        </w:trPr>
        <w:tc>
          <w:tcPr>
            <w:tcW w:w="3261" w:type="dxa"/>
          </w:tcPr>
          <w:p w:rsidR="00DF2952" w:rsidRPr="00BC38AC" w:rsidRDefault="00DF2952" w:rsidP="00DF2952">
            <w:pPr>
              <w:pStyle w:val="NECPRODUCTHEADER"/>
              <w:spacing w:line="240" w:lineRule="auto"/>
            </w:pPr>
            <w:r w:rsidRPr="00E7535E">
              <w:rPr>
                <w:color w:val="4472C4" w:themeColor="accent5"/>
              </w:rPr>
              <w:t xml:space="preserve">OUR </w:t>
            </w:r>
            <w:r w:rsidRPr="00E7535E">
              <w:rPr>
                <w:color w:val="4472C4" w:themeColor="accent5"/>
              </w:rPr>
              <w:br/>
              <w:t>PROPOSAL</w:t>
            </w:r>
          </w:p>
        </w:tc>
        <w:tc>
          <w:tcPr>
            <w:tcW w:w="6701" w:type="dxa"/>
          </w:tcPr>
          <w:p w:rsidR="00DF2952" w:rsidRPr="00DD586A" w:rsidRDefault="00DF2952" w:rsidP="009B2654">
            <w:pPr>
              <w:pStyle w:val="NECBODY"/>
            </w:pPr>
            <w:r w:rsidRPr="00DD586A">
              <w:t xml:space="preserve">Within this proposal we offer a solution that we feel confident will meet the requirements today and in the future. We are proposing to… </w:t>
            </w:r>
            <w:r w:rsidRPr="001B03B5">
              <w:rPr>
                <w:color w:val="FF0000"/>
                <w:highlight w:val="yellow"/>
              </w:rPr>
              <w:t>***</w:t>
            </w:r>
            <w:r w:rsidRPr="001B03B5">
              <w:rPr>
                <w:highlight w:val="yellow"/>
              </w:rPr>
              <w:t>Insert description here</w:t>
            </w:r>
            <w:r w:rsidRPr="001B03B5">
              <w:rPr>
                <w:color w:val="FF0000"/>
                <w:highlight w:val="yellow"/>
              </w:rPr>
              <w:t>***</w:t>
            </w:r>
          </w:p>
          <w:p w:rsidR="00DF2952" w:rsidRPr="00DD586A" w:rsidRDefault="00DF2952" w:rsidP="009B2654">
            <w:pPr>
              <w:pStyle w:val="NECBODY"/>
            </w:pPr>
            <w:r w:rsidRPr="00DD586A">
              <w:t>We strongly believe that the S</w:t>
            </w:r>
            <w:r w:rsidR="00E7535E">
              <w:t>L2</w:t>
            </w:r>
            <w:r w:rsidRPr="00DD586A">
              <w:t xml:space="preserve">100 will meet your requirements in terms of…  </w:t>
            </w:r>
            <w:r w:rsidRPr="001B03B5">
              <w:rPr>
                <w:color w:val="FF0000"/>
                <w:highlight w:val="yellow"/>
              </w:rPr>
              <w:t>***</w:t>
            </w:r>
            <w:r w:rsidRPr="001B03B5">
              <w:rPr>
                <w:highlight w:val="yellow"/>
              </w:rPr>
              <w:t>Insert requirements here</w:t>
            </w:r>
            <w:r w:rsidRPr="001B03B5">
              <w:rPr>
                <w:color w:val="FF0000"/>
                <w:highlight w:val="yellow"/>
              </w:rPr>
              <w:t>***</w:t>
            </w:r>
          </w:p>
          <w:p w:rsidR="00DF2952" w:rsidRPr="00DD586A" w:rsidRDefault="00DF2952" w:rsidP="009B2654">
            <w:pPr>
              <w:pStyle w:val="NECBODY"/>
            </w:pPr>
            <w:r w:rsidRPr="00DD586A">
              <w:t xml:space="preserve">Within the solution we have included the ability to… </w:t>
            </w:r>
            <w:r w:rsidRPr="001B03B5">
              <w:rPr>
                <w:color w:val="FF0000"/>
                <w:highlight w:val="yellow"/>
              </w:rPr>
              <w:t>***</w:t>
            </w:r>
            <w:r w:rsidRPr="001B03B5">
              <w:rPr>
                <w:highlight w:val="yellow"/>
              </w:rPr>
              <w:t>Insert solution here</w:t>
            </w:r>
            <w:r w:rsidRPr="001B03B5">
              <w:rPr>
                <w:color w:val="FF0000"/>
                <w:highlight w:val="yellow"/>
              </w:rPr>
              <w:t>***</w:t>
            </w:r>
          </w:p>
          <w:p w:rsidR="00DF2952" w:rsidRPr="00DD586A" w:rsidRDefault="00DF2952" w:rsidP="009B2654">
            <w:pPr>
              <w:pStyle w:val="NECBODY"/>
            </w:pPr>
            <w:r w:rsidRPr="00DD586A">
              <w:t xml:space="preserve">We can also… </w:t>
            </w:r>
            <w:r w:rsidRPr="001B03B5">
              <w:rPr>
                <w:color w:val="FF0000"/>
                <w:highlight w:val="yellow"/>
              </w:rPr>
              <w:t>***</w:t>
            </w:r>
            <w:r w:rsidRPr="001B03B5">
              <w:rPr>
                <w:highlight w:val="yellow"/>
              </w:rPr>
              <w:t>Insert solution here</w:t>
            </w:r>
            <w:r w:rsidRPr="001B03B5">
              <w:rPr>
                <w:color w:val="FF0000"/>
                <w:highlight w:val="yellow"/>
              </w:rPr>
              <w:t>***</w:t>
            </w:r>
          </w:p>
          <w:p w:rsidR="00DF2952" w:rsidRPr="00DD586A" w:rsidRDefault="00DF2952" w:rsidP="009B2654">
            <w:pPr>
              <w:tabs>
                <w:tab w:val="left" w:pos="6192"/>
              </w:tabs>
              <w:spacing w:after="0" w:line="240" w:lineRule="auto"/>
            </w:pPr>
          </w:p>
          <w:p w:rsidR="00DF2952" w:rsidRPr="00DD586A" w:rsidRDefault="00DF2952" w:rsidP="009B2654">
            <w:pPr>
              <w:tabs>
                <w:tab w:val="left" w:pos="6192"/>
              </w:tabs>
              <w:spacing w:after="0" w:line="240" w:lineRule="auto"/>
            </w:pPr>
          </w:p>
          <w:p w:rsidR="00DF2952" w:rsidRPr="00DD586A" w:rsidRDefault="00DF2952" w:rsidP="009B2654">
            <w:pPr>
              <w:tabs>
                <w:tab w:val="left" w:pos="6192"/>
              </w:tabs>
              <w:spacing w:after="0" w:line="240" w:lineRule="auto"/>
            </w:pPr>
          </w:p>
        </w:tc>
      </w:tr>
    </w:tbl>
    <w:p w:rsidR="009B2654" w:rsidRDefault="00DF2952">
      <w:pPr>
        <w:spacing w:after="0" w:line="240" w:lineRule="auto"/>
      </w:pPr>
      <w:r>
        <w:br w:type="page"/>
      </w:r>
    </w:p>
    <w:tbl>
      <w:tblPr>
        <w:tblW w:w="9962" w:type="dxa"/>
        <w:tblLook w:val="00A0" w:firstRow="1" w:lastRow="0" w:firstColumn="1" w:lastColumn="0" w:noHBand="0" w:noVBand="0"/>
      </w:tblPr>
      <w:tblGrid>
        <w:gridCol w:w="3011"/>
        <w:gridCol w:w="6951"/>
      </w:tblGrid>
      <w:tr w:rsidR="009B2654" w:rsidRPr="00DD586A" w:rsidTr="00A31E19">
        <w:trPr>
          <w:trHeight w:val="5616"/>
        </w:trPr>
        <w:tc>
          <w:tcPr>
            <w:tcW w:w="3011" w:type="dxa"/>
          </w:tcPr>
          <w:p w:rsidR="009B2654" w:rsidRPr="005114CA" w:rsidRDefault="009B2654" w:rsidP="00E7535E">
            <w:pPr>
              <w:pStyle w:val="NECPRODUCTHEADER"/>
              <w:spacing w:line="240" w:lineRule="auto"/>
            </w:pPr>
            <w:r w:rsidRPr="009B2654">
              <w:rPr>
                <w:color w:val="000000" w:themeColor="text1"/>
              </w:rPr>
              <w:lastRenderedPageBreak/>
              <w:t>S</w:t>
            </w:r>
            <w:r w:rsidR="00E7535E">
              <w:rPr>
                <w:color w:val="000000" w:themeColor="text1"/>
              </w:rPr>
              <w:t>L2</w:t>
            </w:r>
            <w:r w:rsidRPr="009B2654">
              <w:rPr>
                <w:color w:val="000000" w:themeColor="text1"/>
              </w:rPr>
              <w:t>100:</w:t>
            </w:r>
            <w:r>
              <w:rPr>
                <w:color w:val="ED7D31" w:themeColor="accent2"/>
              </w:rPr>
              <w:t xml:space="preserve"> </w:t>
            </w:r>
            <w:r w:rsidRPr="00E7535E">
              <w:rPr>
                <w:color w:val="4472C4" w:themeColor="accent5"/>
              </w:rPr>
              <w:t>SOLVING COMMUNICATION CHALLENGES</w:t>
            </w:r>
          </w:p>
        </w:tc>
        <w:tc>
          <w:tcPr>
            <w:tcW w:w="6951" w:type="dxa"/>
          </w:tcPr>
          <w:p w:rsidR="007A448F" w:rsidRPr="007A448F" w:rsidRDefault="007A448F" w:rsidP="007A448F">
            <w:pPr>
              <w:pStyle w:val="NECBULLETS"/>
              <w:numPr>
                <w:ilvl w:val="0"/>
                <w:numId w:val="0"/>
              </w:numPr>
              <w:ind w:left="720" w:hanging="360"/>
              <w:rPr>
                <w:b/>
              </w:rPr>
            </w:pPr>
            <w:r w:rsidRPr="007A448F">
              <w:rPr>
                <w:b/>
              </w:rPr>
              <w:t xml:space="preserve">Cost-effective solution from 5 to 100+ users </w:t>
            </w:r>
          </w:p>
          <w:p w:rsidR="007A448F" w:rsidRDefault="007A448F" w:rsidP="00AF2B97">
            <w:pPr>
              <w:pStyle w:val="NECBULLETS"/>
            </w:pPr>
            <w:r>
              <w:t>Plenty of capacity for an expanding business</w:t>
            </w:r>
          </w:p>
          <w:p w:rsidR="007A448F" w:rsidRPr="007A448F" w:rsidRDefault="007A448F" w:rsidP="007A448F">
            <w:pPr>
              <w:pStyle w:val="NECBULLETS"/>
              <w:numPr>
                <w:ilvl w:val="0"/>
                <w:numId w:val="0"/>
              </w:numPr>
              <w:ind w:left="360"/>
              <w:rPr>
                <w:b/>
              </w:rPr>
            </w:pPr>
            <w:r w:rsidRPr="007A448F">
              <w:rPr>
                <w:b/>
              </w:rPr>
              <w:t>Easy to use</w:t>
            </w:r>
          </w:p>
          <w:p w:rsidR="007A448F" w:rsidRDefault="007A448F" w:rsidP="00AF2B97">
            <w:pPr>
              <w:pStyle w:val="NECBULLETS"/>
            </w:pPr>
            <w:r>
              <w:t xml:space="preserve">Intuitive applications and features your whole team </w:t>
            </w:r>
            <w:r>
              <w:br/>
              <w:t xml:space="preserve">can easily use to empower them to be more productive. </w:t>
            </w:r>
            <w:r>
              <w:br/>
              <w:t>The easy installation also means there’s no downtime.</w:t>
            </w:r>
          </w:p>
          <w:p w:rsidR="007A448F" w:rsidRPr="007A448F" w:rsidRDefault="007A448F" w:rsidP="007A448F">
            <w:pPr>
              <w:pStyle w:val="NECBULLETS"/>
              <w:numPr>
                <w:ilvl w:val="0"/>
                <w:numId w:val="0"/>
              </w:numPr>
              <w:ind w:left="360"/>
              <w:rPr>
                <w:b/>
              </w:rPr>
            </w:pPr>
            <w:r w:rsidRPr="007A448F">
              <w:rPr>
                <w:b/>
              </w:rPr>
              <w:t>Keep connected</w:t>
            </w:r>
          </w:p>
          <w:p w:rsidR="007A448F" w:rsidRDefault="007A448F" w:rsidP="00AF2B97">
            <w:pPr>
              <w:pStyle w:val="NECBULLETS"/>
            </w:pPr>
            <w:r>
              <w:t xml:space="preserve">Single number reach, DECT mobile handsets, built-in </w:t>
            </w:r>
            <w:r>
              <w:br/>
              <w:t xml:space="preserve">conferencing and voicemail keeps colleagues and </w:t>
            </w:r>
            <w:r>
              <w:br/>
              <w:t>customers up-to-date and connected.</w:t>
            </w:r>
          </w:p>
          <w:p w:rsidR="007A448F" w:rsidRPr="007A448F" w:rsidRDefault="007A448F" w:rsidP="007A448F">
            <w:pPr>
              <w:pStyle w:val="NECBULLETS"/>
              <w:numPr>
                <w:ilvl w:val="0"/>
                <w:numId w:val="0"/>
              </w:numPr>
              <w:ind w:left="720" w:hanging="360"/>
              <w:rPr>
                <w:b/>
              </w:rPr>
            </w:pPr>
            <w:r w:rsidRPr="007A448F">
              <w:rPr>
                <w:b/>
              </w:rPr>
              <w:t>Built-In Applications</w:t>
            </w:r>
          </w:p>
          <w:p w:rsidR="00A31E19" w:rsidRDefault="007A448F" w:rsidP="007A448F">
            <w:pPr>
              <w:pStyle w:val="NECBULLETS"/>
            </w:pPr>
            <w:r>
              <w:t xml:space="preserve">Includes an expanded and diverse portfolio of </w:t>
            </w:r>
            <w:proofErr w:type="spellStart"/>
            <w:r>
              <w:t>InApps</w:t>
            </w:r>
            <w:proofErr w:type="spellEnd"/>
            <w:r>
              <w:t xml:space="preserve">. </w:t>
            </w:r>
            <w:r>
              <w:br/>
              <w:t xml:space="preserve">As well as providing compelling business benefits, </w:t>
            </w:r>
            <w:r>
              <w:br/>
              <w:t xml:space="preserve">these built-in/on-board apps require no external </w:t>
            </w:r>
            <w:r>
              <w:br/>
              <w:t>PC or server.</w:t>
            </w:r>
          </w:p>
          <w:p w:rsidR="00AF2B97" w:rsidRDefault="00AF2B97" w:rsidP="00AF2B97">
            <w:pPr>
              <w:pStyle w:val="NECBULLETS"/>
              <w:numPr>
                <w:ilvl w:val="0"/>
                <w:numId w:val="0"/>
              </w:numPr>
              <w:ind w:left="720" w:hanging="360"/>
            </w:pPr>
          </w:p>
          <w:p w:rsidR="00AF2B97" w:rsidRPr="007A448F" w:rsidRDefault="00AF2B97" w:rsidP="00AF2B97">
            <w:pPr>
              <w:pStyle w:val="NECBULLETS"/>
              <w:numPr>
                <w:ilvl w:val="0"/>
                <w:numId w:val="0"/>
              </w:numPr>
              <w:ind w:left="720" w:hanging="360"/>
            </w:pPr>
          </w:p>
        </w:tc>
      </w:tr>
    </w:tbl>
    <w:p w:rsidR="009B2654" w:rsidRDefault="00A31E19" w:rsidP="009B2654">
      <w:r>
        <w:rPr>
          <w:noProof/>
          <w:color w:val="1F497D"/>
          <w:sz w:val="28"/>
          <w:szCs w:val="28"/>
          <w:lang w:eastAsia="en-GB"/>
        </w:rPr>
        <mc:AlternateContent>
          <mc:Choice Requires="wpg">
            <w:drawing>
              <wp:anchor distT="0" distB="0" distL="114300" distR="114300" simplePos="0" relativeHeight="251676672" behindDoc="0" locked="0" layoutInCell="1" allowOverlap="1" wp14:anchorId="6290E9EE" wp14:editId="6C6B295F">
                <wp:simplePos x="0" y="0"/>
                <wp:positionH relativeFrom="column">
                  <wp:posOffset>-292100</wp:posOffset>
                </wp:positionH>
                <wp:positionV relativeFrom="paragraph">
                  <wp:posOffset>-2796540</wp:posOffset>
                </wp:positionV>
                <wp:extent cx="2208530" cy="2208530"/>
                <wp:effectExtent l="0" t="0" r="0" b="0"/>
                <wp:wrapNone/>
                <wp:docPr id="26" name="Group 26"/>
                <wp:cNvGraphicFramePr/>
                <a:graphic xmlns:a="http://schemas.openxmlformats.org/drawingml/2006/main">
                  <a:graphicData uri="http://schemas.microsoft.com/office/word/2010/wordprocessingGroup">
                    <wpg:wgp>
                      <wpg:cNvGrpSpPr/>
                      <wpg:grpSpPr>
                        <a:xfrm>
                          <a:off x="0" y="0"/>
                          <a:ext cx="2208530" cy="2208530"/>
                          <a:chOff x="0" y="0"/>
                          <a:chExt cx="2208530" cy="2208530"/>
                        </a:xfrm>
                      </wpg:grpSpPr>
                      <pic:pic xmlns:pic="http://schemas.openxmlformats.org/drawingml/2006/picture">
                        <pic:nvPicPr>
                          <pic:cNvPr id="30" name="Picture 30" descr="C:\Users\jeagers\Documents\SV9100\SV9100 END USER POWERPOINT 0719\SV9100 Successor End User 0719 version\Orange hexagon med res.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08530" cy="2208530"/>
                          </a:xfrm>
                          <a:prstGeom prst="rect">
                            <a:avLst/>
                          </a:prstGeom>
                          <a:noFill/>
                          <a:ln>
                            <a:noFill/>
                          </a:ln>
                        </pic:spPr>
                      </pic:pic>
                      <wps:wsp>
                        <wps:cNvPr id="31" name="Text Box 2"/>
                        <wps:cNvSpPr txBox="1">
                          <a:spLocks noChangeArrowheads="1"/>
                        </wps:cNvSpPr>
                        <wps:spPr bwMode="auto">
                          <a:xfrm>
                            <a:off x="378687" y="421968"/>
                            <a:ext cx="1466214" cy="1396364"/>
                          </a:xfrm>
                          <a:prstGeom prst="rect">
                            <a:avLst/>
                          </a:prstGeom>
                          <a:noFill/>
                          <a:ln w="9525">
                            <a:noFill/>
                            <a:miter lim="800000"/>
                            <a:headEnd/>
                            <a:tailEnd/>
                          </a:ln>
                        </wps:spPr>
                        <wps:txbx>
                          <w:txbxContent>
                            <w:p w:rsidR="0055048A" w:rsidRDefault="0055048A" w:rsidP="00A31E19">
                              <w:pPr>
                                <w:pStyle w:val="NECBODY"/>
                                <w:spacing w:after="60" w:line="240" w:lineRule="exact"/>
                                <w:jc w:val="center"/>
                                <w:rPr>
                                  <w:lang w:val="en-US"/>
                                </w:rPr>
                              </w:pPr>
                              <w:r w:rsidRPr="00A31E19">
                                <w:rPr>
                                  <w:b/>
                                  <w:color w:val="FFFFFF" w:themeColor="background1"/>
                                  <w:lang w:val="en-US"/>
                                </w:rPr>
                                <w:t xml:space="preserve">DID </w:t>
                              </w:r>
                              <w:r w:rsidRPr="00A31E19">
                                <w:rPr>
                                  <w:b/>
                                  <w:color w:val="FFFFFF" w:themeColor="background1"/>
                                  <w:lang w:val="en-US"/>
                                </w:rPr>
                                <w:br/>
                                <w:t>YOU KNOW?</w:t>
                              </w:r>
                              <w:r w:rsidRPr="00A31E19">
                                <w:rPr>
                                  <w:color w:val="FFFFFF" w:themeColor="background1"/>
                                  <w:lang w:val="en-US"/>
                                </w:rPr>
                                <w:t xml:space="preserve"> </w:t>
                              </w:r>
                            </w:p>
                            <w:p w:rsidR="0055048A" w:rsidRPr="00A31E19" w:rsidRDefault="0055048A" w:rsidP="00A31E19">
                              <w:pPr>
                                <w:pStyle w:val="NECBODY"/>
                                <w:spacing w:after="60" w:line="240" w:lineRule="exact"/>
                                <w:jc w:val="center"/>
                                <w:rPr>
                                  <w:lang w:val="en-US"/>
                                </w:rPr>
                              </w:pPr>
                              <w:r w:rsidRPr="001323FE">
                                <w:rPr>
                                  <w:b/>
                                  <w:lang w:val="en-US"/>
                                </w:rPr>
                                <w:t>58%</w:t>
                              </w:r>
                              <w:r w:rsidRPr="00A31E19">
                                <w:rPr>
                                  <w:lang w:val="en-US"/>
                                </w:rPr>
                                <w:t xml:space="preserve"> </w:t>
                              </w:r>
                              <w:r>
                                <w:rPr>
                                  <w:lang w:val="en-US"/>
                                </w:rPr>
                                <w:t>of consumer’s expectations aren’t met due to a company being unavailable by phone or email</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6290E9EE" id="Group 26" o:spid="_x0000_s1027" style="position:absolute;margin-left:-23pt;margin-top:-220.2pt;width:173.9pt;height:173.9pt;z-index:251676672;mso-width-relative:margin" coordsize="22085,22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8" type="#_x0000_t75" style="position:absolute;width:22085;height:22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nzTjDAAAA2wAAAA8AAABkcnMvZG93bnJldi54bWxET8tqwkAU3Qv+w3AL3ZlJLbWaZhSxVEot&#10;gtpNd7eZmwdm7oTMGGO/3lkILg/nnS56U4uOWldZVvAUxSCIM6srLhT8HD5GUxDOI2usLZOCCzlY&#10;zIeDFBNtz7yjbu8LEULYJaig9L5JpHRZSQZdZBviwOW2NegDbAupWzyHcFPLcRxPpMGKQ0OJDa1K&#10;yo77k1HAm8n6nbv/1+Upn23/vn6/X+L1VKnHh375BsJT7+/im/tTK3gO68OX8APk/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CfNOMMAAADbAAAADwAAAAAAAAAAAAAAAACf&#10;AgAAZHJzL2Rvd25yZXYueG1sUEsFBgAAAAAEAAQA9wAAAI8DAAAAAA==&#10;">
                  <v:imagedata r:id="rId14" o:title="Orange hexagon med res"/>
                  <v:path arrowok="t"/>
                </v:shape>
                <v:shape id="_x0000_s1029" type="#_x0000_t202" style="position:absolute;left:3786;top:4219;width:14663;height:13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qew8IA&#10;AADbAAAADwAAAGRycy9kb3ducmV2LnhtbESPzWrDMBCE74W+g9hCb43slIbiRAkhP5BDL0md+2Jt&#10;LVNrZaxN7Lx9FCj0OMzMN8xiNfpWXamPTWAD+SQDRVwF23BtoPzev32CioJssQ1MBm4UYbV8flpg&#10;YcPAR7qepFYJwrFAA06kK7SOlSOPcRI64uT9hN6jJNnX2vY4JLhv9TTLZtpjw2nBYUcbR9Xv6eIN&#10;iNh1fit3Ph7O49d2cFn1gaUxry/jeg5KaJT/8F/7YA285/D4kn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ep7DwgAAANsAAAAPAAAAAAAAAAAAAAAAAJgCAABkcnMvZG93&#10;bnJldi54bWxQSwUGAAAAAAQABAD1AAAAhwMAAAAA&#10;" filled="f" stroked="f">
                  <v:textbox style="mso-fit-shape-to-text:t">
                    <w:txbxContent>
                      <w:p w:rsidR="0055048A" w:rsidRDefault="0055048A" w:rsidP="00A31E19">
                        <w:pPr>
                          <w:pStyle w:val="NECBODY"/>
                          <w:spacing w:after="60" w:line="240" w:lineRule="exact"/>
                          <w:jc w:val="center"/>
                          <w:rPr>
                            <w:lang w:val="en-US"/>
                          </w:rPr>
                        </w:pPr>
                        <w:r w:rsidRPr="00A31E19">
                          <w:rPr>
                            <w:b/>
                            <w:color w:val="FFFFFF" w:themeColor="background1"/>
                            <w:lang w:val="en-US"/>
                          </w:rPr>
                          <w:t xml:space="preserve">DID </w:t>
                        </w:r>
                        <w:r w:rsidRPr="00A31E19">
                          <w:rPr>
                            <w:b/>
                            <w:color w:val="FFFFFF" w:themeColor="background1"/>
                            <w:lang w:val="en-US"/>
                          </w:rPr>
                          <w:br/>
                          <w:t>YOU KNOW?</w:t>
                        </w:r>
                        <w:r w:rsidRPr="00A31E19">
                          <w:rPr>
                            <w:color w:val="FFFFFF" w:themeColor="background1"/>
                            <w:lang w:val="en-US"/>
                          </w:rPr>
                          <w:t xml:space="preserve"> </w:t>
                        </w:r>
                      </w:p>
                      <w:p w:rsidR="0055048A" w:rsidRPr="00A31E19" w:rsidRDefault="0055048A" w:rsidP="00A31E19">
                        <w:pPr>
                          <w:pStyle w:val="NECBODY"/>
                          <w:spacing w:after="60" w:line="240" w:lineRule="exact"/>
                          <w:jc w:val="center"/>
                          <w:rPr>
                            <w:lang w:val="en-US"/>
                          </w:rPr>
                        </w:pPr>
                        <w:r w:rsidRPr="001323FE">
                          <w:rPr>
                            <w:b/>
                            <w:lang w:val="en-US"/>
                          </w:rPr>
                          <w:t>58%</w:t>
                        </w:r>
                        <w:r w:rsidRPr="00A31E19">
                          <w:rPr>
                            <w:lang w:val="en-US"/>
                          </w:rPr>
                          <w:t xml:space="preserve"> </w:t>
                        </w:r>
                        <w:r>
                          <w:rPr>
                            <w:lang w:val="en-US"/>
                          </w:rPr>
                          <w:t>of consumer’s expectations aren’t met due to a company being unavailable by phone or email</w:t>
                        </w:r>
                      </w:p>
                    </w:txbxContent>
                  </v:textbox>
                </v:shape>
              </v:group>
            </w:pict>
          </mc:Fallback>
        </mc:AlternateContent>
      </w:r>
    </w:p>
    <w:p w:rsidR="00AF2B97" w:rsidRDefault="00AF2B97">
      <w:pPr>
        <w:spacing w:after="0" w:line="240" w:lineRule="auto"/>
        <w:rPr>
          <w:noProof/>
          <w:color w:val="4472C4" w:themeColor="accent5"/>
          <w:lang w:eastAsia="en-GB"/>
        </w:rPr>
      </w:pPr>
    </w:p>
    <w:tbl>
      <w:tblPr>
        <w:tblW w:w="9962" w:type="dxa"/>
        <w:tblLook w:val="00A0" w:firstRow="1" w:lastRow="0" w:firstColumn="1" w:lastColumn="0" w:noHBand="0" w:noVBand="0"/>
      </w:tblPr>
      <w:tblGrid>
        <w:gridCol w:w="3011"/>
        <w:gridCol w:w="6951"/>
      </w:tblGrid>
      <w:tr w:rsidR="00AF2B97" w:rsidRPr="007A448F" w:rsidTr="00C56EB7">
        <w:trPr>
          <w:trHeight w:val="5616"/>
        </w:trPr>
        <w:tc>
          <w:tcPr>
            <w:tcW w:w="3011" w:type="dxa"/>
          </w:tcPr>
          <w:p w:rsidR="00AF2B97" w:rsidRDefault="00AF2B97" w:rsidP="00AF2B97">
            <w:pPr>
              <w:pStyle w:val="NECPRODUCTHEADER"/>
              <w:spacing w:line="240" w:lineRule="auto"/>
              <w:rPr>
                <w:color w:val="4472C4" w:themeColor="accent5"/>
              </w:rPr>
            </w:pPr>
            <w:r>
              <w:rPr>
                <w:noProof/>
                <w:color w:val="1F497D"/>
                <w:sz w:val="28"/>
                <w:lang w:eastAsia="en-GB"/>
              </w:rPr>
              <mc:AlternateContent>
                <mc:Choice Requires="wpg">
                  <w:drawing>
                    <wp:anchor distT="0" distB="0" distL="114300" distR="114300" simplePos="0" relativeHeight="251771904" behindDoc="0" locked="0" layoutInCell="1" allowOverlap="1" wp14:anchorId="55527203" wp14:editId="56ECC517">
                      <wp:simplePos x="0" y="0"/>
                      <wp:positionH relativeFrom="column">
                        <wp:posOffset>-436328</wp:posOffset>
                      </wp:positionH>
                      <wp:positionV relativeFrom="paragraph">
                        <wp:posOffset>858189</wp:posOffset>
                      </wp:positionV>
                      <wp:extent cx="2208530" cy="2208530"/>
                      <wp:effectExtent l="0" t="0" r="0" b="0"/>
                      <wp:wrapNone/>
                      <wp:docPr id="5" name="Group 5"/>
                      <wp:cNvGraphicFramePr/>
                      <a:graphic xmlns:a="http://schemas.openxmlformats.org/drawingml/2006/main">
                        <a:graphicData uri="http://schemas.microsoft.com/office/word/2010/wordprocessingGroup">
                          <wpg:wgp>
                            <wpg:cNvGrpSpPr/>
                            <wpg:grpSpPr>
                              <a:xfrm>
                                <a:off x="0" y="0"/>
                                <a:ext cx="2208530" cy="2208530"/>
                                <a:chOff x="0" y="0"/>
                                <a:chExt cx="2208530" cy="2208530"/>
                              </a:xfrm>
                            </wpg:grpSpPr>
                            <pic:pic xmlns:pic="http://schemas.openxmlformats.org/drawingml/2006/picture">
                              <pic:nvPicPr>
                                <pic:cNvPr id="12" name="Picture 12" descr="C:\Users\jeagers\Documents\SV9100\SV9100 END USER POWERPOINT 0719\SV9100 Successor End User 0719 version\Orange hexagon med res.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08530" cy="2208530"/>
                                </a:xfrm>
                                <a:prstGeom prst="rect">
                                  <a:avLst/>
                                </a:prstGeom>
                                <a:noFill/>
                                <a:ln>
                                  <a:noFill/>
                                </a:ln>
                              </pic:spPr>
                            </pic:pic>
                            <wps:wsp>
                              <wps:cNvPr id="17" name="Text Box 2"/>
                              <wps:cNvSpPr txBox="1">
                                <a:spLocks noChangeArrowheads="1"/>
                              </wps:cNvSpPr>
                              <wps:spPr bwMode="auto">
                                <a:xfrm>
                                  <a:off x="378687" y="421968"/>
                                  <a:ext cx="1466214" cy="1243964"/>
                                </a:xfrm>
                                <a:prstGeom prst="rect">
                                  <a:avLst/>
                                </a:prstGeom>
                                <a:noFill/>
                                <a:ln w="9525">
                                  <a:noFill/>
                                  <a:miter lim="800000"/>
                                  <a:headEnd/>
                                  <a:tailEnd/>
                                </a:ln>
                              </wps:spPr>
                              <wps:txbx>
                                <w:txbxContent>
                                  <w:p w:rsidR="0055048A" w:rsidRDefault="0055048A" w:rsidP="00AF2B97">
                                    <w:pPr>
                                      <w:pStyle w:val="NECBODY"/>
                                      <w:spacing w:after="60" w:line="240" w:lineRule="exact"/>
                                      <w:jc w:val="center"/>
                                      <w:rPr>
                                        <w:lang w:val="en-US"/>
                                      </w:rPr>
                                    </w:pPr>
                                    <w:r w:rsidRPr="00A31E19">
                                      <w:rPr>
                                        <w:b/>
                                        <w:color w:val="FFFFFF" w:themeColor="background1"/>
                                        <w:lang w:val="en-US"/>
                                      </w:rPr>
                                      <w:t xml:space="preserve">DID </w:t>
                                    </w:r>
                                    <w:r w:rsidRPr="00A31E19">
                                      <w:rPr>
                                        <w:b/>
                                        <w:color w:val="FFFFFF" w:themeColor="background1"/>
                                        <w:lang w:val="en-US"/>
                                      </w:rPr>
                                      <w:br/>
                                      <w:t>YOU KNOW?</w:t>
                                    </w:r>
                                    <w:r w:rsidRPr="00A31E19">
                                      <w:rPr>
                                        <w:color w:val="FFFFFF" w:themeColor="background1"/>
                                        <w:lang w:val="en-US"/>
                                      </w:rPr>
                                      <w:t xml:space="preserve"> </w:t>
                                    </w:r>
                                  </w:p>
                                  <w:p w:rsidR="0055048A" w:rsidRPr="00A31E19" w:rsidRDefault="0055048A" w:rsidP="00A93A46">
                                    <w:pPr>
                                      <w:pStyle w:val="NECBODY"/>
                                      <w:spacing w:after="60" w:line="240" w:lineRule="exact"/>
                                      <w:jc w:val="center"/>
                                      <w:rPr>
                                        <w:lang w:val="en-US"/>
                                      </w:rPr>
                                    </w:pPr>
                                    <w:r w:rsidRPr="00A93A46">
                                      <w:rPr>
                                        <w:lang w:val="en-US"/>
                                      </w:rPr>
                                      <w:t>An estimated</w:t>
                                    </w:r>
                                    <w:r w:rsidRPr="00A93A46">
                                      <w:rPr>
                                        <w:b/>
                                        <w:lang w:val="en-US"/>
                                      </w:rPr>
                                      <w:t xml:space="preserve"> 48% </w:t>
                                    </w:r>
                                    <w:r w:rsidRPr="00A93A46">
                                      <w:rPr>
                                        <w:lang w:val="en-US"/>
                                      </w:rPr>
                                      <w:t xml:space="preserve">of employees will likely work remotely at least part of the time </w:t>
                                    </w:r>
                                    <w:r w:rsidRPr="00A93A46">
                                      <w:rPr>
                                        <w:b/>
                                        <w:u w:val="single"/>
                                        <w:lang w:val="en-US"/>
                                      </w:rPr>
                                      <w:t>after</w:t>
                                    </w:r>
                                    <w:r w:rsidRPr="00A93A46">
                                      <w:rPr>
                                        <w:b/>
                                        <w:lang w:val="en-US"/>
                                      </w:rPr>
                                      <w:t xml:space="preserve"> </w:t>
                                    </w:r>
                                    <w:r w:rsidRPr="00A93A46">
                                      <w:rPr>
                                        <w:lang w:val="en-US"/>
                                      </w:rPr>
                                      <w:t>COVID-19</w:t>
                                    </w:r>
                                    <w:r>
                                      <w:rPr>
                                        <w:lang w:val="en-US"/>
                                      </w:rPr>
                                      <w:t>!</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55527203" id="Group 5" o:spid="_x0000_s1030" style="position:absolute;margin-left:-34.35pt;margin-top:67.55pt;width:173.9pt;height:173.9pt;z-index:251771904;mso-width-relative:margin" coordsize="22085,22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">
                      <v:shape id="Picture 12" o:spid="_x0000_s1031" type="#_x0000_t75" style="position:absolute;width:22085;height:22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MqrTEAAAA2wAAAA8AAABkcnMvZG93bnJldi54bWxET0trwkAQvgv+h2UKvZlNhVpNs4oolVKL&#10;4OPibZqdPDA7G7JrTPvru0Kht/n4npMuelOLjlpXWVbwFMUgiDOrKy4UnI5voykI55E11pZJwTc5&#10;WMyHgxQTbW+8p+7gCxFC2CWooPS+SaR0WUkGXWQb4sDltjXoA2wLqVu8hXBTy3EcT6TBikNDiQ2t&#10;Ssouh6tRwNvJZs3dz8vyms92Xx/nz+d4M1Xq8aFfvoLw1Pt/8Z/7XYf5Y7j/Eg6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MqrTEAAAA2wAAAA8AAAAAAAAAAAAAAAAA&#10;nwIAAGRycy9kb3ducmV2LnhtbFBLBQYAAAAABAAEAPcAAACQAwAAAAA=&#10;">
                        <v:imagedata r:id="rId14" o:title="Orange hexagon med res"/>
                        <v:path arrowok="t"/>
                      </v:shape>
                      <v:shape id="_x0000_s1032" type="#_x0000_t202" style="position:absolute;left:3786;top:4219;width:14663;height:12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r/TL8A&#10;AADbAAAADwAAAGRycy9kb3ducmV2LnhtbERPS2vCQBC+F/wPywje6saCbYmuIj7AQy+18T5kx2ww&#10;OxuyUxP/vSsUepuP7znL9eAbdaMu1oENzKYZKOIy2JorA8XP4fUTVBRki01gMnCnCOvV6GWJuQ09&#10;f9PtJJVKIRxzNOBE2lzrWDryGKehJU7cJXQeJcGu0rbDPoX7Rr9l2bv2WHNqcNjS1lF5Pf16AyJ2&#10;M7sXex+P5+Fr17usnGNhzGQ8bBaghAb5F/+5jzbN/4D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av9MvwAAANsAAAAPAAAAAAAAAAAAAAAAAJgCAABkcnMvZG93bnJl&#10;di54bWxQSwUGAAAAAAQABAD1AAAAhAMAAAAA&#10;" filled="f" stroked="f">
                        <v:textbox style="mso-fit-shape-to-text:t">
                          <w:txbxContent>
                            <w:p w:rsidR="0055048A" w:rsidRDefault="0055048A" w:rsidP="00AF2B97">
                              <w:pPr>
                                <w:pStyle w:val="NECBODY"/>
                                <w:spacing w:after="60" w:line="240" w:lineRule="exact"/>
                                <w:jc w:val="center"/>
                                <w:rPr>
                                  <w:lang w:val="en-US"/>
                                </w:rPr>
                              </w:pPr>
                              <w:r w:rsidRPr="00A31E19">
                                <w:rPr>
                                  <w:b/>
                                  <w:color w:val="FFFFFF" w:themeColor="background1"/>
                                  <w:lang w:val="en-US"/>
                                </w:rPr>
                                <w:t xml:space="preserve">DID </w:t>
                              </w:r>
                              <w:r w:rsidRPr="00A31E19">
                                <w:rPr>
                                  <w:b/>
                                  <w:color w:val="FFFFFF" w:themeColor="background1"/>
                                  <w:lang w:val="en-US"/>
                                </w:rPr>
                                <w:br/>
                                <w:t>YOU KNOW?</w:t>
                              </w:r>
                              <w:r w:rsidRPr="00A31E19">
                                <w:rPr>
                                  <w:color w:val="FFFFFF" w:themeColor="background1"/>
                                  <w:lang w:val="en-US"/>
                                </w:rPr>
                                <w:t xml:space="preserve"> </w:t>
                              </w:r>
                            </w:p>
                            <w:p w:rsidR="0055048A" w:rsidRPr="00A31E19" w:rsidRDefault="0055048A" w:rsidP="00A93A46">
                              <w:pPr>
                                <w:pStyle w:val="NECBODY"/>
                                <w:spacing w:after="60" w:line="240" w:lineRule="exact"/>
                                <w:jc w:val="center"/>
                                <w:rPr>
                                  <w:lang w:val="en-US"/>
                                </w:rPr>
                              </w:pPr>
                              <w:r w:rsidRPr="00A93A46">
                                <w:rPr>
                                  <w:lang w:val="en-US"/>
                                </w:rPr>
                                <w:t>An estimated</w:t>
                              </w:r>
                              <w:r w:rsidRPr="00A93A46">
                                <w:rPr>
                                  <w:b/>
                                  <w:lang w:val="en-US"/>
                                </w:rPr>
                                <w:t xml:space="preserve"> 48% </w:t>
                              </w:r>
                              <w:r w:rsidRPr="00A93A46">
                                <w:rPr>
                                  <w:lang w:val="en-US"/>
                                </w:rPr>
                                <w:t xml:space="preserve">of employees will likely work remotely at least part of the time </w:t>
                              </w:r>
                              <w:r w:rsidRPr="00A93A46">
                                <w:rPr>
                                  <w:b/>
                                  <w:u w:val="single"/>
                                  <w:lang w:val="en-US"/>
                                </w:rPr>
                                <w:t>after</w:t>
                              </w:r>
                              <w:r w:rsidRPr="00A93A46">
                                <w:rPr>
                                  <w:b/>
                                  <w:lang w:val="en-US"/>
                                </w:rPr>
                                <w:t xml:space="preserve"> </w:t>
                              </w:r>
                              <w:r w:rsidRPr="00A93A46">
                                <w:rPr>
                                  <w:lang w:val="en-US"/>
                                </w:rPr>
                                <w:t>COVID-19</w:t>
                              </w:r>
                              <w:r>
                                <w:rPr>
                                  <w:lang w:val="en-US"/>
                                </w:rPr>
                                <w:t>!</w:t>
                              </w:r>
                            </w:p>
                          </w:txbxContent>
                        </v:textbox>
                      </v:shape>
                    </v:group>
                  </w:pict>
                </mc:Fallback>
              </mc:AlternateContent>
            </w:r>
            <w:r w:rsidRPr="009B2654">
              <w:rPr>
                <w:color w:val="000000" w:themeColor="text1"/>
              </w:rPr>
              <w:t>S</w:t>
            </w:r>
            <w:r>
              <w:rPr>
                <w:color w:val="000000" w:themeColor="text1"/>
              </w:rPr>
              <w:t>L2</w:t>
            </w:r>
            <w:r w:rsidRPr="009B2654">
              <w:rPr>
                <w:color w:val="000000" w:themeColor="text1"/>
              </w:rPr>
              <w:t>100:</w:t>
            </w:r>
            <w:r>
              <w:rPr>
                <w:color w:val="ED7D31" w:themeColor="accent2"/>
              </w:rPr>
              <w:t xml:space="preserve"> </w:t>
            </w:r>
            <w:r>
              <w:rPr>
                <w:color w:val="4472C4" w:themeColor="accent5"/>
              </w:rPr>
              <w:t>REMOTE &amp; HOME WORKING</w:t>
            </w:r>
          </w:p>
          <w:p w:rsidR="00AF2B97" w:rsidRDefault="00AF2B97" w:rsidP="00AF2B97">
            <w:pPr>
              <w:pStyle w:val="NECPRODUCTHEADER"/>
              <w:spacing w:line="240" w:lineRule="auto"/>
              <w:rPr>
                <w:color w:val="4472C4" w:themeColor="accent5"/>
              </w:rPr>
            </w:pPr>
          </w:p>
          <w:p w:rsidR="00AF2B97" w:rsidRPr="005114CA" w:rsidRDefault="00AF2B97" w:rsidP="00AF2B97">
            <w:pPr>
              <w:pStyle w:val="NECPRODUCTHEADER"/>
              <w:spacing w:line="240" w:lineRule="auto"/>
            </w:pPr>
          </w:p>
        </w:tc>
        <w:tc>
          <w:tcPr>
            <w:tcW w:w="6951" w:type="dxa"/>
          </w:tcPr>
          <w:p w:rsidR="00AF2B97" w:rsidRPr="007A448F" w:rsidRDefault="00966AE5" w:rsidP="00C56EB7">
            <w:pPr>
              <w:pStyle w:val="NECBULLETS"/>
              <w:numPr>
                <w:ilvl w:val="0"/>
                <w:numId w:val="0"/>
              </w:numPr>
              <w:ind w:left="720" w:hanging="360"/>
              <w:rPr>
                <w:b/>
              </w:rPr>
            </w:pPr>
            <w:r>
              <w:rPr>
                <w:b/>
              </w:rPr>
              <w:t>System Features for Home Workers</w:t>
            </w:r>
          </w:p>
          <w:p w:rsidR="00966AE5" w:rsidRDefault="00966AE5" w:rsidP="00966AE5">
            <w:pPr>
              <w:pStyle w:val="NECBULLETS"/>
            </w:pPr>
            <w:r>
              <w:t xml:space="preserve">Ensure smooth communications with your colleagues </w:t>
            </w:r>
            <w:r>
              <w:br/>
              <w:t>and customers with effective call routing</w:t>
            </w:r>
          </w:p>
          <w:p w:rsidR="00966AE5" w:rsidRPr="00966AE5" w:rsidRDefault="00966AE5" w:rsidP="00966AE5">
            <w:pPr>
              <w:pStyle w:val="NECBULLETS"/>
              <w:numPr>
                <w:ilvl w:val="0"/>
                <w:numId w:val="0"/>
              </w:numPr>
              <w:ind w:left="360"/>
              <w:rPr>
                <w:b/>
              </w:rPr>
            </w:pPr>
            <w:r w:rsidRPr="00966AE5">
              <w:rPr>
                <w:b/>
              </w:rPr>
              <w:t>Call Control</w:t>
            </w:r>
          </w:p>
          <w:p w:rsidR="00966AE5" w:rsidRDefault="00966AE5" w:rsidP="00966AE5">
            <w:pPr>
              <w:pStyle w:val="NECBULLETS"/>
            </w:pPr>
            <w:r>
              <w:t xml:space="preserve">Call transfer, hold, parking &amp; voicemail enable sharp </w:t>
            </w:r>
            <w:r>
              <w:br/>
              <w:t>customer service levels</w:t>
            </w:r>
          </w:p>
          <w:p w:rsidR="00966AE5" w:rsidRPr="00966AE5" w:rsidRDefault="00966AE5" w:rsidP="00966AE5">
            <w:pPr>
              <w:pStyle w:val="NECBULLETS"/>
              <w:numPr>
                <w:ilvl w:val="0"/>
                <w:numId w:val="0"/>
              </w:numPr>
              <w:ind w:left="360"/>
              <w:rPr>
                <w:b/>
              </w:rPr>
            </w:pPr>
            <w:r w:rsidRPr="00966AE5">
              <w:rPr>
                <w:b/>
              </w:rPr>
              <w:t>Video Conferencing</w:t>
            </w:r>
          </w:p>
          <w:p w:rsidR="00AF2B97" w:rsidRPr="00413ACA" w:rsidRDefault="00966AE5" w:rsidP="00966AE5">
            <w:pPr>
              <w:pStyle w:val="NECBULLETS"/>
              <w:rPr>
                <w:b/>
              </w:rPr>
            </w:pPr>
            <w:r>
              <w:t xml:space="preserve">Create collaborative communities with audio, </w:t>
            </w:r>
            <w:r w:rsidR="0005390F">
              <w:br/>
              <w:t xml:space="preserve">video </w:t>
            </w:r>
            <w:r>
              <w:t>&amp; screen sharing</w:t>
            </w:r>
          </w:p>
          <w:p w:rsidR="00413ACA" w:rsidRPr="00413ACA" w:rsidRDefault="00413ACA" w:rsidP="00413ACA">
            <w:pPr>
              <w:pStyle w:val="NECBULLETS"/>
              <w:numPr>
                <w:ilvl w:val="0"/>
                <w:numId w:val="0"/>
              </w:numPr>
              <w:ind w:left="720"/>
              <w:rPr>
                <w:b/>
              </w:rPr>
            </w:pPr>
          </w:p>
          <w:p w:rsidR="00413ACA" w:rsidRPr="00966AE5" w:rsidRDefault="00413ACA" w:rsidP="00413ACA">
            <w:pPr>
              <w:pStyle w:val="NECBULLETS"/>
              <w:numPr>
                <w:ilvl w:val="0"/>
                <w:numId w:val="0"/>
              </w:numPr>
              <w:ind w:left="720"/>
            </w:pPr>
            <w:r w:rsidRPr="00413ACA">
              <w:rPr>
                <w:b/>
                <w:noProof/>
                <w:lang w:val="en-GB" w:eastAsia="en-GB"/>
              </w:rPr>
              <w:drawing>
                <wp:inline distT="0" distB="0" distL="0" distR="0">
                  <wp:extent cx="1924493" cy="1284922"/>
                  <wp:effectExtent l="0" t="0" r="0" b="0"/>
                  <wp:docPr id="14" name="Picture 14" descr="C:\Users\JEagers\Documents\IMAGES\Home working\Homeworker female on sofa 100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agers\Documents\IMAGES\Home working\Homeworker female on sofa 1000px.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28526" cy="1287615"/>
                          </a:xfrm>
                          <a:prstGeom prst="rect">
                            <a:avLst/>
                          </a:prstGeom>
                          <a:noFill/>
                          <a:ln>
                            <a:noFill/>
                          </a:ln>
                        </pic:spPr>
                      </pic:pic>
                    </a:graphicData>
                  </a:graphic>
                </wp:inline>
              </w:drawing>
            </w:r>
          </w:p>
        </w:tc>
      </w:tr>
    </w:tbl>
    <w:p w:rsidR="007A448F" w:rsidRDefault="007A448F">
      <w:pPr>
        <w:spacing w:after="0" w:line="240" w:lineRule="auto"/>
        <w:rPr>
          <w:noProof/>
          <w:color w:val="4472C4" w:themeColor="accent5"/>
          <w:lang w:eastAsia="en-GB"/>
        </w:rPr>
      </w:pPr>
    </w:p>
    <w:p w:rsidR="009B2654" w:rsidRDefault="009B2654" w:rsidP="009B2654"/>
    <w:tbl>
      <w:tblPr>
        <w:tblW w:w="9962" w:type="dxa"/>
        <w:tblLook w:val="00A0" w:firstRow="1" w:lastRow="0" w:firstColumn="1" w:lastColumn="0" w:noHBand="0" w:noVBand="0"/>
      </w:tblPr>
      <w:tblGrid>
        <w:gridCol w:w="3261"/>
        <w:gridCol w:w="6701"/>
      </w:tblGrid>
      <w:tr w:rsidR="009B2654" w:rsidRPr="00DD586A" w:rsidTr="009B2654">
        <w:trPr>
          <w:trHeight w:val="5121"/>
        </w:trPr>
        <w:tc>
          <w:tcPr>
            <w:tcW w:w="3261" w:type="dxa"/>
          </w:tcPr>
          <w:p w:rsidR="009B2654" w:rsidRDefault="009B2654" w:rsidP="00E7535E">
            <w:pPr>
              <w:pStyle w:val="NECPRODUCTHEADER"/>
              <w:spacing w:line="240" w:lineRule="auto"/>
              <w:rPr>
                <w:color w:val="4472C4" w:themeColor="accent5"/>
              </w:rPr>
            </w:pPr>
            <w:r w:rsidRPr="009B2654">
              <w:lastRenderedPageBreak/>
              <w:t>S</w:t>
            </w:r>
            <w:r w:rsidR="00E7535E">
              <w:t>L2</w:t>
            </w:r>
            <w:r w:rsidRPr="009B2654">
              <w:t>100:</w:t>
            </w:r>
            <w:r>
              <w:rPr>
                <w:color w:val="ED7D31" w:themeColor="accent2"/>
              </w:rPr>
              <w:t xml:space="preserve"> </w:t>
            </w:r>
            <w:r w:rsidRPr="00E7535E">
              <w:rPr>
                <w:color w:val="4472C4" w:themeColor="accent5"/>
              </w:rPr>
              <w:t xml:space="preserve">BUILT-IN </w:t>
            </w:r>
            <w:r w:rsidR="00E7535E" w:rsidRPr="00E7535E">
              <w:rPr>
                <w:color w:val="4472C4" w:themeColor="accent5"/>
              </w:rPr>
              <w:t>BRILLIANCE</w:t>
            </w:r>
          </w:p>
          <w:p w:rsidR="00FE6785" w:rsidRPr="00BC38AC" w:rsidRDefault="00FE6785" w:rsidP="00E7535E">
            <w:pPr>
              <w:pStyle w:val="NECPRODUCTHEADER"/>
              <w:spacing w:line="240" w:lineRule="auto"/>
            </w:pPr>
          </w:p>
        </w:tc>
        <w:tc>
          <w:tcPr>
            <w:tcW w:w="6701" w:type="dxa"/>
          </w:tcPr>
          <w:p w:rsidR="00A93A46" w:rsidRPr="00A93A46" w:rsidRDefault="009B2654" w:rsidP="00A93A46">
            <w:pPr>
              <w:pStyle w:val="NECBULLETS"/>
              <w:numPr>
                <w:ilvl w:val="0"/>
                <w:numId w:val="0"/>
              </w:numPr>
              <w:ind w:left="720" w:hanging="360"/>
            </w:pPr>
            <w:r w:rsidRPr="000F17F5">
              <w:rPr>
                <w:b/>
              </w:rPr>
              <w:t>I</w:t>
            </w:r>
            <w:r w:rsidR="00A93A46">
              <w:rPr>
                <w:b/>
              </w:rPr>
              <w:t>nMail</w:t>
            </w:r>
          </w:p>
          <w:p w:rsidR="009B2654" w:rsidRPr="000F17F5" w:rsidRDefault="009B2654" w:rsidP="009B2654">
            <w:pPr>
              <w:pStyle w:val="NECBULLETS"/>
            </w:pPr>
            <w:r w:rsidRPr="000F17F5">
              <w:t>Built-in fully featured voicemail &amp; Auto Attendant</w:t>
            </w:r>
          </w:p>
          <w:p w:rsidR="00A93A46" w:rsidRDefault="00A93A46" w:rsidP="00A93A46">
            <w:pPr>
              <w:pStyle w:val="NECBULLETS"/>
              <w:numPr>
                <w:ilvl w:val="0"/>
                <w:numId w:val="0"/>
              </w:numPr>
              <w:ind w:left="360"/>
            </w:pPr>
            <w:r>
              <w:rPr>
                <w:b/>
              </w:rPr>
              <w:t>Call Recording</w:t>
            </w:r>
          </w:p>
          <w:p w:rsidR="009B2654" w:rsidRPr="000F17F5" w:rsidRDefault="009B2654" w:rsidP="009B2654">
            <w:pPr>
              <w:pStyle w:val="NECBULLETS"/>
            </w:pPr>
            <w:r w:rsidRPr="000F17F5">
              <w:t>Record call</w:t>
            </w:r>
            <w:r w:rsidR="0083057B">
              <w:t>s</w:t>
            </w:r>
            <w:r w:rsidRPr="000F17F5">
              <w:t xml:space="preserve"> directly into your mailbox</w:t>
            </w:r>
          </w:p>
          <w:p w:rsidR="00A93A46" w:rsidRPr="00A93A46" w:rsidRDefault="00A93A46" w:rsidP="00A93A46">
            <w:pPr>
              <w:pStyle w:val="NECBULLETS"/>
              <w:numPr>
                <w:ilvl w:val="0"/>
                <w:numId w:val="0"/>
              </w:numPr>
              <w:ind w:left="360"/>
            </w:pPr>
            <w:r>
              <w:rPr>
                <w:b/>
              </w:rPr>
              <w:t>Auto Attendant</w:t>
            </w:r>
          </w:p>
          <w:p w:rsidR="009B2654" w:rsidRPr="000F17F5" w:rsidRDefault="00C6684C" w:rsidP="009B2654">
            <w:pPr>
              <w:pStyle w:val="NECBULLETS"/>
            </w:pPr>
            <w:r>
              <w:t xml:space="preserve">Acting </w:t>
            </w:r>
            <w:r w:rsidR="00A93A46">
              <w:t xml:space="preserve">like a ‘virtual’ receptionist, </w:t>
            </w:r>
            <w:r>
              <w:t xml:space="preserve">Auto </w:t>
            </w:r>
            <w:r w:rsidR="00FE6785">
              <w:br/>
            </w:r>
            <w:r>
              <w:t>Attendant g</w:t>
            </w:r>
            <w:r w:rsidR="009B2654" w:rsidRPr="000F17F5">
              <w:t>reet</w:t>
            </w:r>
            <w:r>
              <w:t>s</w:t>
            </w:r>
            <w:r w:rsidR="009B2654" w:rsidRPr="000F17F5">
              <w:t xml:space="preserve"> callers with flexible </w:t>
            </w:r>
            <w:r w:rsidR="00FE6785">
              <w:br/>
            </w:r>
            <w:proofErr w:type="spellStart"/>
            <w:r w:rsidR="009B2654" w:rsidRPr="000F17F5">
              <w:t>dialling</w:t>
            </w:r>
            <w:proofErr w:type="spellEnd"/>
            <w:r w:rsidR="009B2654" w:rsidRPr="000F17F5">
              <w:t xml:space="preserve"> options</w:t>
            </w:r>
          </w:p>
          <w:p w:rsidR="00A93A46" w:rsidRDefault="009B2654" w:rsidP="00A93A46">
            <w:pPr>
              <w:pStyle w:val="NECBULLETS"/>
              <w:numPr>
                <w:ilvl w:val="0"/>
                <w:numId w:val="0"/>
              </w:numPr>
              <w:ind w:left="360"/>
            </w:pPr>
            <w:r w:rsidRPr="000F17F5">
              <w:rPr>
                <w:b/>
              </w:rPr>
              <w:t>Networking</w:t>
            </w:r>
            <w:r w:rsidR="00CA06A7">
              <w:rPr>
                <w:b/>
              </w:rPr>
              <w:t xml:space="preserve"> / SLNET</w:t>
            </w:r>
            <w:r w:rsidR="00A93A46">
              <w:t xml:space="preserve"> </w:t>
            </w:r>
          </w:p>
          <w:p w:rsidR="009B2654" w:rsidRPr="000F17F5" w:rsidRDefault="009B2654" w:rsidP="009B2654">
            <w:pPr>
              <w:pStyle w:val="NECBULLETS"/>
            </w:pPr>
            <w:r w:rsidRPr="000F17F5">
              <w:t xml:space="preserve">Multi-site solutions for all types </w:t>
            </w:r>
            <w:r w:rsidRPr="000F17F5">
              <w:br/>
              <w:t>of customers</w:t>
            </w:r>
          </w:p>
          <w:p w:rsidR="00A93A46" w:rsidRDefault="009B2654" w:rsidP="00A93A46">
            <w:pPr>
              <w:pStyle w:val="NECBULLETS"/>
              <w:numPr>
                <w:ilvl w:val="0"/>
                <w:numId w:val="0"/>
              </w:numPr>
              <w:ind w:left="360"/>
            </w:pPr>
            <w:r w:rsidRPr="000F17F5">
              <w:rPr>
                <w:b/>
              </w:rPr>
              <w:t>On-board Applications</w:t>
            </w:r>
          </w:p>
          <w:p w:rsidR="009B2654" w:rsidRPr="000F17F5" w:rsidRDefault="009B2654" w:rsidP="009B2654">
            <w:pPr>
              <w:pStyle w:val="NECBULLETS"/>
            </w:pPr>
            <w:r w:rsidRPr="000F17F5">
              <w:t>Cost effective &amp; easier maintenance</w:t>
            </w:r>
          </w:p>
          <w:p w:rsidR="00A93A46" w:rsidRDefault="009B2654" w:rsidP="00A93A46">
            <w:pPr>
              <w:pStyle w:val="NECBULLETS"/>
              <w:numPr>
                <w:ilvl w:val="0"/>
                <w:numId w:val="0"/>
              </w:numPr>
              <w:ind w:left="360"/>
            </w:pPr>
            <w:r w:rsidRPr="000F17F5">
              <w:rPr>
                <w:b/>
              </w:rPr>
              <w:t>Flexible Call Routing Options</w:t>
            </w:r>
          </w:p>
          <w:p w:rsidR="009B2654" w:rsidRDefault="009B2654" w:rsidP="009B2654">
            <w:pPr>
              <w:pStyle w:val="NECBULLETS"/>
            </w:pPr>
            <w:r w:rsidRPr="000F17F5">
              <w:t>Enhance your customer service levels</w:t>
            </w:r>
          </w:p>
          <w:p w:rsidR="00A93A46" w:rsidRPr="00A93A46" w:rsidRDefault="00A93A46" w:rsidP="00A93A46">
            <w:pPr>
              <w:pStyle w:val="NECBULLETS"/>
              <w:numPr>
                <w:ilvl w:val="0"/>
                <w:numId w:val="0"/>
              </w:numPr>
              <w:ind w:left="360"/>
            </w:pPr>
            <w:r>
              <w:rPr>
                <w:b/>
              </w:rPr>
              <w:t>Music On Hold</w:t>
            </w:r>
          </w:p>
          <w:p w:rsidR="009B2654" w:rsidRDefault="00521EE4" w:rsidP="00521EE4">
            <w:pPr>
              <w:pStyle w:val="NECBULLETS"/>
            </w:pPr>
            <w:r>
              <w:t>Messages,</w:t>
            </w:r>
            <w:r w:rsidRPr="00521EE4">
              <w:t xml:space="preserve"> greetings </w:t>
            </w:r>
            <w:r>
              <w:t>&amp; music on hold</w:t>
            </w:r>
            <w:r w:rsidRPr="00521EE4">
              <w:t xml:space="preserve"> </w:t>
            </w:r>
            <w:r w:rsidR="00FE6785">
              <w:br/>
            </w:r>
            <w:r w:rsidRPr="00521EE4">
              <w:t>can be uploaded</w:t>
            </w:r>
            <w:r>
              <w:t>/downloaded easily</w:t>
            </w:r>
            <w:r w:rsidR="00FE6785">
              <w:br/>
            </w:r>
            <w:r>
              <w:t xml:space="preserve">using </w:t>
            </w:r>
            <w:proofErr w:type="spellStart"/>
            <w:r>
              <w:t>WebPro</w:t>
            </w:r>
            <w:proofErr w:type="spellEnd"/>
          </w:p>
          <w:p w:rsidR="00A93A46" w:rsidRDefault="0047016D" w:rsidP="00A93A46">
            <w:pPr>
              <w:pStyle w:val="NECBULLETS"/>
              <w:numPr>
                <w:ilvl w:val="0"/>
                <w:numId w:val="0"/>
              </w:numPr>
              <w:ind w:left="360"/>
            </w:pPr>
            <w:r w:rsidRPr="0047016D">
              <w:rPr>
                <w:b/>
              </w:rPr>
              <w:t>Automatic Call Distribution</w:t>
            </w:r>
            <w:r w:rsidR="00A93A46">
              <w:t xml:space="preserve"> (ACD)</w:t>
            </w:r>
          </w:p>
          <w:p w:rsidR="009B2654" w:rsidRDefault="0047016D" w:rsidP="009B2654">
            <w:pPr>
              <w:pStyle w:val="NECBULLETS"/>
            </w:pPr>
            <w:r>
              <w:t xml:space="preserve">Handle incoming calls </w:t>
            </w:r>
            <w:r w:rsidR="001A206A">
              <w:t>more easily</w:t>
            </w:r>
            <w:r>
              <w:t xml:space="preserve"> with </w:t>
            </w:r>
            <w:r w:rsidR="00FE6785">
              <w:br/>
            </w:r>
            <w:r>
              <w:t xml:space="preserve">overflow call routing and announcement </w:t>
            </w:r>
            <w:r w:rsidR="00FE6785">
              <w:br/>
            </w:r>
            <w:r>
              <w:t>messages for callers</w:t>
            </w:r>
          </w:p>
          <w:p w:rsidR="009B2654" w:rsidRPr="00DD586A" w:rsidRDefault="009B2654" w:rsidP="001323FE">
            <w:pPr>
              <w:pStyle w:val="NECBULLETS"/>
              <w:numPr>
                <w:ilvl w:val="0"/>
                <w:numId w:val="0"/>
              </w:numPr>
              <w:ind w:left="357"/>
            </w:pPr>
          </w:p>
        </w:tc>
      </w:tr>
    </w:tbl>
    <w:p w:rsidR="00521EE4" w:rsidRDefault="00521EE4">
      <w:pPr>
        <w:spacing w:after="0" w:line="240" w:lineRule="auto"/>
      </w:pPr>
    </w:p>
    <w:p w:rsidR="00A93A46" w:rsidRDefault="00236A08">
      <w:r>
        <w:rPr>
          <w:noProof/>
          <w:lang w:eastAsia="en-GB"/>
        </w:rPr>
        <w:drawing>
          <wp:anchor distT="0" distB="0" distL="114300" distR="114300" simplePos="0" relativeHeight="251802624" behindDoc="1" locked="0" layoutInCell="1" allowOverlap="1">
            <wp:simplePos x="0" y="0"/>
            <wp:positionH relativeFrom="margin">
              <wp:align>center</wp:align>
            </wp:positionH>
            <wp:positionV relativeFrom="paragraph">
              <wp:posOffset>490855</wp:posOffset>
            </wp:positionV>
            <wp:extent cx="6520962" cy="2260600"/>
            <wp:effectExtent l="0" t="0" r="0" b="6350"/>
            <wp:wrapNone/>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062-NEC-SL2100-Server-front-small-refelection.jpg"/>
                    <pic:cNvPicPr/>
                  </pic:nvPicPr>
                  <pic:blipFill>
                    <a:blip r:embed="rId16">
                      <a:extLst>
                        <a:ext uri="{28A0092B-C50C-407E-A947-70E740481C1C}">
                          <a14:useLocalDpi xmlns:a14="http://schemas.microsoft.com/office/drawing/2010/main" val="0"/>
                        </a:ext>
                      </a:extLst>
                    </a:blip>
                    <a:stretch>
                      <a:fillRect/>
                    </a:stretch>
                  </pic:blipFill>
                  <pic:spPr>
                    <a:xfrm>
                      <a:off x="0" y="0"/>
                      <a:ext cx="6520962" cy="2260600"/>
                    </a:xfrm>
                    <a:prstGeom prst="rect">
                      <a:avLst/>
                    </a:prstGeom>
                  </pic:spPr>
                </pic:pic>
              </a:graphicData>
            </a:graphic>
            <wp14:sizeRelH relativeFrom="margin">
              <wp14:pctWidth>0</wp14:pctWidth>
            </wp14:sizeRelH>
            <wp14:sizeRelV relativeFrom="margin">
              <wp14:pctHeight>0</wp14:pctHeight>
            </wp14:sizeRelV>
          </wp:anchor>
        </w:drawing>
      </w:r>
      <w:r w:rsidR="00A93A46">
        <w:rPr>
          <w:b/>
        </w:rPr>
        <w:br w:type="page"/>
      </w:r>
    </w:p>
    <w:tbl>
      <w:tblPr>
        <w:tblW w:w="9962" w:type="dxa"/>
        <w:tblLook w:val="00A0" w:firstRow="1" w:lastRow="0" w:firstColumn="1" w:lastColumn="0" w:noHBand="0" w:noVBand="0"/>
      </w:tblPr>
      <w:tblGrid>
        <w:gridCol w:w="2977"/>
        <w:gridCol w:w="6985"/>
      </w:tblGrid>
      <w:tr w:rsidR="00521EE4" w:rsidRPr="00521EE4" w:rsidTr="00521EE4">
        <w:trPr>
          <w:trHeight w:val="5616"/>
        </w:trPr>
        <w:tc>
          <w:tcPr>
            <w:tcW w:w="2977" w:type="dxa"/>
          </w:tcPr>
          <w:p w:rsidR="00521EE4" w:rsidRPr="005114CA" w:rsidRDefault="00521EE4" w:rsidP="00E7535E">
            <w:pPr>
              <w:pStyle w:val="NECPRODUCTHEADER"/>
              <w:spacing w:line="240" w:lineRule="auto"/>
            </w:pPr>
            <w:r w:rsidRPr="009B2654">
              <w:rPr>
                <w:color w:val="000000" w:themeColor="text1"/>
              </w:rPr>
              <w:lastRenderedPageBreak/>
              <w:t>S</w:t>
            </w:r>
            <w:r w:rsidR="00E7535E">
              <w:rPr>
                <w:color w:val="000000" w:themeColor="text1"/>
              </w:rPr>
              <w:t>L2</w:t>
            </w:r>
            <w:r w:rsidRPr="009B2654">
              <w:rPr>
                <w:color w:val="000000" w:themeColor="text1"/>
              </w:rPr>
              <w:t>100:</w:t>
            </w:r>
            <w:r>
              <w:rPr>
                <w:color w:val="ED7D31" w:themeColor="accent2"/>
              </w:rPr>
              <w:t xml:space="preserve"> </w:t>
            </w:r>
            <w:r>
              <w:rPr>
                <w:color w:val="ED7D31" w:themeColor="accent2"/>
              </w:rPr>
              <w:br/>
            </w:r>
            <w:r w:rsidRPr="00E7535E">
              <w:rPr>
                <w:color w:val="4472C4" w:themeColor="accent5"/>
              </w:rPr>
              <w:t xml:space="preserve">BENEFITS </w:t>
            </w:r>
            <w:r w:rsidRPr="00E7535E">
              <w:rPr>
                <w:color w:val="4472C4" w:themeColor="accent5"/>
              </w:rPr>
              <w:br/>
              <w:t>OF SIP</w:t>
            </w:r>
          </w:p>
        </w:tc>
        <w:tc>
          <w:tcPr>
            <w:tcW w:w="6985" w:type="dxa"/>
          </w:tcPr>
          <w:p w:rsidR="00521EE4" w:rsidRPr="00521EE4" w:rsidRDefault="00521EE4" w:rsidP="00521EE4">
            <w:pPr>
              <w:pStyle w:val="NECSUBHEADER"/>
            </w:pPr>
            <w:r w:rsidRPr="00E7535E">
              <w:rPr>
                <w:color w:val="4472C4" w:themeColor="accent5"/>
                <w:lang w:val="en-US"/>
              </w:rPr>
              <w:t xml:space="preserve">Avoid the dangers of </w:t>
            </w:r>
            <w:r w:rsidR="005C2A15" w:rsidRPr="00E7535E">
              <w:rPr>
                <w:color w:val="4472C4" w:themeColor="accent5"/>
                <w:lang w:val="en-US"/>
              </w:rPr>
              <w:br/>
            </w:r>
            <w:r w:rsidRPr="00E7535E">
              <w:rPr>
                <w:color w:val="4472C4" w:themeColor="accent5"/>
                <w:lang w:val="en-US"/>
              </w:rPr>
              <w:t>the ISDN switch off!</w:t>
            </w:r>
          </w:p>
          <w:p w:rsidR="005C2A15" w:rsidRDefault="005C2A15" w:rsidP="002B6C6C">
            <w:pPr>
              <w:pStyle w:val="NECBULLETS"/>
            </w:pPr>
            <w:r>
              <w:t xml:space="preserve">The risks of not migrating from ISDN </w:t>
            </w:r>
            <w:r>
              <w:br/>
              <w:t xml:space="preserve">to SIP technology include </w:t>
            </w:r>
            <w:r w:rsidRPr="00A93A46">
              <w:rPr>
                <w:b/>
              </w:rPr>
              <w:t>end of support</w:t>
            </w:r>
            <w:r>
              <w:t xml:space="preserve"> </w:t>
            </w:r>
            <w:r>
              <w:br/>
            </w:r>
            <w:r w:rsidR="00A93A46">
              <w:t>&amp;</w:t>
            </w:r>
            <w:r>
              <w:t xml:space="preserve"> business communication </w:t>
            </w:r>
            <w:r w:rsidRPr="00A93A46">
              <w:rPr>
                <w:b/>
              </w:rPr>
              <w:t>downtime</w:t>
            </w:r>
          </w:p>
          <w:p w:rsidR="00521EE4" w:rsidRDefault="002B6C6C" w:rsidP="00521EE4">
            <w:pPr>
              <w:pStyle w:val="NECBULLETS"/>
            </w:pPr>
            <w:r w:rsidRPr="009B3BA3">
              <w:rPr>
                <w:noProof/>
                <w:lang w:val="en-GB" w:eastAsia="en-GB"/>
              </w:rPr>
              <w:drawing>
                <wp:anchor distT="0" distB="0" distL="114300" distR="114300" simplePos="0" relativeHeight="251669504" behindDoc="0" locked="0" layoutInCell="1" allowOverlap="1" wp14:anchorId="604B46DC" wp14:editId="42EA3DE3">
                  <wp:simplePos x="0" y="0"/>
                  <wp:positionH relativeFrom="page">
                    <wp:posOffset>2724150</wp:posOffset>
                  </wp:positionH>
                  <wp:positionV relativeFrom="paragraph">
                    <wp:posOffset>-3338</wp:posOffset>
                  </wp:positionV>
                  <wp:extent cx="1203960" cy="120396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03960" cy="1203960"/>
                          </a:xfrm>
                          <a:prstGeom prst="rect">
                            <a:avLst/>
                          </a:prstGeom>
                        </pic:spPr>
                      </pic:pic>
                    </a:graphicData>
                  </a:graphic>
                  <wp14:sizeRelH relativeFrom="margin">
                    <wp14:pctWidth>0</wp14:pctWidth>
                  </wp14:sizeRelH>
                  <wp14:sizeRelV relativeFrom="margin">
                    <wp14:pctHeight>0</wp14:pctHeight>
                  </wp14:sizeRelV>
                </wp:anchor>
              </w:drawing>
            </w:r>
            <w:r w:rsidR="00521EE4">
              <w:t xml:space="preserve">Countries affected by the ISDN </w:t>
            </w:r>
            <w:r>
              <w:br/>
            </w:r>
            <w:r w:rsidR="00521EE4">
              <w:t xml:space="preserve">switch off so far are Belgium, </w:t>
            </w:r>
            <w:r w:rsidR="00521EE4">
              <w:br/>
              <w:t xml:space="preserve">France, Germany, Netherlands, </w:t>
            </w:r>
            <w:r>
              <w:br/>
            </w:r>
            <w:r w:rsidR="00521EE4">
              <w:t xml:space="preserve">Sweden </w:t>
            </w:r>
            <w:r w:rsidR="00A93A46">
              <w:t>&amp; Switzerland</w:t>
            </w:r>
          </w:p>
          <w:p w:rsidR="00521EE4" w:rsidRDefault="00521EE4" w:rsidP="00521EE4">
            <w:pPr>
              <w:pStyle w:val="NECBULLETS"/>
            </w:pPr>
            <w:r w:rsidRPr="00946253">
              <w:t>The S</w:t>
            </w:r>
            <w:r w:rsidR="00E7535E">
              <w:t>L2</w:t>
            </w:r>
            <w:r w:rsidRPr="00946253">
              <w:t xml:space="preserve">100 offers a simple </w:t>
            </w:r>
            <w:r w:rsidR="002B6C6C">
              <w:br/>
            </w:r>
            <w:r w:rsidRPr="00946253">
              <w:t xml:space="preserve">upgrade to </w:t>
            </w:r>
            <w:r w:rsidRPr="00946253">
              <w:rPr>
                <w:b/>
              </w:rPr>
              <w:t>SIP</w:t>
            </w:r>
            <w:r w:rsidRPr="00946253">
              <w:t xml:space="preserve"> technology</w:t>
            </w:r>
          </w:p>
          <w:p w:rsidR="00521EE4" w:rsidRDefault="00521EE4" w:rsidP="00521EE4">
            <w:pPr>
              <w:pStyle w:val="NECSUBHEADER"/>
              <w:rPr>
                <w:lang w:val="en-US"/>
              </w:rPr>
            </w:pPr>
          </w:p>
          <w:p w:rsidR="00521EE4" w:rsidRPr="00E7535E" w:rsidRDefault="00521EE4" w:rsidP="00521EE4">
            <w:pPr>
              <w:pStyle w:val="NECSUBHEADER"/>
              <w:rPr>
                <w:color w:val="4472C4" w:themeColor="accent5"/>
              </w:rPr>
            </w:pPr>
            <w:r w:rsidRPr="00E7535E">
              <w:rPr>
                <w:color w:val="4472C4" w:themeColor="accent5"/>
                <w:lang w:val="en-US"/>
              </w:rPr>
              <w:t>Save money</w:t>
            </w:r>
          </w:p>
          <w:p w:rsidR="00521EE4" w:rsidRPr="009B3BA3" w:rsidRDefault="00521EE4" w:rsidP="00521EE4">
            <w:pPr>
              <w:pStyle w:val="NECBULLETS"/>
            </w:pPr>
            <w:r w:rsidRPr="009B3BA3">
              <w:t>SIP trunks offer lower call &amp; rental costs</w:t>
            </w:r>
          </w:p>
          <w:p w:rsidR="00521EE4" w:rsidRPr="009B3BA3" w:rsidRDefault="00521EE4" w:rsidP="00521EE4">
            <w:pPr>
              <w:pStyle w:val="NECBULLETS"/>
            </w:pPr>
            <w:r w:rsidRPr="009B3BA3">
              <w:t>Reduce hardware &amp; maintenance costs</w:t>
            </w:r>
          </w:p>
          <w:p w:rsidR="00521EE4" w:rsidRDefault="00521EE4" w:rsidP="00521EE4">
            <w:pPr>
              <w:pStyle w:val="NECBULLETS"/>
            </w:pPr>
            <w:r w:rsidRPr="009B3BA3">
              <w:t xml:space="preserve">Increase or decrease your lines easily </w:t>
            </w:r>
          </w:p>
          <w:p w:rsidR="005C2A15" w:rsidRPr="009B3BA3" w:rsidRDefault="005C2A15" w:rsidP="00521EE4">
            <w:pPr>
              <w:pStyle w:val="NECBULLETS"/>
            </w:pPr>
            <w:r>
              <w:t>And even free calls!</w:t>
            </w:r>
          </w:p>
          <w:p w:rsidR="00521EE4" w:rsidRDefault="00521EE4" w:rsidP="00521EE4">
            <w:pPr>
              <w:ind w:firstLine="360"/>
              <w:rPr>
                <w:b/>
                <w:bCs/>
                <w:lang w:val="en-US"/>
              </w:rPr>
            </w:pPr>
          </w:p>
          <w:p w:rsidR="00521EE4" w:rsidRPr="00E7535E" w:rsidRDefault="00521EE4" w:rsidP="00521EE4">
            <w:pPr>
              <w:pStyle w:val="NECSUBHEADER"/>
              <w:rPr>
                <w:color w:val="4472C4" w:themeColor="accent5"/>
              </w:rPr>
            </w:pPr>
            <w:r w:rsidRPr="00E7535E">
              <w:rPr>
                <w:color w:val="4472C4" w:themeColor="accent5"/>
                <w:lang w:val="en-US"/>
              </w:rPr>
              <w:t>Business-boosting features</w:t>
            </w:r>
          </w:p>
          <w:p w:rsidR="00521EE4" w:rsidRPr="009B3BA3" w:rsidRDefault="00521EE4" w:rsidP="00521EE4">
            <w:pPr>
              <w:pStyle w:val="NECBULLETS"/>
            </w:pPr>
            <w:r w:rsidRPr="009B3BA3">
              <w:t>Enables Unified Communications</w:t>
            </w:r>
          </w:p>
          <w:p w:rsidR="00D21EAC" w:rsidRDefault="00D21EAC" w:rsidP="00521EE4">
            <w:pPr>
              <w:pStyle w:val="NECBULLETS"/>
            </w:pPr>
            <w:r>
              <w:t>IP DECT</w:t>
            </w:r>
          </w:p>
          <w:p w:rsidR="00D21EAC" w:rsidRDefault="00D21EAC" w:rsidP="00521EE4">
            <w:pPr>
              <w:pStyle w:val="NECBULLETS"/>
            </w:pPr>
            <w:r>
              <w:t>V</w:t>
            </w:r>
            <w:r w:rsidR="00521EE4" w:rsidRPr="009B3BA3">
              <w:t>ideo</w:t>
            </w:r>
            <w:r w:rsidR="005C2A15">
              <w:t xml:space="preserve"> conferencing</w:t>
            </w:r>
          </w:p>
          <w:p w:rsidR="00D21EAC" w:rsidRDefault="00D21EAC" w:rsidP="00521EE4">
            <w:pPr>
              <w:pStyle w:val="NECBULLETS"/>
            </w:pPr>
            <w:r>
              <w:t>Softphones</w:t>
            </w:r>
          </w:p>
          <w:p w:rsidR="00521EE4" w:rsidRPr="009B3BA3" w:rsidRDefault="00521EE4" w:rsidP="00521EE4">
            <w:pPr>
              <w:pStyle w:val="NECBULLETS"/>
            </w:pPr>
            <w:r w:rsidRPr="009B3BA3">
              <w:t>BYOD &amp; more</w:t>
            </w:r>
          </w:p>
          <w:p w:rsidR="00521EE4" w:rsidRDefault="00521EE4" w:rsidP="00521EE4">
            <w:pPr>
              <w:ind w:left="360"/>
              <w:rPr>
                <w:b/>
                <w:bCs/>
                <w:lang w:val="en-US"/>
              </w:rPr>
            </w:pPr>
          </w:p>
          <w:p w:rsidR="00521EE4" w:rsidRPr="00E7535E" w:rsidRDefault="00521EE4" w:rsidP="00521EE4">
            <w:pPr>
              <w:pStyle w:val="NECSUBHEADER"/>
              <w:rPr>
                <w:color w:val="4472C4" w:themeColor="accent5"/>
              </w:rPr>
            </w:pPr>
            <w:r w:rsidRPr="00E7535E">
              <w:rPr>
                <w:color w:val="4472C4" w:themeColor="accent5"/>
                <w:lang w:val="en-US"/>
              </w:rPr>
              <w:t>Empower your workforce</w:t>
            </w:r>
          </w:p>
          <w:p w:rsidR="00521EE4" w:rsidRPr="009B3BA3" w:rsidRDefault="00521EE4" w:rsidP="00521EE4">
            <w:pPr>
              <w:pStyle w:val="NECBULLETS"/>
            </w:pPr>
            <w:r w:rsidRPr="009B3BA3">
              <w:t>Enable homeworkers</w:t>
            </w:r>
          </w:p>
          <w:p w:rsidR="00521EE4" w:rsidRPr="00D21EAC" w:rsidRDefault="00D21EAC" w:rsidP="00D21EAC">
            <w:pPr>
              <w:pStyle w:val="NECBULLETS"/>
            </w:pPr>
            <w:r>
              <w:t>Greater mobility features</w:t>
            </w:r>
          </w:p>
        </w:tc>
      </w:tr>
    </w:tbl>
    <w:p w:rsidR="00521EE4" w:rsidRDefault="002B6C6C">
      <w:pPr>
        <w:spacing w:after="0" w:line="240" w:lineRule="auto"/>
      </w:pPr>
      <w:r>
        <w:rPr>
          <w:noProof/>
          <w:color w:val="1F497D"/>
          <w:sz w:val="28"/>
          <w:szCs w:val="28"/>
          <w:lang w:eastAsia="en-GB"/>
        </w:rPr>
        <mc:AlternateContent>
          <mc:Choice Requires="wpg">
            <w:drawing>
              <wp:anchor distT="0" distB="0" distL="114300" distR="114300" simplePos="0" relativeHeight="251678720" behindDoc="0" locked="0" layoutInCell="1" allowOverlap="1" wp14:anchorId="0528BEAE" wp14:editId="0727DEC0">
                <wp:simplePos x="0" y="0"/>
                <wp:positionH relativeFrom="column">
                  <wp:posOffset>-299720</wp:posOffset>
                </wp:positionH>
                <wp:positionV relativeFrom="paragraph">
                  <wp:posOffset>-4863302</wp:posOffset>
                </wp:positionV>
                <wp:extent cx="2208530" cy="2208530"/>
                <wp:effectExtent l="0" t="0" r="0" b="0"/>
                <wp:wrapNone/>
                <wp:docPr id="32" name="Group 32"/>
                <wp:cNvGraphicFramePr/>
                <a:graphic xmlns:a="http://schemas.openxmlformats.org/drawingml/2006/main">
                  <a:graphicData uri="http://schemas.microsoft.com/office/word/2010/wordprocessingGroup">
                    <wpg:wgp>
                      <wpg:cNvGrpSpPr/>
                      <wpg:grpSpPr>
                        <a:xfrm>
                          <a:off x="0" y="0"/>
                          <a:ext cx="2208530" cy="2208530"/>
                          <a:chOff x="0" y="0"/>
                          <a:chExt cx="2208530" cy="2208530"/>
                        </a:xfrm>
                      </wpg:grpSpPr>
                      <pic:pic xmlns:pic="http://schemas.openxmlformats.org/drawingml/2006/picture">
                        <pic:nvPicPr>
                          <pic:cNvPr id="46" name="Picture 46" descr="C:\Users\jeagers\Documents\SV9100\SV9100 END USER POWERPOINT 0719\SV9100 Successor End User 0719 version\Orange hexagon med res.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08530" cy="2208530"/>
                          </a:xfrm>
                          <a:prstGeom prst="rect">
                            <a:avLst/>
                          </a:prstGeom>
                          <a:noFill/>
                          <a:ln>
                            <a:noFill/>
                          </a:ln>
                        </pic:spPr>
                      </pic:pic>
                      <wps:wsp>
                        <wps:cNvPr id="47" name="Text Box 2"/>
                        <wps:cNvSpPr txBox="1">
                          <a:spLocks noChangeArrowheads="1"/>
                        </wps:cNvSpPr>
                        <wps:spPr bwMode="auto">
                          <a:xfrm>
                            <a:off x="378687" y="421910"/>
                            <a:ext cx="1466214" cy="1355089"/>
                          </a:xfrm>
                          <a:prstGeom prst="rect">
                            <a:avLst/>
                          </a:prstGeom>
                          <a:noFill/>
                          <a:ln w="9525">
                            <a:noFill/>
                            <a:miter lim="800000"/>
                            <a:headEnd/>
                            <a:tailEnd/>
                          </a:ln>
                        </wps:spPr>
                        <wps:txbx>
                          <w:txbxContent>
                            <w:p w:rsidR="0055048A" w:rsidRDefault="0055048A" w:rsidP="00A31E19">
                              <w:pPr>
                                <w:pStyle w:val="NECBODY"/>
                                <w:spacing w:after="60" w:line="240" w:lineRule="exact"/>
                                <w:jc w:val="center"/>
                                <w:rPr>
                                  <w:lang w:val="en-US"/>
                                </w:rPr>
                              </w:pPr>
                              <w:r w:rsidRPr="00A31E19">
                                <w:rPr>
                                  <w:b/>
                                  <w:color w:val="FFFFFF" w:themeColor="background1"/>
                                  <w:lang w:val="en-US"/>
                                </w:rPr>
                                <w:t xml:space="preserve">DID </w:t>
                              </w:r>
                              <w:r w:rsidRPr="00A31E19">
                                <w:rPr>
                                  <w:b/>
                                  <w:color w:val="FFFFFF" w:themeColor="background1"/>
                                  <w:lang w:val="en-US"/>
                                </w:rPr>
                                <w:br/>
                                <w:t>YOU KNOW?</w:t>
                              </w:r>
                              <w:r w:rsidRPr="00A31E19">
                                <w:rPr>
                                  <w:color w:val="FFFFFF" w:themeColor="background1"/>
                                  <w:lang w:val="en-US"/>
                                </w:rPr>
                                <w:t xml:space="preserve"> </w:t>
                              </w:r>
                            </w:p>
                            <w:p w:rsidR="0055048A" w:rsidRPr="00A31E19" w:rsidRDefault="0055048A" w:rsidP="00A31E19">
                              <w:pPr>
                                <w:jc w:val="center"/>
                              </w:pPr>
                              <w:r w:rsidRPr="00505C0B">
                                <w:rPr>
                                  <w:lang w:val="en-US"/>
                                </w:rPr>
                                <w:t xml:space="preserve">In the UK </w:t>
                              </w:r>
                              <w:r>
                                <w:rPr>
                                  <w:lang w:val="en-US"/>
                                </w:rPr>
                                <w:br/>
                              </w:r>
                              <w:r w:rsidRPr="00505C0B">
                                <w:rPr>
                                  <w:lang w:val="en-US"/>
                                </w:rPr>
                                <w:t xml:space="preserve">- BT are expected to </w:t>
                              </w:r>
                              <w:r>
                                <w:rPr>
                                  <w:lang w:val="en-US"/>
                                </w:rPr>
                                <w:t>switch</w:t>
                              </w:r>
                              <w:r w:rsidRPr="00505C0B">
                                <w:rPr>
                                  <w:lang w:val="en-US"/>
                                </w:rPr>
                                <w:t xml:space="preserve"> of</w:t>
                              </w:r>
                              <w:r>
                                <w:rPr>
                                  <w:lang w:val="en-US"/>
                                </w:rPr>
                                <w:t>f</w:t>
                              </w:r>
                              <w:r w:rsidRPr="00505C0B">
                                <w:rPr>
                                  <w:lang w:val="en-US"/>
                                </w:rPr>
                                <w:t xml:space="preserve"> ISDN services in </w:t>
                              </w:r>
                              <w:r w:rsidRPr="00FE6785">
                                <w:rPr>
                                  <w:b/>
                                  <w:lang w:val="en-US"/>
                                </w:rPr>
                                <w:t>2025</w:t>
                              </w:r>
                              <w:r w:rsidRPr="00505C0B">
                                <w:rPr>
                                  <w:lang w:val="en-US"/>
                                </w:rPr>
                                <w:t>!</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0528BEAE" id="Group 32" o:spid="_x0000_s1033" style="position:absolute;margin-left:-23.6pt;margin-top:-382.95pt;width:173.9pt;height:173.9pt;z-index:251678720;mso-width-relative:margin" coordsize="22085,22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">
                <v:shape id="Picture 46" o:spid="_x0000_s1034" type="#_x0000_t75" style="position:absolute;width:22085;height:22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Eg6rGAAAA2wAAAA8AAABkcnMvZG93bnJldi54bWxEj09rwkAUxO+C32F5Qm+6sdio0VWkUilt&#10;Efxz8fbMPpNg9m3IrjHtp+8WCh6HmfkNM1+2phQN1a6wrGA4iEAQp1YXnCk4Ht76ExDOI2ssLZOC&#10;b3KwXHQ7c0y0vfOOmr3PRICwS1BB7n2VSOnSnAy6ga2Ig3extUEfZJ1JXeM9wE0pn6MolgYLDgs5&#10;VvSaU3rd34wC/ow3a25+xqvbZbo9f5y+XqLNRKmnXruagfDU+kf4v/2uFYxi+PsSfo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ISDqsYAAADbAAAADwAAAAAAAAAAAAAA&#10;AACfAgAAZHJzL2Rvd25yZXYueG1sUEsFBgAAAAAEAAQA9wAAAJIDAAAAAA==&#10;">
                  <v:imagedata r:id="rId14" o:title="Orange hexagon med res"/>
                  <v:path arrowok="t"/>
                </v:shape>
                <v:shape id="_x0000_s1035" type="#_x0000_t202" style="position:absolute;left:3786;top:4219;width:14663;height:13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nQUcIA&#10;AADbAAAADwAAAGRycy9kb3ducmV2LnhtbESPQWvCQBSE7wX/w/KE3upGsbWkriJqwYOXarw/sq/Z&#10;0OzbkH2a+O+7hYLHYWa+YZbrwTfqRl2sAxuYTjJQxGWwNVcGivPnyzuoKMgWm8Bk4E4R1qvR0xJz&#10;G3r+ottJKpUgHHM04ETaXOtYOvIYJ6ElTt536DxKkl2lbYd9gvtGz7LsTXusOS04bGnrqPw5Xb0B&#10;EbuZ3ou9j4fLcNz1LitfsTDmeTxsPkAJDfII/7cP1sB8AX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2dBRwgAAANsAAAAPAAAAAAAAAAAAAAAAAJgCAABkcnMvZG93&#10;bnJldi54bWxQSwUGAAAAAAQABAD1AAAAhwMAAAAA&#10;" filled="f" stroked="f">
                  <v:textbox style="mso-fit-shape-to-text:t">
                    <w:txbxContent>
                      <w:p w:rsidR="0055048A" w:rsidRDefault="0055048A" w:rsidP="00A31E19">
                        <w:pPr>
                          <w:pStyle w:val="NECBODY"/>
                          <w:spacing w:after="60" w:line="240" w:lineRule="exact"/>
                          <w:jc w:val="center"/>
                          <w:rPr>
                            <w:lang w:val="en-US"/>
                          </w:rPr>
                        </w:pPr>
                        <w:r w:rsidRPr="00A31E19">
                          <w:rPr>
                            <w:b/>
                            <w:color w:val="FFFFFF" w:themeColor="background1"/>
                            <w:lang w:val="en-US"/>
                          </w:rPr>
                          <w:t xml:space="preserve">DID </w:t>
                        </w:r>
                        <w:r w:rsidRPr="00A31E19">
                          <w:rPr>
                            <w:b/>
                            <w:color w:val="FFFFFF" w:themeColor="background1"/>
                            <w:lang w:val="en-US"/>
                          </w:rPr>
                          <w:br/>
                          <w:t>YOU KNOW?</w:t>
                        </w:r>
                        <w:r w:rsidRPr="00A31E19">
                          <w:rPr>
                            <w:color w:val="FFFFFF" w:themeColor="background1"/>
                            <w:lang w:val="en-US"/>
                          </w:rPr>
                          <w:t xml:space="preserve"> </w:t>
                        </w:r>
                      </w:p>
                      <w:p w:rsidR="0055048A" w:rsidRPr="00A31E19" w:rsidRDefault="0055048A" w:rsidP="00A31E19">
                        <w:pPr>
                          <w:jc w:val="center"/>
                        </w:pPr>
                        <w:r w:rsidRPr="00505C0B">
                          <w:rPr>
                            <w:lang w:val="en-US"/>
                          </w:rPr>
                          <w:t xml:space="preserve">In the UK </w:t>
                        </w:r>
                        <w:r>
                          <w:rPr>
                            <w:lang w:val="en-US"/>
                          </w:rPr>
                          <w:br/>
                        </w:r>
                        <w:r w:rsidRPr="00505C0B">
                          <w:rPr>
                            <w:lang w:val="en-US"/>
                          </w:rPr>
                          <w:t xml:space="preserve">- BT are expected to </w:t>
                        </w:r>
                        <w:r>
                          <w:rPr>
                            <w:lang w:val="en-US"/>
                          </w:rPr>
                          <w:t>switch</w:t>
                        </w:r>
                        <w:r w:rsidRPr="00505C0B">
                          <w:rPr>
                            <w:lang w:val="en-US"/>
                          </w:rPr>
                          <w:t xml:space="preserve"> of</w:t>
                        </w:r>
                        <w:r>
                          <w:rPr>
                            <w:lang w:val="en-US"/>
                          </w:rPr>
                          <w:t>f</w:t>
                        </w:r>
                        <w:r w:rsidRPr="00505C0B">
                          <w:rPr>
                            <w:lang w:val="en-US"/>
                          </w:rPr>
                          <w:t xml:space="preserve"> ISDN services in </w:t>
                        </w:r>
                        <w:r w:rsidRPr="00FE6785">
                          <w:rPr>
                            <w:b/>
                            <w:lang w:val="en-US"/>
                          </w:rPr>
                          <w:t>2025</w:t>
                        </w:r>
                        <w:r w:rsidRPr="00505C0B">
                          <w:rPr>
                            <w:lang w:val="en-US"/>
                          </w:rPr>
                          <w:t>!</w:t>
                        </w:r>
                      </w:p>
                    </w:txbxContent>
                  </v:textbox>
                </v:shape>
              </v:group>
            </w:pict>
          </mc:Fallback>
        </mc:AlternateContent>
      </w:r>
      <w:r w:rsidR="00521EE4">
        <w:br w:type="page"/>
      </w:r>
    </w:p>
    <w:p w:rsidR="00536F2E" w:rsidRDefault="00536F2E" w:rsidP="00B31A35">
      <w:pPr>
        <w:pStyle w:val="NECSECTIONHEADER"/>
        <w:rPr>
          <w:color w:val="ED7D31" w:themeColor="accent2"/>
        </w:rPr>
      </w:pPr>
      <w:r w:rsidRPr="00F3389E">
        <w:lastRenderedPageBreak/>
        <w:t>S</w:t>
      </w:r>
      <w:r w:rsidR="00E7535E">
        <w:t>L2</w:t>
      </w:r>
      <w:r w:rsidRPr="00F3389E">
        <w:t xml:space="preserve">100: </w:t>
      </w:r>
      <w:r w:rsidR="00D21EAC">
        <w:br/>
      </w:r>
      <w:r w:rsidRPr="00E7535E">
        <w:rPr>
          <w:color w:val="4472C4" w:themeColor="accent5"/>
        </w:rPr>
        <w:t xml:space="preserve">THE SMART </w:t>
      </w:r>
      <w:r w:rsidR="00B31A35" w:rsidRPr="00E7535E">
        <w:rPr>
          <w:color w:val="4472C4" w:themeColor="accent5"/>
        </w:rPr>
        <w:br/>
      </w:r>
      <w:r w:rsidRPr="00E7535E">
        <w:rPr>
          <w:color w:val="4472C4" w:themeColor="accent5"/>
        </w:rPr>
        <w:t>WORKFORCE</w:t>
      </w:r>
    </w:p>
    <w:p w:rsidR="00D21EAC" w:rsidRDefault="00D21EAC" w:rsidP="00B31A35">
      <w:pPr>
        <w:pStyle w:val="NECSECTIONHEADER"/>
        <w:rPr>
          <w:color w:val="ED7D31" w:themeColor="accent2"/>
        </w:rPr>
      </w:pPr>
    </w:p>
    <w:tbl>
      <w:tblPr>
        <w:tblW w:w="9962" w:type="dxa"/>
        <w:tblLook w:val="00A0" w:firstRow="1" w:lastRow="0" w:firstColumn="1" w:lastColumn="0" w:noHBand="0" w:noVBand="0"/>
      </w:tblPr>
      <w:tblGrid>
        <w:gridCol w:w="2977"/>
        <w:gridCol w:w="6985"/>
      </w:tblGrid>
      <w:tr w:rsidR="00D21EAC" w:rsidRPr="00D21EAC" w:rsidTr="00D21EAC">
        <w:trPr>
          <w:trHeight w:val="1896"/>
        </w:trPr>
        <w:tc>
          <w:tcPr>
            <w:tcW w:w="2977" w:type="dxa"/>
          </w:tcPr>
          <w:p w:rsidR="00D21EAC" w:rsidRDefault="00D21EAC" w:rsidP="00E7535E">
            <w:pPr>
              <w:pStyle w:val="NECPRODUCTHEADER"/>
              <w:spacing w:line="240" w:lineRule="auto"/>
              <w:rPr>
                <w:color w:val="4472C4" w:themeColor="accent5"/>
              </w:rPr>
            </w:pPr>
            <w:r w:rsidRPr="009B2654">
              <w:rPr>
                <w:color w:val="000000" w:themeColor="text1"/>
              </w:rPr>
              <w:t>S</w:t>
            </w:r>
            <w:r w:rsidR="00E7535E">
              <w:rPr>
                <w:color w:val="000000" w:themeColor="text1"/>
              </w:rPr>
              <w:t>L2</w:t>
            </w:r>
            <w:r w:rsidRPr="009B2654">
              <w:rPr>
                <w:color w:val="000000" w:themeColor="text1"/>
              </w:rPr>
              <w:t>100:</w:t>
            </w:r>
            <w:r>
              <w:rPr>
                <w:color w:val="ED7D31" w:themeColor="accent2"/>
              </w:rPr>
              <w:t xml:space="preserve"> </w:t>
            </w:r>
            <w:r>
              <w:rPr>
                <w:color w:val="ED7D31" w:themeColor="accent2"/>
              </w:rPr>
              <w:br/>
            </w:r>
            <w:r w:rsidRPr="00E7535E">
              <w:rPr>
                <w:color w:val="4472C4" w:themeColor="accent5"/>
              </w:rPr>
              <w:t>IN THE OFFICE</w:t>
            </w:r>
          </w:p>
          <w:p w:rsidR="00A12179" w:rsidRPr="005114CA" w:rsidRDefault="00A12179" w:rsidP="00E7535E">
            <w:pPr>
              <w:pStyle w:val="NECPRODUCTHEADER"/>
              <w:spacing w:line="240" w:lineRule="auto"/>
            </w:pPr>
            <w:r>
              <w:rPr>
                <w:noProof/>
                <w:lang w:eastAsia="en-GB"/>
              </w:rPr>
              <w:drawing>
                <wp:anchor distT="0" distB="0" distL="114300" distR="114300" simplePos="0" relativeHeight="251800576" behindDoc="1" locked="0" layoutInCell="1" allowOverlap="1" wp14:anchorId="0E1A3B3B" wp14:editId="1F5EFF62">
                  <wp:simplePos x="0" y="0"/>
                  <wp:positionH relativeFrom="margin">
                    <wp:posOffset>-63795</wp:posOffset>
                  </wp:positionH>
                  <wp:positionV relativeFrom="paragraph">
                    <wp:posOffset>84426</wp:posOffset>
                  </wp:positionV>
                  <wp:extent cx="1446028" cy="1085133"/>
                  <wp:effectExtent l="0" t="0" r="1905" b="1270"/>
                  <wp:wrapNone/>
                  <wp:docPr id="1061" name="Picture 1061" descr="https://s3.eu-central-1.amazonaws.com/z3r2zxopa4uuqpw5a4ju/necsl2100/images/handsets/SL2100-Digital-Desktop-Tele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3.eu-central-1.amazonaws.com/z3r2zxopa4uuqpw5a4ju/necsl2100/images/handsets/SL2100-Digital-Desktop-Telephon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46028" cy="108513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85" w:type="dxa"/>
          </w:tcPr>
          <w:p w:rsidR="00D21EAC" w:rsidRPr="00EC4AA6" w:rsidRDefault="00D21EAC" w:rsidP="00D21EAC">
            <w:pPr>
              <w:pStyle w:val="NECBULLETS"/>
            </w:pPr>
            <w:r w:rsidRPr="00EC4AA6">
              <w:rPr>
                <w:b/>
              </w:rPr>
              <w:t>Hot desking</w:t>
            </w:r>
            <w:r w:rsidRPr="00EC4AA6">
              <w:t xml:space="preserve"> – Allows </w:t>
            </w:r>
            <w:r w:rsidR="00185012">
              <w:t xml:space="preserve">IP </w:t>
            </w:r>
            <w:r w:rsidRPr="00EC4AA6">
              <w:t xml:space="preserve">handsets and desk space to be </w:t>
            </w:r>
            <w:r w:rsidR="00E300B2">
              <w:br/>
            </w:r>
            <w:r w:rsidRPr="00EC4AA6">
              <w:t>shared by a number of employees, helping keep costs down</w:t>
            </w:r>
          </w:p>
          <w:p w:rsidR="00D21EAC" w:rsidRDefault="00D21EAC" w:rsidP="00D21EAC">
            <w:pPr>
              <w:pStyle w:val="NECBULLETS"/>
            </w:pPr>
            <w:r w:rsidRPr="00EC4AA6">
              <w:rPr>
                <w:b/>
              </w:rPr>
              <w:t>Call recording functionality</w:t>
            </w:r>
            <w:r w:rsidRPr="00EC4AA6">
              <w:t xml:space="preserve"> </w:t>
            </w:r>
            <w:r>
              <w:br/>
              <w:t>–</w:t>
            </w:r>
            <w:r w:rsidR="00481413">
              <w:t xml:space="preserve"> </w:t>
            </w:r>
            <w:r>
              <w:t xml:space="preserve">resolves disputes instantly, </w:t>
            </w:r>
            <w:r w:rsidRPr="00EC4AA6">
              <w:t xml:space="preserve">avoid litigation, stop-start </w:t>
            </w:r>
            <w:r w:rsidR="00E300B2">
              <w:br/>
            </w:r>
            <w:r w:rsidRPr="00EC4AA6">
              <w:t>recording for credit card order</w:t>
            </w:r>
            <w:r>
              <w:t xml:space="preserve">s, telesales training tool, </w:t>
            </w:r>
            <w:proofErr w:type="spellStart"/>
            <w:r>
              <w:t>etc</w:t>
            </w:r>
            <w:proofErr w:type="spellEnd"/>
          </w:p>
          <w:p w:rsidR="005D562D" w:rsidRDefault="005D562D" w:rsidP="005D562D">
            <w:pPr>
              <w:pStyle w:val="NECBULLETS"/>
              <w:numPr>
                <w:ilvl w:val="0"/>
                <w:numId w:val="0"/>
              </w:numPr>
              <w:ind w:left="714"/>
            </w:pPr>
          </w:p>
          <w:p w:rsidR="00D21EAC" w:rsidRDefault="00A93A46" w:rsidP="00D21EAC">
            <w:pPr>
              <w:pStyle w:val="NECBULLETS"/>
              <w:numPr>
                <w:ilvl w:val="0"/>
                <w:numId w:val="0"/>
              </w:numPr>
              <w:ind w:left="714" w:hanging="357"/>
            </w:pPr>
            <w:r>
              <w:rPr>
                <w:noProof/>
                <w:color w:val="1F497D"/>
                <w:sz w:val="28"/>
                <w:szCs w:val="28"/>
                <w:lang w:val="en-GB" w:eastAsia="en-GB"/>
              </w:rPr>
              <mc:AlternateContent>
                <mc:Choice Requires="wpg">
                  <w:drawing>
                    <wp:anchor distT="0" distB="0" distL="114300" distR="114300" simplePos="0" relativeHeight="251776000" behindDoc="0" locked="0" layoutInCell="1" allowOverlap="1" wp14:anchorId="7E78EC49" wp14:editId="000DA888">
                      <wp:simplePos x="0" y="0"/>
                      <wp:positionH relativeFrom="column">
                        <wp:posOffset>2224937</wp:posOffset>
                      </wp:positionH>
                      <wp:positionV relativeFrom="paragraph">
                        <wp:posOffset>198179</wp:posOffset>
                      </wp:positionV>
                      <wp:extent cx="2208530" cy="2208530"/>
                      <wp:effectExtent l="0" t="0" r="0" b="0"/>
                      <wp:wrapNone/>
                      <wp:docPr id="55" name="Group 55"/>
                      <wp:cNvGraphicFramePr/>
                      <a:graphic xmlns:a="http://schemas.openxmlformats.org/drawingml/2006/main">
                        <a:graphicData uri="http://schemas.microsoft.com/office/word/2010/wordprocessingGroup">
                          <wpg:wgp>
                            <wpg:cNvGrpSpPr/>
                            <wpg:grpSpPr>
                              <a:xfrm>
                                <a:off x="0" y="0"/>
                                <a:ext cx="2208530" cy="2208530"/>
                                <a:chOff x="0" y="0"/>
                                <a:chExt cx="2208530" cy="2208530"/>
                              </a:xfrm>
                            </wpg:grpSpPr>
                            <pic:pic xmlns:pic="http://schemas.openxmlformats.org/drawingml/2006/picture">
                              <pic:nvPicPr>
                                <pic:cNvPr id="56" name="Picture 56" descr="C:\Users\jeagers\Documents\SV9100\SV9100 END USER POWERPOINT 0719\SV9100 Successor End User 0719 version\Orange hexagon med res.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08530" cy="2208530"/>
                                </a:xfrm>
                                <a:prstGeom prst="rect">
                                  <a:avLst/>
                                </a:prstGeom>
                                <a:noFill/>
                                <a:ln>
                                  <a:noFill/>
                                </a:ln>
                              </pic:spPr>
                            </pic:pic>
                            <wps:wsp>
                              <wps:cNvPr id="57" name="Text Box 2"/>
                              <wps:cNvSpPr txBox="1">
                                <a:spLocks noChangeArrowheads="1"/>
                              </wps:cNvSpPr>
                              <wps:spPr bwMode="auto">
                                <a:xfrm>
                                  <a:off x="378687" y="421910"/>
                                  <a:ext cx="1466214" cy="1551304"/>
                                </a:xfrm>
                                <a:prstGeom prst="rect">
                                  <a:avLst/>
                                </a:prstGeom>
                                <a:noFill/>
                                <a:ln w="9525">
                                  <a:noFill/>
                                  <a:miter lim="800000"/>
                                  <a:headEnd/>
                                  <a:tailEnd/>
                                </a:ln>
                              </wps:spPr>
                              <wps:txbx>
                                <w:txbxContent>
                                  <w:p w:rsidR="0055048A" w:rsidRDefault="0055048A" w:rsidP="00A93A46">
                                    <w:pPr>
                                      <w:pStyle w:val="NECBODY"/>
                                      <w:spacing w:after="60" w:line="240" w:lineRule="exact"/>
                                      <w:jc w:val="center"/>
                                      <w:rPr>
                                        <w:lang w:val="en-US"/>
                                      </w:rPr>
                                    </w:pPr>
                                    <w:r w:rsidRPr="00A31E19">
                                      <w:rPr>
                                        <w:b/>
                                        <w:color w:val="FFFFFF" w:themeColor="background1"/>
                                        <w:lang w:val="en-US"/>
                                      </w:rPr>
                                      <w:t xml:space="preserve">DID </w:t>
                                    </w:r>
                                    <w:r w:rsidRPr="00A31E19">
                                      <w:rPr>
                                        <w:b/>
                                        <w:color w:val="FFFFFF" w:themeColor="background1"/>
                                        <w:lang w:val="en-US"/>
                                      </w:rPr>
                                      <w:br/>
                                      <w:t>YOU KNOW?</w:t>
                                    </w:r>
                                    <w:r w:rsidRPr="00A31E19">
                                      <w:rPr>
                                        <w:color w:val="FFFFFF" w:themeColor="background1"/>
                                        <w:lang w:val="en-US"/>
                                      </w:rPr>
                                      <w:t xml:space="preserve"> </w:t>
                                    </w:r>
                                  </w:p>
                                  <w:p w:rsidR="0055048A" w:rsidRPr="00A31E19" w:rsidRDefault="0055048A" w:rsidP="00A93A46">
                                    <w:pPr>
                                      <w:jc w:val="center"/>
                                    </w:pPr>
                                    <w:r>
                                      <w:rPr>
                                        <w:lang w:val="en-US"/>
                                      </w:rPr>
                                      <w:t xml:space="preserve">Homeworking lowers operational costs </w:t>
                                    </w:r>
                                    <w:r>
                                      <w:rPr>
                                        <w:lang w:val="en-US"/>
                                      </w:rPr>
                                      <w:br/>
                                      <w:t xml:space="preserve">and can reduce absenteeism by </w:t>
                                    </w:r>
                                    <w:r>
                                      <w:rPr>
                                        <w:lang w:val="en-US"/>
                                      </w:rPr>
                                      <w:br/>
                                    </w:r>
                                    <w:r w:rsidRPr="00FE6785">
                                      <w:rPr>
                                        <w:b/>
                                        <w:lang w:val="en-US"/>
                                      </w:rPr>
                                      <w:t>over 60%!</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7E78EC49" id="Group 55" o:spid="_x0000_s1036" style="position:absolute;left:0;text-align:left;margin-left:175.2pt;margin-top:15.6pt;width:173.9pt;height:173.9pt;z-index:251776000;mso-width-relative:margin;mso-height-relative:margin" coordsize="22085,22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">
                      <v:shape id="Picture 56" o:spid="_x0000_s1037" type="#_x0000_t75" style="position:absolute;width:22085;height:22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dFXfFAAAA2wAAAA8AAABkcnMvZG93bnJldi54bWxEj0FrwkAUhO+F/oflCd7qRsFoo6uIpSJW&#10;CrVevD2zzyQ0+zZk1xj99W5B8DjMzDfMdN6aUjRUu8Kygn4vAkGcWl1wpmD/+/k2BuE8ssbSMim4&#10;koP57PVliom2F/6hZuczESDsElSQe18lUro0J4OuZyvi4J1sbdAHWWdS13gJcFPKQRTF0mDBYSHH&#10;ipY5pX+7s1HAX/Hqg5vbaHE+vX8fN4ftMFqNlep22sUEhKfWP8OP9lorGMbw/yX8ADm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XRV3xQAAANsAAAAPAAAAAAAAAAAAAAAA&#10;AJ8CAABkcnMvZG93bnJldi54bWxQSwUGAAAAAAQABAD3AAAAkQMAAAAA&#10;">
                        <v:imagedata r:id="rId14" o:title="Orange hexagon med res"/>
                        <v:path arrowok="t"/>
                      </v:shape>
                      <v:shape id="_x0000_s1038" type="#_x0000_t202" style="position:absolute;left:3786;top:4219;width:14663;height:15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BGjMEA&#10;AADbAAAADwAAAGRycy9kb3ducmV2LnhtbESPQWvCQBSE7wX/w/IK3upGwSqpq4hW8NCLGu+P7Gs2&#10;NPs2ZF9N/PfdguBxmJlvmNVm8I26URfrwAamkwwUcRlszZWB4nJ4W4KKgmyxCUwG7hRhsx69rDC3&#10;oecT3c5SqQThmKMBJ9LmWsfSkcc4CS1x8r5D51GS7CptO+wT3Dd6lmXv2mPNacFhSztH5c/51xsQ&#10;sdvpvfj08Xgdvva9y8o5FsaMX4ftByihQZ7hR/toDcwX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ARozBAAAA2wAAAA8AAAAAAAAAAAAAAAAAmAIAAGRycy9kb3du&#10;cmV2LnhtbFBLBQYAAAAABAAEAPUAAACGAwAAAAA=&#10;" filled="f" stroked="f">
                        <v:textbox style="mso-fit-shape-to-text:t">
                          <w:txbxContent>
                            <w:p w:rsidR="0055048A" w:rsidRDefault="0055048A" w:rsidP="00A93A46">
                              <w:pPr>
                                <w:pStyle w:val="NECBODY"/>
                                <w:spacing w:after="60" w:line="240" w:lineRule="exact"/>
                                <w:jc w:val="center"/>
                                <w:rPr>
                                  <w:lang w:val="en-US"/>
                                </w:rPr>
                              </w:pPr>
                              <w:r w:rsidRPr="00A31E19">
                                <w:rPr>
                                  <w:b/>
                                  <w:color w:val="FFFFFF" w:themeColor="background1"/>
                                  <w:lang w:val="en-US"/>
                                </w:rPr>
                                <w:t xml:space="preserve">DID </w:t>
                              </w:r>
                              <w:r w:rsidRPr="00A31E19">
                                <w:rPr>
                                  <w:b/>
                                  <w:color w:val="FFFFFF" w:themeColor="background1"/>
                                  <w:lang w:val="en-US"/>
                                </w:rPr>
                                <w:br/>
                                <w:t>YOU KNOW?</w:t>
                              </w:r>
                              <w:r w:rsidRPr="00A31E19">
                                <w:rPr>
                                  <w:color w:val="FFFFFF" w:themeColor="background1"/>
                                  <w:lang w:val="en-US"/>
                                </w:rPr>
                                <w:t xml:space="preserve"> </w:t>
                              </w:r>
                            </w:p>
                            <w:p w:rsidR="0055048A" w:rsidRPr="00A31E19" w:rsidRDefault="0055048A" w:rsidP="00A93A46">
                              <w:pPr>
                                <w:jc w:val="center"/>
                              </w:pPr>
                              <w:r>
                                <w:rPr>
                                  <w:lang w:val="en-US"/>
                                </w:rPr>
                                <w:t xml:space="preserve">Homeworking lowers operational costs </w:t>
                              </w:r>
                              <w:r>
                                <w:rPr>
                                  <w:lang w:val="en-US"/>
                                </w:rPr>
                                <w:br/>
                                <w:t xml:space="preserve">and can reduce absenteeism by </w:t>
                              </w:r>
                              <w:r>
                                <w:rPr>
                                  <w:lang w:val="en-US"/>
                                </w:rPr>
                                <w:br/>
                              </w:r>
                              <w:r w:rsidRPr="00FE6785">
                                <w:rPr>
                                  <w:b/>
                                  <w:lang w:val="en-US"/>
                                </w:rPr>
                                <w:t>over 60%!</w:t>
                              </w:r>
                            </w:p>
                          </w:txbxContent>
                        </v:textbox>
                      </v:shape>
                    </v:group>
                  </w:pict>
                </mc:Fallback>
              </mc:AlternateContent>
            </w:r>
          </w:p>
          <w:p w:rsidR="00D21EAC" w:rsidRPr="00D21EAC" w:rsidRDefault="00D21EAC" w:rsidP="00D21EAC">
            <w:pPr>
              <w:pStyle w:val="NECBULLETS"/>
              <w:numPr>
                <w:ilvl w:val="0"/>
                <w:numId w:val="0"/>
              </w:numPr>
              <w:ind w:left="714" w:hanging="357"/>
            </w:pPr>
          </w:p>
        </w:tc>
      </w:tr>
    </w:tbl>
    <w:p w:rsidR="00B31A35" w:rsidRDefault="00B31A35" w:rsidP="00F3389E">
      <w:pPr>
        <w:pStyle w:val="NECSUBHEADER"/>
      </w:pPr>
    </w:p>
    <w:p w:rsidR="00A93A46" w:rsidRDefault="00A93A46" w:rsidP="00F3389E">
      <w:pPr>
        <w:pStyle w:val="NECSUBHEADER"/>
      </w:pPr>
    </w:p>
    <w:p w:rsidR="00A93A46" w:rsidRDefault="00A93A46" w:rsidP="00F3389E">
      <w:pPr>
        <w:pStyle w:val="NECSUBHEADER"/>
      </w:pPr>
    </w:p>
    <w:tbl>
      <w:tblPr>
        <w:tblW w:w="9962" w:type="dxa"/>
        <w:tblLook w:val="00A0" w:firstRow="1" w:lastRow="0" w:firstColumn="1" w:lastColumn="0" w:noHBand="0" w:noVBand="0"/>
      </w:tblPr>
      <w:tblGrid>
        <w:gridCol w:w="2977"/>
        <w:gridCol w:w="6985"/>
      </w:tblGrid>
      <w:tr w:rsidR="00A93A46" w:rsidRPr="00D21EAC" w:rsidTr="00C56EB7">
        <w:trPr>
          <w:trHeight w:val="1896"/>
        </w:trPr>
        <w:tc>
          <w:tcPr>
            <w:tcW w:w="2977" w:type="dxa"/>
          </w:tcPr>
          <w:p w:rsidR="00A93A46" w:rsidRPr="005114CA" w:rsidRDefault="00A93A46" w:rsidP="00C56EB7">
            <w:pPr>
              <w:pStyle w:val="NECPRODUCTHEADER"/>
              <w:spacing w:line="240" w:lineRule="auto"/>
            </w:pPr>
            <w:r w:rsidRPr="00227A4D">
              <w:rPr>
                <w:noProof/>
                <w:lang w:eastAsia="en-GB"/>
              </w:rPr>
              <w:drawing>
                <wp:anchor distT="0" distB="0" distL="114300" distR="114300" simplePos="0" relativeHeight="251773952" behindDoc="1" locked="0" layoutInCell="1" allowOverlap="1" wp14:anchorId="7AAB38C3" wp14:editId="15AD7DB7">
                  <wp:simplePos x="0" y="0"/>
                  <wp:positionH relativeFrom="column">
                    <wp:posOffset>40445</wp:posOffset>
                  </wp:positionH>
                  <wp:positionV relativeFrom="paragraph">
                    <wp:posOffset>948055</wp:posOffset>
                  </wp:positionV>
                  <wp:extent cx="1392701" cy="926146"/>
                  <wp:effectExtent l="0" t="0" r="0" b="7620"/>
                  <wp:wrapNone/>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96254" cy="928509"/>
                          </a:xfrm>
                          <a:prstGeom prst="rect">
                            <a:avLst/>
                          </a:prstGeom>
                        </pic:spPr>
                      </pic:pic>
                    </a:graphicData>
                  </a:graphic>
                  <wp14:sizeRelH relativeFrom="margin">
                    <wp14:pctWidth>0</wp14:pctWidth>
                  </wp14:sizeRelH>
                  <wp14:sizeRelV relativeFrom="margin">
                    <wp14:pctHeight>0</wp14:pctHeight>
                  </wp14:sizeRelV>
                </wp:anchor>
              </w:drawing>
            </w:r>
            <w:r w:rsidRPr="009B2654">
              <w:rPr>
                <w:color w:val="000000" w:themeColor="text1"/>
              </w:rPr>
              <w:t>S</w:t>
            </w:r>
            <w:r>
              <w:rPr>
                <w:color w:val="000000" w:themeColor="text1"/>
              </w:rPr>
              <w:t>L2</w:t>
            </w:r>
            <w:r w:rsidRPr="009B2654">
              <w:rPr>
                <w:color w:val="000000" w:themeColor="text1"/>
              </w:rPr>
              <w:t>100:</w:t>
            </w:r>
            <w:r>
              <w:rPr>
                <w:color w:val="ED7D31" w:themeColor="accent2"/>
              </w:rPr>
              <w:t xml:space="preserve"> </w:t>
            </w:r>
            <w:r>
              <w:rPr>
                <w:color w:val="ED7D31" w:themeColor="accent2"/>
              </w:rPr>
              <w:br/>
            </w:r>
            <w:r w:rsidRPr="00E7535E">
              <w:rPr>
                <w:color w:val="4472C4" w:themeColor="accent5"/>
              </w:rPr>
              <w:t>YOUR HOMEWORKERS</w:t>
            </w:r>
          </w:p>
        </w:tc>
        <w:tc>
          <w:tcPr>
            <w:tcW w:w="6985" w:type="dxa"/>
          </w:tcPr>
          <w:p w:rsidR="00A93A46" w:rsidRPr="00227A4D" w:rsidRDefault="00A93A46" w:rsidP="00C56EB7">
            <w:pPr>
              <w:pStyle w:val="NECBULLETS"/>
            </w:pPr>
            <w:r w:rsidRPr="00227A4D">
              <w:rPr>
                <w:b/>
              </w:rPr>
              <w:t xml:space="preserve">Desktop Telephones </w:t>
            </w:r>
            <w:r w:rsidRPr="00227A4D">
              <w:t xml:space="preserve">– Provide </w:t>
            </w:r>
            <w:r>
              <w:br/>
            </w:r>
            <w:r w:rsidRPr="00227A4D">
              <w:t xml:space="preserve">access to system features from </w:t>
            </w:r>
            <w:r>
              <w:br/>
            </w:r>
            <w:r w:rsidRPr="00227A4D">
              <w:t xml:space="preserve">the home: NEC’s IP </w:t>
            </w:r>
            <w:r>
              <w:t>telephones</w:t>
            </w:r>
          </w:p>
          <w:p w:rsidR="00A93A46" w:rsidRPr="00227A4D" w:rsidRDefault="00A93A46" w:rsidP="00C56EB7">
            <w:pPr>
              <w:pStyle w:val="NECBULLETS"/>
            </w:pPr>
            <w:r w:rsidRPr="00227A4D">
              <w:rPr>
                <w:b/>
              </w:rPr>
              <w:t xml:space="preserve">Softphone </w:t>
            </w:r>
            <w:r w:rsidRPr="00227A4D">
              <w:t xml:space="preserve">– Make call from your </w:t>
            </w:r>
            <w:r>
              <w:br/>
            </w:r>
            <w:r w:rsidRPr="00227A4D">
              <w:t>PC using a USB handset or headset: SP310</w:t>
            </w:r>
          </w:p>
          <w:p w:rsidR="00A93A46" w:rsidRPr="00227A4D" w:rsidRDefault="00A93A46" w:rsidP="00C56EB7">
            <w:pPr>
              <w:pStyle w:val="NECBULLETS"/>
            </w:pPr>
            <w:r w:rsidRPr="00227A4D">
              <w:rPr>
                <w:b/>
              </w:rPr>
              <w:t xml:space="preserve">Smartphone Client </w:t>
            </w:r>
            <w:r w:rsidRPr="00227A4D">
              <w:t xml:space="preserve">– Voice &amp; video mobile extension </w:t>
            </w:r>
            <w:r>
              <w:br/>
            </w:r>
            <w:r w:rsidRPr="00227A4D">
              <w:t>via Wi</w:t>
            </w:r>
            <w:r>
              <w:t>-</w:t>
            </w:r>
            <w:r w:rsidRPr="00227A4D">
              <w:t>Fi for your Smartphone: ST500</w:t>
            </w:r>
          </w:p>
          <w:p w:rsidR="00A93A46" w:rsidRPr="00D21EAC" w:rsidRDefault="00A93A46" w:rsidP="00C56EB7">
            <w:pPr>
              <w:pStyle w:val="NECBULLETS"/>
            </w:pPr>
            <w:r w:rsidRPr="00227A4D">
              <w:rPr>
                <w:b/>
              </w:rPr>
              <w:t xml:space="preserve">Video Conferencing &amp; Collaboration </w:t>
            </w:r>
            <w:r w:rsidRPr="00227A4D">
              <w:t xml:space="preserve">– Face to face communications &amp; document share with up to </w:t>
            </w:r>
            <w:r>
              <w:br/>
            </w:r>
            <w:r w:rsidRPr="00227A4D">
              <w:t xml:space="preserve">8 participants: </w:t>
            </w:r>
            <w:proofErr w:type="spellStart"/>
            <w:r>
              <w:t>WebRTC</w:t>
            </w:r>
            <w:proofErr w:type="spellEnd"/>
          </w:p>
        </w:tc>
      </w:tr>
    </w:tbl>
    <w:p w:rsidR="00D21EAC" w:rsidRDefault="00D21EAC" w:rsidP="00F3389E">
      <w:pPr>
        <w:pStyle w:val="NECSUBHEADER"/>
      </w:pPr>
    </w:p>
    <w:p w:rsidR="00D21EAC" w:rsidRDefault="00D21EAC" w:rsidP="00F3389E">
      <w:pPr>
        <w:pStyle w:val="NECSUBHEADER"/>
      </w:pPr>
    </w:p>
    <w:p w:rsidR="00D21EAC" w:rsidRDefault="00D21EAC" w:rsidP="00F3389E">
      <w:pPr>
        <w:pStyle w:val="NECSUBHEADER"/>
      </w:pPr>
    </w:p>
    <w:p w:rsidR="00D21EAC" w:rsidRDefault="00D21EAC">
      <w:pPr>
        <w:spacing w:after="0" w:line="240" w:lineRule="auto"/>
        <w:rPr>
          <w:b/>
          <w:caps/>
          <w:color w:val="ED7D31" w:themeColor="accent2"/>
        </w:rPr>
      </w:pPr>
    </w:p>
    <w:tbl>
      <w:tblPr>
        <w:tblW w:w="9962" w:type="dxa"/>
        <w:tblLook w:val="00A0" w:firstRow="1" w:lastRow="0" w:firstColumn="1" w:lastColumn="0" w:noHBand="0" w:noVBand="0"/>
      </w:tblPr>
      <w:tblGrid>
        <w:gridCol w:w="2977"/>
        <w:gridCol w:w="6985"/>
      </w:tblGrid>
      <w:tr w:rsidR="006810AA" w:rsidRPr="00D21EAC" w:rsidTr="00AD3380">
        <w:trPr>
          <w:trHeight w:val="1896"/>
        </w:trPr>
        <w:tc>
          <w:tcPr>
            <w:tcW w:w="2977" w:type="dxa"/>
          </w:tcPr>
          <w:p w:rsidR="00D21EAC" w:rsidRPr="005114CA" w:rsidRDefault="00C61706" w:rsidP="00E7535E">
            <w:pPr>
              <w:pStyle w:val="NECPRODUCTHEADER"/>
              <w:spacing w:line="240" w:lineRule="auto"/>
            </w:pPr>
            <w:r>
              <w:rPr>
                <w:noProof/>
                <w:lang w:eastAsia="en-GB"/>
              </w:rPr>
              <w:lastRenderedPageBreak/>
              <w:drawing>
                <wp:anchor distT="0" distB="0" distL="0" distR="0" simplePos="0" relativeHeight="251764736" behindDoc="1" locked="0" layoutInCell="1" allowOverlap="1" wp14:anchorId="6B17C09D" wp14:editId="09453855">
                  <wp:simplePos x="0" y="0"/>
                  <wp:positionH relativeFrom="margin">
                    <wp:posOffset>-64770</wp:posOffset>
                  </wp:positionH>
                  <wp:positionV relativeFrom="margin">
                    <wp:posOffset>1054100</wp:posOffset>
                  </wp:positionV>
                  <wp:extent cx="1670685" cy="965835"/>
                  <wp:effectExtent l="0" t="0" r="5715" b="5715"/>
                  <wp:wrapThrough wrapText="bothSides">
                    <wp:wrapPolygon edited="0">
                      <wp:start x="7635" y="0"/>
                      <wp:lineTo x="5418" y="7243"/>
                      <wp:lineTo x="3941" y="14059"/>
                      <wp:lineTo x="0" y="16615"/>
                      <wp:lineTo x="0" y="20876"/>
                      <wp:lineTo x="15517" y="21302"/>
                      <wp:lineTo x="17979" y="21302"/>
                      <wp:lineTo x="18965" y="20876"/>
                      <wp:lineTo x="20196" y="16189"/>
                      <wp:lineTo x="19950" y="14059"/>
                      <wp:lineTo x="21428" y="6391"/>
                      <wp:lineTo x="10837" y="0"/>
                      <wp:lineTo x="7635"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NEC-GT890-ST500-dialer(tilt02)left.PNG"/>
                          <pic:cNvPicPr/>
                        </pic:nvPicPr>
                        <pic:blipFill rotWithShape="1">
                          <a:blip r:embed="rId20" cstate="print">
                            <a:extLst>
                              <a:ext uri="{28A0092B-C50C-407E-A947-70E740481C1C}">
                                <a14:useLocalDpi xmlns:a14="http://schemas.microsoft.com/office/drawing/2010/main" val="0"/>
                              </a:ext>
                            </a:extLst>
                          </a:blip>
                          <a:srcRect l="2852"/>
                          <a:stretch/>
                        </pic:blipFill>
                        <pic:spPr bwMode="auto">
                          <a:xfrm>
                            <a:off x="0" y="0"/>
                            <a:ext cx="1670685" cy="965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1EAC" w:rsidRPr="009B2654">
              <w:rPr>
                <w:color w:val="000000" w:themeColor="text1"/>
              </w:rPr>
              <w:t>S</w:t>
            </w:r>
            <w:r w:rsidR="00E7535E">
              <w:rPr>
                <w:color w:val="000000" w:themeColor="text1"/>
              </w:rPr>
              <w:t>L2</w:t>
            </w:r>
            <w:r w:rsidR="00D21EAC" w:rsidRPr="009B2654">
              <w:rPr>
                <w:color w:val="000000" w:themeColor="text1"/>
              </w:rPr>
              <w:t>100:</w:t>
            </w:r>
            <w:r w:rsidR="00D21EAC">
              <w:rPr>
                <w:color w:val="ED7D31" w:themeColor="accent2"/>
              </w:rPr>
              <w:t xml:space="preserve"> </w:t>
            </w:r>
            <w:r w:rsidR="00D21EAC">
              <w:rPr>
                <w:color w:val="ED7D31" w:themeColor="accent2"/>
              </w:rPr>
              <w:br/>
            </w:r>
            <w:r w:rsidR="00D21EAC" w:rsidRPr="00E7535E">
              <w:rPr>
                <w:color w:val="4472C4" w:themeColor="accent5"/>
              </w:rPr>
              <w:t>IN THE BOARDROOM</w:t>
            </w:r>
          </w:p>
        </w:tc>
        <w:tc>
          <w:tcPr>
            <w:tcW w:w="6985" w:type="dxa"/>
          </w:tcPr>
          <w:p w:rsidR="00D21EAC" w:rsidRPr="00EC4AA6" w:rsidRDefault="00D21EAC" w:rsidP="00D21EAC">
            <w:pPr>
              <w:pStyle w:val="NECBULLETS"/>
            </w:pPr>
            <w:r w:rsidRPr="00EC4AA6">
              <w:rPr>
                <w:b/>
              </w:rPr>
              <w:t xml:space="preserve">Flexible boardroom meetings </w:t>
            </w:r>
            <w:r w:rsidRPr="00EC4AA6">
              <w:rPr>
                <w:b/>
              </w:rPr>
              <w:br/>
            </w:r>
            <w:r w:rsidRPr="00EC4AA6">
              <w:t xml:space="preserve">– Audio &amp; video conferencing capabilities for </w:t>
            </w:r>
            <w:r w:rsidR="00FE6785">
              <w:br/>
            </w:r>
            <w:r w:rsidRPr="00EC4AA6">
              <w:t>maximum convenience &amp; spontaneity</w:t>
            </w:r>
          </w:p>
          <w:p w:rsidR="00D21EAC" w:rsidRPr="00EC4AA6" w:rsidRDefault="00D21EAC" w:rsidP="00D21EAC">
            <w:pPr>
              <w:pStyle w:val="NECBULLETS"/>
            </w:pPr>
            <w:r w:rsidRPr="00EC4AA6">
              <w:rPr>
                <w:b/>
              </w:rPr>
              <w:t xml:space="preserve">Increased communication ‘visibility’ </w:t>
            </w:r>
            <w:r w:rsidRPr="00EC4AA6">
              <w:t xml:space="preserve">– </w:t>
            </w:r>
            <w:proofErr w:type="spellStart"/>
            <w:r w:rsidRPr="00EC4AA6">
              <w:t>MyCalls</w:t>
            </w:r>
            <w:proofErr w:type="spellEnd"/>
            <w:r w:rsidRPr="00EC4AA6">
              <w:t xml:space="preserve"> call </w:t>
            </w:r>
            <w:r w:rsidR="00E300B2">
              <w:br/>
            </w:r>
            <w:r w:rsidRPr="00EC4AA6">
              <w:t xml:space="preserve">management tools provide a real-time snapshot of </w:t>
            </w:r>
            <w:r w:rsidR="00E300B2">
              <w:br/>
            </w:r>
            <w:r w:rsidRPr="00EC4AA6">
              <w:t>caller activity</w:t>
            </w:r>
          </w:p>
          <w:p w:rsidR="00D21EAC" w:rsidRDefault="00D21EAC" w:rsidP="00D21EAC">
            <w:pPr>
              <w:pStyle w:val="NECBULLETS"/>
            </w:pPr>
            <w:r w:rsidRPr="00EC4AA6">
              <w:rPr>
                <w:b/>
              </w:rPr>
              <w:t xml:space="preserve">Remote management </w:t>
            </w:r>
            <w:r w:rsidRPr="00EC4AA6">
              <w:t xml:space="preserve">– Key call performance </w:t>
            </w:r>
            <w:r w:rsidR="00FE6785">
              <w:br/>
            </w:r>
            <w:r w:rsidRPr="00EC4AA6">
              <w:t>summary</w:t>
            </w:r>
            <w:r w:rsidR="0083057B">
              <w:t xml:space="preserve"> </w:t>
            </w:r>
            <w:r w:rsidRPr="00EC4AA6">
              <w:t xml:space="preserve">reports can be automatically emailed </w:t>
            </w:r>
            <w:r w:rsidR="00FE6785">
              <w:br/>
            </w:r>
            <w:r w:rsidRPr="00EC4AA6">
              <w:t>as a P</w:t>
            </w:r>
            <w:r>
              <w:t>DF to your directors</w:t>
            </w:r>
          </w:p>
          <w:p w:rsidR="00D21EAC" w:rsidRDefault="00D21EAC" w:rsidP="0007375D">
            <w:pPr>
              <w:pStyle w:val="NECBULLETS"/>
              <w:numPr>
                <w:ilvl w:val="0"/>
                <w:numId w:val="0"/>
              </w:numPr>
              <w:ind w:left="714"/>
            </w:pPr>
          </w:p>
          <w:p w:rsidR="00D21EAC" w:rsidRPr="00D21EAC" w:rsidRDefault="00D21EAC" w:rsidP="00AD3380">
            <w:pPr>
              <w:pStyle w:val="NECBULLETS"/>
              <w:numPr>
                <w:ilvl w:val="0"/>
                <w:numId w:val="0"/>
              </w:numPr>
              <w:ind w:left="714" w:hanging="357"/>
            </w:pPr>
          </w:p>
        </w:tc>
      </w:tr>
    </w:tbl>
    <w:p w:rsidR="00D21EAC" w:rsidRDefault="00D21EAC">
      <w:pPr>
        <w:spacing w:after="0" w:line="240" w:lineRule="auto"/>
        <w:rPr>
          <w:b/>
          <w:caps/>
          <w:color w:val="ED7D31" w:themeColor="accent2"/>
        </w:rPr>
      </w:pPr>
    </w:p>
    <w:tbl>
      <w:tblPr>
        <w:tblW w:w="9962" w:type="dxa"/>
        <w:tblLook w:val="00A0" w:firstRow="1" w:lastRow="0" w:firstColumn="1" w:lastColumn="0" w:noHBand="0" w:noVBand="0"/>
      </w:tblPr>
      <w:tblGrid>
        <w:gridCol w:w="2977"/>
        <w:gridCol w:w="6985"/>
      </w:tblGrid>
      <w:tr w:rsidR="005D562D" w:rsidRPr="00D21EAC" w:rsidTr="00AD3380">
        <w:trPr>
          <w:trHeight w:val="1896"/>
        </w:trPr>
        <w:tc>
          <w:tcPr>
            <w:tcW w:w="2977" w:type="dxa"/>
          </w:tcPr>
          <w:p w:rsidR="005D562D" w:rsidRPr="005114CA" w:rsidRDefault="00D20EDE" w:rsidP="00E7535E">
            <w:pPr>
              <w:pStyle w:val="NECPRODUCTHEADER"/>
              <w:spacing w:line="240" w:lineRule="auto"/>
            </w:pPr>
            <w:r w:rsidRPr="008D5392">
              <w:rPr>
                <w:noProof/>
                <w:lang w:eastAsia="en-GB"/>
              </w:rPr>
              <w:drawing>
                <wp:anchor distT="0" distB="0" distL="114300" distR="114300" simplePos="0" relativeHeight="251692032" behindDoc="1" locked="0" layoutInCell="1" allowOverlap="1">
                  <wp:simplePos x="0" y="0"/>
                  <wp:positionH relativeFrom="column">
                    <wp:posOffset>-43963</wp:posOffset>
                  </wp:positionH>
                  <wp:positionV relativeFrom="paragraph">
                    <wp:posOffset>955382</wp:posOffset>
                  </wp:positionV>
                  <wp:extent cx="1357533" cy="1055303"/>
                  <wp:effectExtent l="0" t="0" r="0" b="0"/>
                  <wp:wrapNone/>
                  <wp:docPr id="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61439" cy="1058340"/>
                          </a:xfrm>
                          <a:prstGeom prst="rect">
                            <a:avLst/>
                          </a:prstGeom>
                        </pic:spPr>
                      </pic:pic>
                    </a:graphicData>
                  </a:graphic>
                  <wp14:sizeRelH relativeFrom="margin">
                    <wp14:pctWidth>0</wp14:pctWidth>
                  </wp14:sizeRelH>
                  <wp14:sizeRelV relativeFrom="margin">
                    <wp14:pctHeight>0</wp14:pctHeight>
                  </wp14:sizeRelV>
                </wp:anchor>
              </w:drawing>
            </w:r>
            <w:r w:rsidR="005D562D" w:rsidRPr="009B2654">
              <w:rPr>
                <w:color w:val="000000" w:themeColor="text1"/>
              </w:rPr>
              <w:t>S</w:t>
            </w:r>
            <w:r w:rsidR="00E7535E">
              <w:rPr>
                <w:color w:val="000000" w:themeColor="text1"/>
              </w:rPr>
              <w:t>L2</w:t>
            </w:r>
            <w:r w:rsidR="005D562D" w:rsidRPr="009B2654">
              <w:rPr>
                <w:color w:val="000000" w:themeColor="text1"/>
              </w:rPr>
              <w:t>100:</w:t>
            </w:r>
            <w:r w:rsidR="005D562D">
              <w:rPr>
                <w:color w:val="ED7D31" w:themeColor="accent2"/>
              </w:rPr>
              <w:t xml:space="preserve"> </w:t>
            </w:r>
            <w:r w:rsidR="005D562D">
              <w:rPr>
                <w:color w:val="ED7D31" w:themeColor="accent2"/>
              </w:rPr>
              <w:br/>
            </w:r>
            <w:r w:rsidR="005D562D" w:rsidRPr="00E7535E">
              <w:rPr>
                <w:color w:val="4472C4" w:themeColor="accent5"/>
              </w:rPr>
              <w:t>AT THE RECEPTION DESK</w:t>
            </w:r>
          </w:p>
        </w:tc>
        <w:tc>
          <w:tcPr>
            <w:tcW w:w="6985" w:type="dxa"/>
          </w:tcPr>
          <w:p w:rsidR="005D562D" w:rsidRPr="00EC4AA6" w:rsidRDefault="005D562D" w:rsidP="00E300B2">
            <w:pPr>
              <w:pStyle w:val="NECBULLETS"/>
            </w:pPr>
            <w:r w:rsidRPr="00EC4AA6">
              <w:rPr>
                <w:b/>
              </w:rPr>
              <w:t xml:space="preserve">Lower costs </w:t>
            </w:r>
            <w:r>
              <w:t xml:space="preserve">– NEC Door Phones </w:t>
            </w:r>
            <w:r w:rsidRPr="00EC4AA6">
              <w:t xml:space="preserve">can enable other </w:t>
            </w:r>
            <w:r w:rsidR="00E300B2">
              <w:br/>
            </w:r>
            <w:r w:rsidRPr="00EC4AA6">
              <w:t xml:space="preserve">team members to easily </w:t>
            </w:r>
            <w:r w:rsidR="0083057B">
              <w:t>cover</w:t>
            </w:r>
            <w:r w:rsidRPr="00EC4AA6">
              <w:t xml:space="preserve"> reception duties </w:t>
            </w:r>
            <w:r w:rsidR="00E300B2">
              <w:br/>
            </w:r>
            <w:r w:rsidRPr="00EC4AA6">
              <w:t>during quieter periods</w:t>
            </w:r>
          </w:p>
          <w:p w:rsidR="005D562D" w:rsidRPr="00EC4AA6" w:rsidRDefault="005D562D" w:rsidP="005D562D">
            <w:pPr>
              <w:pStyle w:val="NECBULLETS"/>
            </w:pPr>
            <w:r w:rsidRPr="00EC4AA6">
              <w:rPr>
                <w:b/>
              </w:rPr>
              <w:t xml:space="preserve">Save time </w:t>
            </w:r>
            <w:r w:rsidRPr="00EC4AA6">
              <w:t>– Quickly connect with Click-to-dial</w:t>
            </w:r>
          </w:p>
          <w:p w:rsidR="005D562D" w:rsidRPr="00EC4AA6" w:rsidRDefault="005D562D" w:rsidP="005D562D">
            <w:pPr>
              <w:pStyle w:val="NECBULLETS"/>
            </w:pPr>
            <w:r w:rsidRPr="00EC4AA6">
              <w:rPr>
                <w:b/>
              </w:rPr>
              <w:t xml:space="preserve">Greet your callers by name </w:t>
            </w:r>
            <w:r w:rsidRPr="00EC4AA6">
              <w:t xml:space="preserve">– Caller ID enhances </w:t>
            </w:r>
            <w:r w:rsidR="00E300B2">
              <w:br/>
            </w:r>
            <w:r w:rsidRPr="00EC4AA6">
              <w:t>your customer service</w:t>
            </w:r>
          </w:p>
          <w:p w:rsidR="00D20EDE" w:rsidRPr="00EC4AA6" w:rsidRDefault="005D562D" w:rsidP="008D0668">
            <w:pPr>
              <w:pStyle w:val="NECBULLETS"/>
            </w:pPr>
            <w:r w:rsidRPr="00EC4AA6">
              <w:rPr>
                <w:b/>
              </w:rPr>
              <w:t xml:space="preserve">Efficiency </w:t>
            </w:r>
            <w:r w:rsidRPr="00EC4AA6">
              <w:t xml:space="preserve">– Slicker call routing &amp; messaging with </w:t>
            </w:r>
            <w:r w:rsidR="00E300B2">
              <w:br/>
            </w:r>
            <w:proofErr w:type="spellStart"/>
            <w:r w:rsidRPr="00EC4AA6">
              <w:t>MyCalls</w:t>
            </w:r>
            <w:proofErr w:type="spellEnd"/>
            <w:r w:rsidRPr="00EC4AA6">
              <w:t xml:space="preserve"> Console</w:t>
            </w:r>
          </w:p>
          <w:p w:rsidR="005D562D" w:rsidRDefault="005D562D" w:rsidP="00AD3380">
            <w:pPr>
              <w:pStyle w:val="NECBULLETS"/>
              <w:numPr>
                <w:ilvl w:val="0"/>
                <w:numId w:val="0"/>
              </w:numPr>
              <w:ind w:left="714" w:hanging="357"/>
            </w:pPr>
          </w:p>
          <w:p w:rsidR="005D562D" w:rsidRPr="00D21EAC" w:rsidRDefault="005D562D" w:rsidP="00AD3380">
            <w:pPr>
              <w:pStyle w:val="NECBULLETS"/>
              <w:numPr>
                <w:ilvl w:val="0"/>
                <w:numId w:val="0"/>
              </w:numPr>
              <w:ind w:left="714" w:hanging="357"/>
            </w:pPr>
          </w:p>
        </w:tc>
      </w:tr>
    </w:tbl>
    <w:p w:rsidR="005D562D" w:rsidRDefault="005D562D" w:rsidP="005D562D">
      <w:pPr>
        <w:pStyle w:val="NECSUBHEADER"/>
      </w:pPr>
    </w:p>
    <w:p w:rsidR="005D562D" w:rsidRDefault="005D562D" w:rsidP="005D562D">
      <w:pPr>
        <w:pStyle w:val="NECSUBHEADER"/>
      </w:pPr>
    </w:p>
    <w:tbl>
      <w:tblPr>
        <w:tblW w:w="9962" w:type="dxa"/>
        <w:tblLook w:val="00A0" w:firstRow="1" w:lastRow="0" w:firstColumn="1" w:lastColumn="0" w:noHBand="0" w:noVBand="0"/>
      </w:tblPr>
      <w:tblGrid>
        <w:gridCol w:w="2977"/>
        <w:gridCol w:w="6985"/>
      </w:tblGrid>
      <w:tr w:rsidR="005D562D" w:rsidRPr="00D21EAC" w:rsidTr="00AD3380">
        <w:trPr>
          <w:trHeight w:val="1896"/>
        </w:trPr>
        <w:tc>
          <w:tcPr>
            <w:tcW w:w="2977" w:type="dxa"/>
          </w:tcPr>
          <w:p w:rsidR="005D562D" w:rsidRPr="005114CA" w:rsidRDefault="00A36D76" w:rsidP="00E7535E">
            <w:pPr>
              <w:pStyle w:val="NECPRODUCTHEADER"/>
              <w:spacing w:line="240" w:lineRule="auto"/>
            </w:pPr>
            <w:r>
              <w:rPr>
                <w:noProof/>
                <w:lang w:eastAsia="en-GB"/>
              </w:rPr>
              <w:drawing>
                <wp:anchor distT="71755" distB="0" distL="0" distR="0" simplePos="0" relativeHeight="251762688" behindDoc="1" locked="0" layoutInCell="1" allowOverlap="1">
                  <wp:simplePos x="0" y="0"/>
                  <wp:positionH relativeFrom="column">
                    <wp:posOffset>129176</wp:posOffset>
                  </wp:positionH>
                  <wp:positionV relativeFrom="paragraph">
                    <wp:posOffset>1184275</wp:posOffset>
                  </wp:positionV>
                  <wp:extent cx="601200" cy="1450800"/>
                  <wp:effectExtent l="38100" t="19050" r="8890" b="0"/>
                  <wp:wrapTight wrapText="bothSides">
                    <wp:wrapPolygon edited="0">
                      <wp:start x="7492" y="-476"/>
                      <wp:lineTo x="1222" y="-166"/>
                      <wp:lineTo x="-963" y="8867"/>
                      <wp:lineTo x="-150" y="19736"/>
                      <wp:lineTo x="4348" y="21063"/>
                      <wp:lineTo x="8437" y="21233"/>
                      <wp:lineTo x="11300" y="20781"/>
                      <wp:lineTo x="19207" y="19399"/>
                      <wp:lineTo x="19213" y="5142"/>
                      <wp:lineTo x="18874" y="851"/>
                      <wp:lineTo x="19079" y="4"/>
                      <wp:lineTo x="7492" y="-476"/>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766-front-r(display-centraldir).jpg"/>
                          <pic:cNvPicPr/>
                        </pic:nvPicPr>
                        <pic:blipFill rotWithShape="1">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l="32555" t="7754" r="30758" b="3466"/>
                          <a:stretch/>
                        </pic:blipFill>
                        <pic:spPr bwMode="auto">
                          <a:xfrm rot="21256740">
                            <a:off x="0" y="0"/>
                            <a:ext cx="601200" cy="145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562D" w:rsidRPr="009B2654">
              <w:rPr>
                <w:color w:val="000000" w:themeColor="text1"/>
              </w:rPr>
              <w:t>S</w:t>
            </w:r>
            <w:r w:rsidR="00E7535E">
              <w:rPr>
                <w:color w:val="000000" w:themeColor="text1"/>
              </w:rPr>
              <w:t>L2</w:t>
            </w:r>
            <w:r w:rsidR="005D562D" w:rsidRPr="009B2654">
              <w:rPr>
                <w:color w:val="000000" w:themeColor="text1"/>
              </w:rPr>
              <w:t>100:</w:t>
            </w:r>
            <w:r w:rsidR="005D562D">
              <w:rPr>
                <w:color w:val="ED7D31" w:themeColor="accent2"/>
              </w:rPr>
              <w:t xml:space="preserve"> </w:t>
            </w:r>
            <w:r w:rsidR="005D562D">
              <w:rPr>
                <w:color w:val="ED7D31" w:themeColor="accent2"/>
              </w:rPr>
              <w:br/>
            </w:r>
            <w:r w:rsidR="005D562D" w:rsidRPr="00E7535E">
              <w:rPr>
                <w:color w:val="4472C4" w:themeColor="accent5"/>
              </w:rPr>
              <w:t>IN THE WAREHOUSE</w:t>
            </w:r>
            <w:r>
              <w:rPr>
                <w:color w:val="ED7D31" w:themeColor="accent2"/>
              </w:rPr>
              <w:br/>
            </w:r>
          </w:p>
        </w:tc>
        <w:tc>
          <w:tcPr>
            <w:tcW w:w="6985" w:type="dxa"/>
          </w:tcPr>
          <w:p w:rsidR="005D562D" w:rsidRPr="00EC4AA6" w:rsidRDefault="005D562D" w:rsidP="005D562D">
            <w:pPr>
              <w:pStyle w:val="NECBULLETS"/>
            </w:pPr>
            <w:r w:rsidRPr="00EC4AA6">
              <w:rPr>
                <w:b/>
              </w:rPr>
              <w:t xml:space="preserve">IP DECT handsets </w:t>
            </w:r>
            <w:r w:rsidRPr="00EC4AA6">
              <w:t xml:space="preserve">– Offer a wide range of choices </w:t>
            </w:r>
            <w:r w:rsidR="00E300B2">
              <w:br/>
            </w:r>
            <w:r w:rsidRPr="00EC4AA6">
              <w:t xml:space="preserve">and advanced feature sets to remain connected </w:t>
            </w:r>
            <w:r w:rsidR="00E300B2">
              <w:br/>
            </w:r>
            <w:r w:rsidRPr="00EC4AA6">
              <w:t>in all departments</w:t>
            </w:r>
          </w:p>
          <w:p w:rsidR="005D562D" w:rsidRDefault="005D562D" w:rsidP="005D562D">
            <w:pPr>
              <w:pStyle w:val="NECBULLETS"/>
            </w:pPr>
            <w:proofErr w:type="spellStart"/>
            <w:r w:rsidRPr="00EC4AA6">
              <w:rPr>
                <w:b/>
              </w:rPr>
              <w:t>Ruggedised</w:t>
            </w:r>
            <w:proofErr w:type="spellEnd"/>
            <w:r w:rsidRPr="00EC4AA6">
              <w:rPr>
                <w:b/>
              </w:rPr>
              <w:t xml:space="preserve"> Design </w:t>
            </w:r>
            <w:r w:rsidRPr="00EC4AA6">
              <w:t>– Built for demanding environments</w:t>
            </w:r>
          </w:p>
          <w:p w:rsidR="005D562D" w:rsidRDefault="005D562D" w:rsidP="005D562D">
            <w:pPr>
              <w:pStyle w:val="NECBULLETS"/>
              <w:numPr>
                <w:ilvl w:val="0"/>
                <w:numId w:val="0"/>
              </w:numPr>
              <w:ind w:left="714"/>
            </w:pPr>
          </w:p>
          <w:p w:rsidR="005D562D" w:rsidRPr="00D21EAC" w:rsidRDefault="005D562D" w:rsidP="00AD3380">
            <w:pPr>
              <w:pStyle w:val="NECBULLETS"/>
              <w:numPr>
                <w:ilvl w:val="0"/>
                <w:numId w:val="0"/>
              </w:numPr>
              <w:ind w:left="714" w:hanging="357"/>
            </w:pPr>
          </w:p>
        </w:tc>
      </w:tr>
    </w:tbl>
    <w:p w:rsidR="005D562D" w:rsidRDefault="005D562D" w:rsidP="005D562D">
      <w:pPr>
        <w:pStyle w:val="NECSUBHEADER"/>
      </w:pPr>
    </w:p>
    <w:p w:rsidR="00536F2E" w:rsidRPr="00D20EDE" w:rsidRDefault="00536F2E" w:rsidP="00D20EDE">
      <w:pPr>
        <w:spacing w:after="0" w:line="240" w:lineRule="auto"/>
        <w:rPr>
          <w:color w:val="4472C4" w:themeColor="accent5"/>
          <w:lang w:val="en-US"/>
        </w:rPr>
      </w:pPr>
    </w:p>
    <w:p w:rsidR="00CC5609" w:rsidRPr="00E7535E" w:rsidRDefault="00CC5609" w:rsidP="00CC5609">
      <w:pPr>
        <w:pStyle w:val="NECSECTIONHEADER"/>
        <w:rPr>
          <w:bCs/>
          <w:color w:val="4472C4" w:themeColor="accent5"/>
          <w:lang w:val="en-US"/>
        </w:rPr>
      </w:pPr>
      <w:r w:rsidRPr="0030788A">
        <w:rPr>
          <w:bCs/>
          <w:lang w:val="en-US"/>
        </w:rPr>
        <w:lastRenderedPageBreak/>
        <w:t>S</w:t>
      </w:r>
      <w:r w:rsidR="00E7535E">
        <w:rPr>
          <w:bCs/>
          <w:lang w:val="en-US"/>
        </w:rPr>
        <w:t>L2</w:t>
      </w:r>
      <w:r w:rsidRPr="0030788A">
        <w:rPr>
          <w:bCs/>
          <w:lang w:val="en-US"/>
        </w:rPr>
        <w:t xml:space="preserve">100: </w:t>
      </w:r>
      <w:r w:rsidR="00481413">
        <w:rPr>
          <w:bCs/>
          <w:lang w:val="en-US"/>
        </w:rPr>
        <w:br/>
      </w:r>
      <w:r w:rsidRPr="00E7535E">
        <w:rPr>
          <w:color w:val="4472C4" w:themeColor="accent5"/>
          <w:lang w:val="en-US"/>
        </w:rPr>
        <w:t>SMART HOSPITALITY</w:t>
      </w:r>
    </w:p>
    <w:p w:rsidR="00CC5609" w:rsidRPr="00E7535E" w:rsidRDefault="00CC5609" w:rsidP="00CC5609">
      <w:pPr>
        <w:pStyle w:val="NECSUBHEADER"/>
        <w:rPr>
          <w:color w:val="4472C4" w:themeColor="accent5"/>
        </w:rPr>
      </w:pPr>
      <w:r w:rsidRPr="00E7535E">
        <w:rPr>
          <w:color w:val="4472C4" w:themeColor="accent5"/>
          <w:lang w:val="en-US"/>
        </w:rPr>
        <w:t>For every hotel or hotel chain a suitable solution</w:t>
      </w:r>
    </w:p>
    <w:p w:rsidR="00CC5609" w:rsidRDefault="00CC5609" w:rsidP="00CC5609">
      <w:pPr>
        <w:pStyle w:val="NECPRODUCTHEADER"/>
      </w:pPr>
    </w:p>
    <w:p w:rsidR="00CC5609" w:rsidRDefault="00CC5609" w:rsidP="00CC5609">
      <w:pPr>
        <w:pStyle w:val="NECPRODUCTHEADER"/>
      </w:pPr>
      <w:r w:rsidRPr="00247142">
        <w:rPr>
          <w:b w:val="0"/>
          <w:bCs/>
          <w:noProof/>
          <w:lang w:eastAsia="en-GB"/>
        </w:rPr>
        <w:drawing>
          <wp:anchor distT="0" distB="0" distL="114300" distR="114300" simplePos="0" relativeHeight="251731968" behindDoc="1" locked="0" layoutInCell="1" allowOverlap="1" wp14:anchorId="51D56DB7" wp14:editId="03DEF4E7">
            <wp:simplePos x="0" y="0"/>
            <wp:positionH relativeFrom="margin">
              <wp:posOffset>3288030</wp:posOffset>
            </wp:positionH>
            <wp:positionV relativeFrom="paragraph">
              <wp:posOffset>80483</wp:posOffset>
            </wp:positionV>
            <wp:extent cx="2900680" cy="1370965"/>
            <wp:effectExtent l="0" t="0" r="0" b="635"/>
            <wp:wrapNone/>
            <wp:docPr id="10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900680" cy="137096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30788A">
        <w:t>InH</w:t>
      </w:r>
      <w:r>
        <w:t>OTEL</w:t>
      </w:r>
      <w:proofErr w:type="spellEnd"/>
    </w:p>
    <w:p w:rsidR="00CC5609" w:rsidRDefault="00CC5609" w:rsidP="00CC5609">
      <w:pPr>
        <w:pStyle w:val="NECBULLETS"/>
      </w:pPr>
      <w:r w:rsidRPr="0030788A">
        <w:t>NEC’s built-in Hotel PMS Application</w:t>
      </w:r>
    </w:p>
    <w:p w:rsidR="007650F4" w:rsidRPr="007650F4" w:rsidRDefault="007650F4" w:rsidP="007650F4">
      <w:pPr>
        <w:pStyle w:val="NECBULLETS"/>
        <w:numPr>
          <w:ilvl w:val="0"/>
          <w:numId w:val="0"/>
        </w:numPr>
      </w:pPr>
    </w:p>
    <w:p w:rsidR="007650F4" w:rsidRPr="007650F4" w:rsidRDefault="007650F4" w:rsidP="007650F4">
      <w:pPr>
        <w:pStyle w:val="NECPRODUCTHEADER"/>
      </w:pPr>
      <w:r>
        <w:t>HOSPITALITY TELEPHONES</w:t>
      </w:r>
    </w:p>
    <w:p w:rsidR="007650F4" w:rsidRPr="007650F4" w:rsidRDefault="007650F4" w:rsidP="007650F4">
      <w:pPr>
        <w:pStyle w:val="NECBULLETS"/>
      </w:pPr>
      <w:r>
        <w:t>A l</w:t>
      </w:r>
      <w:r w:rsidRPr="007650F4">
        <w:t xml:space="preserve">arge range of </w:t>
      </w:r>
      <w:r>
        <w:t xml:space="preserve">other </w:t>
      </w:r>
      <w:r w:rsidRPr="007650F4">
        <w:t>hotel terminals</w:t>
      </w:r>
      <w:r>
        <w:t xml:space="preserve"> </w:t>
      </w:r>
      <w:r>
        <w:br/>
        <w:t xml:space="preserve">including </w:t>
      </w:r>
      <w:proofErr w:type="spellStart"/>
      <w:r>
        <w:t>Cetis</w:t>
      </w:r>
      <w:proofErr w:type="spellEnd"/>
      <w:r>
        <w:t xml:space="preserve"> and </w:t>
      </w:r>
      <w:proofErr w:type="spellStart"/>
      <w:r>
        <w:t>Vtech</w:t>
      </w:r>
      <w:proofErr w:type="spellEnd"/>
      <w:r>
        <w:t xml:space="preserve"> are compatible </w:t>
      </w:r>
      <w:r>
        <w:br/>
        <w:t>with the SL2100</w:t>
      </w:r>
    </w:p>
    <w:p w:rsidR="00CC5609" w:rsidRPr="0030788A" w:rsidRDefault="00CC5609" w:rsidP="00CC5609">
      <w:pPr>
        <w:pStyle w:val="NECBULLETS"/>
        <w:numPr>
          <w:ilvl w:val="0"/>
          <w:numId w:val="0"/>
        </w:numPr>
        <w:ind w:left="714"/>
      </w:pPr>
    </w:p>
    <w:p w:rsidR="00CC5609" w:rsidRDefault="00CC5609" w:rsidP="00CC5609">
      <w:pPr>
        <w:pStyle w:val="NECPRODUCTHEADER"/>
      </w:pPr>
      <w:r>
        <w:t>PMS</w:t>
      </w:r>
      <w:r w:rsidRPr="0030788A">
        <w:t>-</w:t>
      </w:r>
      <w:proofErr w:type="spellStart"/>
      <w:r w:rsidRPr="0030788A">
        <w:t>InC</w:t>
      </w:r>
      <w:r>
        <w:t>ONNECT</w:t>
      </w:r>
      <w:proofErr w:type="spellEnd"/>
      <w:r>
        <w:t xml:space="preserve"> / </w:t>
      </w:r>
      <w:proofErr w:type="spellStart"/>
      <w:r>
        <w:t>InFIAS</w:t>
      </w:r>
      <w:proofErr w:type="spellEnd"/>
    </w:p>
    <w:p w:rsidR="00CC5609" w:rsidRDefault="00CC5609" w:rsidP="00CC5609">
      <w:pPr>
        <w:pStyle w:val="NECBULLETS"/>
      </w:pPr>
      <w:r>
        <w:rPr>
          <w:noProof/>
          <w:color w:val="1F497D"/>
          <w:sz w:val="28"/>
          <w:szCs w:val="28"/>
          <w:lang w:val="en-GB" w:eastAsia="en-GB"/>
        </w:rPr>
        <mc:AlternateContent>
          <mc:Choice Requires="wpg">
            <w:drawing>
              <wp:anchor distT="0" distB="0" distL="114300" distR="114300" simplePos="0" relativeHeight="251730944" behindDoc="1" locked="0" layoutInCell="1" allowOverlap="1" wp14:anchorId="1B65F938" wp14:editId="32168EC5">
                <wp:simplePos x="0" y="0"/>
                <wp:positionH relativeFrom="margin">
                  <wp:posOffset>4172452</wp:posOffset>
                </wp:positionH>
                <wp:positionV relativeFrom="paragraph">
                  <wp:posOffset>4445</wp:posOffset>
                </wp:positionV>
                <wp:extent cx="2208530" cy="2208530"/>
                <wp:effectExtent l="0" t="0" r="0" b="0"/>
                <wp:wrapNone/>
                <wp:docPr id="1049" name="Group 1049"/>
                <wp:cNvGraphicFramePr/>
                <a:graphic xmlns:a="http://schemas.openxmlformats.org/drawingml/2006/main">
                  <a:graphicData uri="http://schemas.microsoft.com/office/word/2010/wordprocessingGroup">
                    <wpg:wgp>
                      <wpg:cNvGrpSpPr/>
                      <wpg:grpSpPr>
                        <a:xfrm>
                          <a:off x="0" y="0"/>
                          <a:ext cx="2208530" cy="2208530"/>
                          <a:chOff x="0" y="0"/>
                          <a:chExt cx="2208530" cy="2208530"/>
                        </a:xfrm>
                      </wpg:grpSpPr>
                      <pic:pic xmlns:pic="http://schemas.openxmlformats.org/drawingml/2006/picture">
                        <pic:nvPicPr>
                          <pic:cNvPr id="1050" name="Picture 1050" descr="C:\Users\jeagers\Documents\SV9100\SV9100 END USER POWERPOINT 0719\SV9100 Successor End User 0719 version\Orange hexagon med res.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08530" cy="2208530"/>
                          </a:xfrm>
                          <a:prstGeom prst="rect">
                            <a:avLst/>
                          </a:prstGeom>
                          <a:noFill/>
                          <a:ln>
                            <a:noFill/>
                          </a:ln>
                        </pic:spPr>
                      </pic:pic>
                      <wps:wsp>
                        <wps:cNvPr id="1051" name="Text Box 2"/>
                        <wps:cNvSpPr txBox="1">
                          <a:spLocks noChangeArrowheads="1"/>
                        </wps:cNvSpPr>
                        <wps:spPr bwMode="auto">
                          <a:xfrm>
                            <a:off x="378687" y="421910"/>
                            <a:ext cx="1466214" cy="1734184"/>
                          </a:xfrm>
                          <a:prstGeom prst="rect">
                            <a:avLst/>
                          </a:prstGeom>
                          <a:noFill/>
                          <a:ln w="9525">
                            <a:noFill/>
                            <a:miter lim="800000"/>
                            <a:headEnd/>
                            <a:tailEnd/>
                          </a:ln>
                        </wps:spPr>
                        <wps:txbx>
                          <w:txbxContent>
                            <w:p w:rsidR="0055048A" w:rsidRDefault="0055048A" w:rsidP="00CC5609">
                              <w:pPr>
                                <w:pStyle w:val="NECBODY"/>
                                <w:spacing w:line="240" w:lineRule="exact"/>
                                <w:jc w:val="center"/>
                                <w:rPr>
                                  <w:lang w:val="en-US"/>
                                </w:rPr>
                              </w:pPr>
                              <w:r w:rsidRPr="00A31E19">
                                <w:rPr>
                                  <w:b/>
                                  <w:color w:val="FFFFFF" w:themeColor="background1"/>
                                  <w:lang w:val="en-US"/>
                                </w:rPr>
                                <w:t xml:space="preserve">DID </w:t>
                              </w:r>
                              <w:r w:rsidRPr="00A31E19">
                                <w:rPr>
                                  <w:b/>
                                  <w:color w:val="FFFFFF" w:themeColor="background1"/>
                                  <w:lang w:val="en-US"/>
                                </w:rPr>
                                <w:br/>
                                <w:t>YOU KNOW?</w:t>
                              </w:r>
                              <w:r w:rsidRPr="00A31E19">
                                <w:rPr>
                                  <w:color w:val="FFFFFF" w:themeColor="background1"/>
                                  <w:lang w:val="en-US"/>
                                </w:rPr>
                                <w:t xml:space="preserve"> </w:t>
                              </w:r>
                            </w:p>
                            <w:p w:rsidR="0055048A" w:rsidRPr="00876663" w:rsidRDefault="0055048A" w:rsidP="00CC5609">
                              <w:pPr>
                                <w:pStyle w:val="NECBODY"/>
                                <w:jc w:val="center"/>
                                <w:rPr>
                                  <w:lang w:val="en-US"/>
                                </w:rPr>
                              </w:pPr>
                              <w:r w:rsidRPr="0030788A">
                                <w:rPr>
                                  <w:lang w:val="en-US"/>
                                </w:rPr>
                                <w:t xml:space="preserve">NEC is one of the </w:t>
                              </w:r>
                              <w:r>
                                <w:rPr>
                                  <w:lang w:val="en-US"/>
                                </w:rPr>
                                <w:br/>
                              </w:r>
                              <w:r w:rsidRPr="0030788A">
                                <w:rPr>
                                  <w:lang w:val="en-US"/>
                                </w:rPr>
                                <w:t xml:space="preserve">key suppliers of choice to the Hospitality </w:t>
                              </w:r>
                              <w:r>
                                <w:rPr>
                                  <w:lang w:val="en-US"/>
                                </w:rPr>
                                <w:br/>
                              </w:r>
                              <w:r w:rsidRPr="0030788A">
                                <w:rPr>
                                  <w:lang w:val="en-US"/>
                                </w:rPr>
                                <w:t>industry</w:t>
                              </w:r>
                            </w:p>
                            <w:p w:rsidR="0055048A" w:rsidRPr="000816D7" w:rsidRDefault="0055048A" w:rsidP="00CC5609">
                              <w:pPr>
                                <w:jc w:val="center"/>
                                <w:rPr>
                                  <w:lang w:val="en-US"/>
                                </w:rPr>
                              </w:pP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1B65F938" id="Group 1049" o:spid="_x0000_s1039" style="position:absolute;left:0;text-align:left;margin-left:328.55pt;margin-top:.35pt;width:173.9pt;height:173.9pt;z-index:-251585536;mso-position-horizontal-relative:margin;mso-width-relative:margin;mso-height-relative:margin" coordsize="22085,22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">
                <v:shape id="Picture 1050" o:spid="_x0000_s1040" type="#_x0000_t75" style="position:absolute;width:22085;height:22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lj6XIAAAA3QAAAA8AAABkcnMvZG93bnJldi54bWxEj0FrwkAQhe8F/8MyQm9114LWRleRlkpp&#10;RajtxduYHZPQ7GzIrjHtr+8cCt5meG/e+2ax6n2tOmpjFdjCeGRAEefBVVxY+Pp8uZuBignZYR2Y&#10;LPxQhNVycLPAzIULf1C3T4WSEI4ZWihTajKtY16SxzgKDbFop9B6TLK2hXYtXiTc1/remKn2WLE0&#10;lNjQU0n59/7sLfD7dPPM3e/D+nx63B3fDtuJ2cysvR326zmoRH26mv+vX53gm4nwyzcygl7+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epY+lyAAAAN0AAAAPAAAAAAAAAAAA&#10;AAAAAJ8CAABkcnMvZG93bnJldi54bWxQSwUGAAAAAAQABAD3AAAAlAMAAAAA&#10;">
                  <v:imagedata r:id="rId14" o:title="Orange hexagon med res"/>
                  <v:path arrowok="t"/>
                </v:shape>
                <v:shape id="_x0000_s1041" type="#_x0000_t202" style="position:absolute;left:3786;top:4219;width:14663;height:17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v/E8EA&#10;AADdAAAADwAAAGRycy9kb3ducmV2LnhtbERPS2vCQBC+F/oflin0VndTUCS6ivQBHnpR433ITrOh&#10;2dmQnZr477sFwdt8fM9Zb6fQqQsNqY1soZgZUMR1dC03FqrT58sSVBJkh11ksnClBNvN48MaSxdH&#10;PtDlKI3KIZxKtOBF+lLrVHsKmGaxJ87cdxwCSoZDo92AYw4PnX41ZqEDtpwbPPb05qn+Of4GCyJu&#10;V1yrj5D25+nrffSmnmNl7fPTtFuBEprkLr659y7PN/MC/r/JJ+j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r/xPBAAAA3QAAAA8AAAAAAAAAAAAAAAAAmAIAAGRycy9kb3du&#10;cmV2LnhtbFBLBQYAAAAABAAEAPUAAACGAwAAAAA=&#10;" filled="f" stroked="f">
                  <v:textbox style="mso-fit-shape-to-text:t">
                    <w:txbxContent>
                      <w:p w:rsidR="0055048A" w:rsidRDefault="0055048A" w:rsidP="00CC5609">
                        <w:pPr>
                          <w:pStyle w:val="NECBODY"/>
                          <w:spacing w:line="240" w:lineRule="exact"/>
                          <w:jc w:val="center"/>
                          <w:rPr>
                            <w:lang w:val="en-US"/>
                          </w:rPr>
                        </w:pPr>
                        <w:r w:rsidRPr="00A31E19">
                          <w:rPr>
                            <w:b/>
                            <w:color w:val="FFFFFF" w:themeColor="background1"/>
                            <w:lang w:val="en-US"/>
                          </w:rPr>
                          <w:t xml:space="preserve">DID </w:t>
                        </w:r>
                        <w:r w:rsidRPr="00A31E19">
                          <w:rPr>
                            <w:b/>
                            <w:color w:val="FFFFFF" w:themeColor="background1"/>
                            <w:lang w:val="en-US"/>
                          </w:rPr>
                          <w:br/>
                          <w:t>YOU KNOW?</w:t>
                        </w:r>
                        <w:r w:rsidRPr="00A31E19">
                          <w:rPr>
                            <w:color w:val="FFFFFF" w:themeColor="background1"/>
                            <w:lang w:val="en-US"/>
                          </w:rPr>
                          <w:t xml:space="preserve"> </w:t>
                        </w:r>
                      </w:p>
                      <w:p w:rsidR="0055048A" w:rsidRPr="00876663" w:rsidRDefault="0055048A" w:rsidP="00CC5609">
                        <w:pPr>
                          <w:pStyle w:val="NECBODY"/>
                          <w:jc w:val="center"/>
                          <w:rPr>
                            <w:lang w:val="en-US"/>
                          </w:rPr>
                        </w:pPr>
                        <w:r w:rsidRPr="0030788A">
                          <w:rPr>
                            <w:lang w:val="en-US"/>
                          </w:rPr>
                          <w:t xml:space="preserve">NEC is one of the </w:t>
                        </w:r>
                        <w:r>
                          <w:rPr>
                            <w:lang w:val="en-US"/>
                          </w:rPr>
                          <w:br/>
                        </w:r>
                        <w:r w:rsidRPr="0030788A">
                          <w:rPr>
                            <w:lang w:val="en-US"/>
                          </w:rPr>
                          <w:t xml:space="preserve">key suppliers of choice to the Hospitality </w:t>
                        </w:r>
                        <w:r>
                          <w:rPr>
                            <w:lang w:val="en-US"/>
                          </w:rPr>
                          <w:br/>
                        </w:r>
                        <w:r w:rsidRPr="0030788A">
                          <w:rPr>
                            <w:lang w:val="en-US"/>
                          </w:rPr>
                          <w:t>industry</w:t>
                        </w:r>
                      </w:p>
                      <w:p w:rsidR="0055048A" w:rsidRPr="000816D7" w:rsidRDefault="0055048A" w:rsidP="00CC5609">
                        <w:pPr>
                          <w:jc w:val="center"/>
                          <w:rPr>
                            <w:lang w:val="en-US"/>
                          </w:rPr>
                        </w:pPr>
                      </w:p>
                    </w:txbxContent>
                  </v:textbox>
                </v:shape>
                <w10:wrap anchorx="margin"/>
              </v:group>
            </w:pict>
          </mc:Fallback>
        </mc:AlternateContent>
      </w:r>
      <w:r>
        <w:t xml:space="preserve">Integrate with leading PMS solutions including Opera, </w:t>
      </w:r>
      <w:r>
        <w:br/>
      </w:r>
      <w:proofErr w:type="spellStart"/>
      <w:r>
        <w:t>Protel</w:t>
      </w:r>
      <w:proofErr w:type="spellEnd"/>
      <w:r>
        <w:t xml:space="preserve">, Brilliant, </w:t>
      </w:r>
      <w:proofErr w:type="spellStart"/>
      <w:r>
        <w:t>OnQ</w:t>
      </w:r>
      <w:proofErr w:type="spellEnd"/>
      <w:r>
        <w:t xml:space="preserve"> (from Hilton </w:t>
      </w:r>
      <w:proofErr w:type="spellStart"/>
      <w:r>
        <w:t>WorldWide</w:t>
      </w:r>
      <w:proofErr w:type="spellEnd"/>
      <w:r>
        <w:t xml:space="preserve">) &amp; </w:t>
      </w:r>
      <w:proofErr w:type="spellStart"/>
      <w:r>
        <w:t>Hotsoft</w:t>
      </w:r>
      <w:proofErr w:type="spellEnd"/>
    </w:p>
    <w:p w:rsidR="00CC5609" w:rsidRDefault="00CC5609" w:rsidP="00CC5609">
      <w:pPr>
        <w:pStyle w:val="NECBULLETS"/>
        <w:numPr>
          <w:ilvl w:val="0"/>
          <w:numId w:val="0"/>
        </w:numPr>
        <w:ind w:left="714"/>
      </w:pPr>
    </w:p>
    <w:p w:rsidR="00CC5609" w:rsidRPr="000816D7" w:rsidRDefault="00CC5609" w:rsidP="00CC5609">
      <w:pPr>
        <w:pStyle w:val="NECPRODUCTHEADER"/>
        <w:rPr>
          <w:rFonts w:ascii="Times-Roman" w:eastAsia="Calibri" w:hAnsi="Times-Roman" w:cs="Times-Roman"/>
        </w:rPr>
      </w:pPr>
      <w:proofErr w:type="spellStart"/>
      <w:r>
        <w:rPr>
          <w:rFonts w:eastAsia="Calibri"/>
        </w:rPr>
        <w:t>InMAIL</w:t>
      </w:r>
      <w:proofErr w:type="spellEnd"/>
    </w:p>
    <w:p w:rsidR="00CC5609" w:rsidRDefault="00CC5609" w:rsidP="00CC5609">
      <w:pPr>
        <w:pStyle w:val="NECBULLETS"/>
        <w:rPr>
          <w:rFonts w:ascii="Times-Roman" w:eastAsia="Calibri" w:hAnsi="Times-Roman" w:cs="Times-Roman"/>
        </w:rPr>
      </w:pPr>
      <w:r w:rsidRPr="00A93A46">
        <w:rPr>
          <w:rFonts w:eastAsia="Calibri"/>
        </w:rPr>
        <w:t>I</w:t>
      </w:r>
      <w:r>
        <w:rPr>
          <w:rFonts w:eastAsia="Calibri"/>
        </w:rPr>
        <w:t>deal for</w:t>
      </w:r>
      <w:r w:rsidRPr="00FC01CE">
        <w:rPr>
          <w:rFonts w:eastAsia="Calibri"/>
        </w:rPr>
        <w:t xml:space="preserve"> providing </w:t>
      </w:r>
      <w:r>
        <w:rPr>
          <w:rFonts w:eastAsia="Calibri"/>
        </w:rPr>
        <w:t xml:space="preserve">voice </w:t>
      </w:r>
      <w:r w:rsidRPr="00FC01CE">
        <w:rPr>
          <w:rFonts w:eastAsia="Calibri"/>
        </w:rPr>
        <w:t xml:space="preserve">mailboxes for </w:t>
      </w:r>
      <w:r w:rsidR="00481413">
        <w:rPr>
          <w:rFonts w:eastAsia="Calibri"/>
        </w:rPr>
        <w:t>h</w:t>
      </w:r>
      <w:r w:rsidRPr="00FC01CE">
        <w:rPr>
          <w:rFonts w:eastAsia="Calibri"/>
        </w:rPr>
        <w:t xml:space="preserve">otel rooms, </w:t>
      </w:r>
      <w:r>
        <w:rPr>
          <w:rFonts w:eastAsia="Calibri"/>
        </w:rPr>
        <w:br/>
      </w:r>
      <w:r w:rsidRPr="00FC01CE">
        <w:rPr>
          <w:rFonts w:eastAsia="Calibri"/>
        </w:rPr>
        <w:t>on check</w:t>
      </w:r>
      <w:r>
        <w:rPr>
          <w:rFonts w:eastAsia="Calibri"/>
        </w:rPr>
        <w:t>-</w:t>
      </w:r>
      <w:r w:rsidRPr="00FC01CE">
        <w:rPr>
          <w:rFonts w:eastAsia="Calibri"/>
        </w:rPr>
        <w:t xml:space="preserve">in by a new guest, any language, greetings </w:t>
      </w:r>
      <w:r>
        <w:rPr>
          <w:rFonts w:eastAsia="Calibri"/>
        </w:rPr>
        <w:br/>
      </w:r>
      <w:r w:rsidRPr="00FC01CE">
        <w:rPr>
          <w:rFonts w:eastAsia="Calibri"/>
        </w:rPr>
        <w:t xml:space="preserve">and messages set/received by the previous guest </w:t>
      </w:r>
      <w:r>
        <w:rPr>
          <w:rFonts w:eastAsia="Calibri"/>
        </w:rPr>
        <w:t xml:space="preserve">are </w:t>
      </w:r>
      <w:r>
        <w:rPr>
          <w:rFonts w:eastAsia="Calibri"/>
        </w:rPr>
        <w:br/>
        <w:t>returned to default/deleted</w:t>
      </w:r>
    </w:p>
    <w:p w:rsidR="00CC5609" w:rsidRPr="0030788A" w:rsidRDefault="00CC5609" w:rsidP="00CC5609">
      <w:pPr>
        <w:pStyle w:val="NECBULLETS"/>
        <w:numPr>
          <w:ilvl w:val="0"/>
          <w:numId w:val="0"/>
        </w:numPr>
      </w:pPr>
    </w:p>
    <w:p w:rsidR="00CC5609" w:rsidRDefault="00CC5609">
      <w:pPr>
        <w:spacing w:after="0" w:line="240" w:lineRule="auto"/>
        <w:rPr>
          <w:color w:val="ED7D31" w:themeColor="accent2"/>
          <w:sz w:val="56"/>
          <w:szCs w:val="56"/>
        </w:rPr>
      </w:pPr>
      <w:r>
        <w:rPr>
          <w:b/>
          <w:color w:val="ED7D31" w:themeColor="accent2"/>
          <w:sz w:val="56"/>
        </w:rPr>
        <w:br w:type="page"/>
      </w:r>
    </w:p>
    <w:p w:rsidR="00B51D29" w:rsidRDefault="00B51D29" w:rsidP="00B51D29">
      <w:pPr>
        <w:pStyle w:val="NECSECTIONHEADER"/>
        <w:rPr>
          <w:lang w:val="en-US"/>
        </w:rPr>
      </w:pPr>
      <w:r w:rsidRPr="00DD4768">
        <w:rPr>
          <w:bCs/>
          <w:lang w:val="en-US"/>
        </w:rPr>
        <w:lastRenderedPageBreak/>
        <w:t>S</w:t>
      </w:r>
      <w:r w:rsidR="00E7535E">
        <w:rPr>
          <w:bCs/>
          <w:lang w:val="en-US"/>
        </w:rPr>
        <w:t>L2</w:t>
      </w:r>
      <w:r w:rsidRPr="00DD4768">
        <w:rPr>
          <w:bCs/>
          <w:lang w:val="en-US"/>
        </w:rPr>
        <w:t xml:space="preserve">100: </w:t>
      </w:r>
      <w:r>
        <w:rPr>
          <w:bCs/>
          <w:lang w:val="en-US"/>
        </w:rPr>
        <w:br/>
      </w:r>
      <w:r w:rsidRPr="00E7535E">
        <w:rPr>
          <w:color w:val="4472C4" w:themeColor="accent5"/>
          <w:lang w:val="en-US"/>
        </w:rPr>
        <w:t>SAFETY &amp; SECURITY</w:t>
      </w:r>
    </w:p>
    <w:p w:rsidR="00FE6785" w:rsidRPr="00FE6785" w:rsidRDefault="00B51D29" w:rsidP="00B51D29">
      <w:pPr>
        <w:pStyle w:val="NECPRODUCTHEADER"/>
        <w:rPr>
          <w:caps/>
          <w:lang w:val="en-US"/>
        </w:rPr>
      </w:pPr>
      <w:r w:rsidRPr="00953CB9">
        <w:rPr>
          <w:caps/>
          <w:lang w:val="en-US"/>
        </w:rPr>
        <w:t xml:space="preserve">5 ways to keep your staff, </w:t>
      </w:r>
      <w:r>
        <w:rPr>
          <w:caps/>
          <w:lang w:val="en-US"/>
        </w:rPr>
        <w:br/>
        <w:t xml:space="preserve">network </w:t>
      </w:r>
      <w:r w:rsidRPr="00953CB9">
        <w:rPr>
          <w:caps/>
          <w:lang w:val="en-US"/>
        </w:rPr>
        <w:t xml:space="preserve">&amp; premises safe </w:t>
      </w:r>
      <w:r>
        <w:rPr>
          <w:caps/>
          <w:lang w:val="en-US"/>
        </w:rPr>
        <w:br/>
      </w:r>
      <w:r w:rsidRPr="00953CB9">
        <w:rPr>
          <w:caps/>
          <w:lang w:val="en-US"/>
        </w:rPr>
        <w:t xml:space="preserve">with the </w:t>
      </w:r>
      <w:r w:rsidR="00CA06A7">
        <w:rPr>
          <w:caps/>
          <w:lang w:val="en-US"/>
        </w:rPr>
        <w:t>SL2</w:t>
      </w:r>
      <w:r w:rsidRPr="00953CB9">
        <w:rPr>
          <w:caps/>
          <w:lang w:val="en-US"/>
        </w:rPr>
        <w:t>100</w:t>
      </w:r>
    </w:p>
    <w:p w:rsidR="00B51D29" w:rsidRPr="00953CB9" w:rsidRDefault="00FE6785" w:rsidP="00B51D29">
      <w:pPr>
        <w:pStyle w:val="NECBULLETS"/>
        <w:numPr>
          <w:ilvl w:val="0"/>
          <w:numId w:val="0"/>
        </w:numPr>
        <w:ind w:left="714"/>
      </w:pPr>
      <w:r w:rsidRPr="004B4BAF">
        <w:rPr>
          <w:noProof/>
          <w:lang w:val="en-GB" w:eastAsia="en-GB"/>
        </w:rPr>
        <w:drawing>
          <wp:anchor distT="0" distB="0" distL="114300" distR="114300" simplePos="0" relativeHeight="251779072" behindDoc="0" locked="0" layoutInCell="1" allowOverlap="1" wp14:anchorId="112412C8" wp14:editId="2FF143C5">
            <wp:simplePos x="0" y="0"/>
            <wp:positionH relativeFrom="column">
              <wp:posOffset>4076729</wp:posOffset>
            </wp:positionH>
            <wp:positionV relativeFrom="paragraph">
              <wp:posOffset>103948</wp:posOffset>
            </wp:positionV>
            <wp:extent cx="2387600" cy="1797721"/>
            <wp:effectExtent l="0" t="0" r="0" b="0"/>
            <wp:wrapNone/>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87600" cy="1797721"/>
                    </a:xfrm>
                    <a:prstGeom prst="rect">
                      <a:avLst/>
                    </a:prstGeom>
                  </pic:spPr>
                </pic:pic>
              </a:graphicData>
            </a:graphic>
            <wp14:sizeRelH relativeFrom="page">
              <wp14:pctWidth>0</wp14:pctWidth>
            </wp14:sizeRelH>
            <wp14:sizeRelV relativeFrom="page">
              <wp14:pctHeight>0</wp14:pctHeight>
            </wp14:sizeRelV>
          </wp:anchor>
        </w:drawing>
      </w:r>
    </w:p>
    <w:p w:rsidR="00B51D29" w:rsidRPr="00E7535E" w:rsidRDefault="00B51D29" w:rsidP="00B51D29">
      <w:pPr>
        <w:pStyle w:val="NECSUBHEADER"/>
        <w:rPr>
          <w:color w:val="4472C4" w:themeColor="accent5"/>
        </w:rPr>
      </w:pPr>
      <w:r w:rsidRPr="00E7535E">
        <w:rPr>
          <w:color w:val="4472C4" w:themeColor="accent5"/>
        </w:rPr>
        <w:t xml:space="preserve">Toll Fraud Defence: </w:t>
      </w:r>
    </w:p>
    <w:p w:rsidR="00B51D29" w:rsidRDefault="00B51D29" w:rsidP="00B51D29">
      <w:pPr>
        <w:pStyle w:val="NECBULLETS"/>
      </w:pPr>
      <w:r w:rsidRPr="00DD4768">
        <w:t xml:space="preserve">NEC’s </w:t>
      </w:r>
      <w:proofErr w:type="spellStart"/>
      <w:r w:rsidRPr="00DD4768">
        <w:rPr>
          <w:b/>
        </w:rPr>
        <w:t>InGuard</w:t>
      </w:r>
      <w:proofErr w:type="spellEnd"/>
      <w:r w:rsidRPr="00DD4768">
        <w:t xml:space="preserve"> application helps </w:t>
      </w:r>
      <w:r>
        <w:br/>
      </w:r>
      <w:r w:rsidRPr="00DD4768">
        <w:t xml:space="preserve">defend a business against toll fraud attacks and </w:t>
      </w:r>
      <w:r>
        <w:br/>
      </w:r>
      <w:r w:rsidRPr="00DD4768">
        <w:t>provides peace of mind</w:t>
      </w:r>
    </w:p>
    <w:p w:rsidR="00B51D29" w:rsidRPr="00DD4768" w:rsidRDefault="00B51D29" w:rsidP="00B51D29">
      <w:pPr>
        <w:pStyle w:val="NECBULLETS"/>
        <w:numPr>
          <w:ilvl w:val="0"/>
          <w:numId w:val="0"/>
        </w:numPr>
        <w:ind w:left="714"/>
      </w:pPr>
    </w:p>
    <w:p w:rsidR="00B51D29" w:rsidRPr="00E7535E" w:rsidRDefault="00B51D29" w:rsidP="00B51D29">
      <w:pPr>
        <w:pStyle w:val="NECSUBHEADER"/>
        <w:rPr>
          <w:color w:val="4472C4" w:themeColor="accent5"/>
        </w:rPr>
      </w:pPr>
      <w:r w:rsidRPr="00E7535E">
        <w:rPr>
          <w:color w:val="4472C4" w:themeColor="accent5"/>
        </w:rPr>
        <w:t xml:space="preserve">Keeping a Record: </w:t>
      </w:r>
    </w:p>
    <w:p w:rsidR="00B51D29" w:rsidRDefault="00B51D29" w:rsidP="00B51D29">
      <w:pPr>
        <w:pStyle w:val="NECBULLETS"/>
      </w:pPr>
      <w:proofErr w:type="spellStart"/>
      <w:r w:rsidRPr="00DD4768">
        <w:t>MyCalls</w:t>
      </w:r>
      <w:proofErr w:type="spellEnd"/>
      <w:r w:rsidRPr="00DD4768">
        <w:t xml:space="preserve"> </w:t>
      </w:r>
      <w:r w:rsidRPr="00DD4768">
        <w:rPr>
          <w:b/>
        </w:rPr>
        <w:t>Call Recorder</w:t>
      </w:r>
      <w:r w:rsidRPr="00DD4768">
        <w:t xml:space="preserve"> can resolve </w:t>
      </w:r>
      <w:r>
        <w:br/>
      </w:r>
      <w:r w:rsidRPr="00DD4768">
        <w:t xml:space="preserve">disputes plus a great </w:t>
      </w:r>
      <w:proofErr w:type="spellStart"/>
      <w:r w:rsidRPr="00DD4768">
        <w:t>defence</w:t>
      </w:r>
      <w:proofErr w:type="spellEnd"/>
      <w:r w:rsidRPr="00DD4768">
        <w:t xml:space="preserve"> avoiding potentially </w:t>
      </w:r>
      <w:r>
        <w:br/>
      </w:r>
      <w:r w:rsidRPr="00DD4768">
        <w:t>costly litigation</w:t>
      </w:r>
    </w:p>
    <w:p w:rsidR="00B51D29" w:rsidRPr="00DD4768" w:rsidRDefault="00B51D29" w:rsidP="00B51D29">
      <w:pPr>
        <w:pStyle w:val="NECBULLETS"/>
        <w:numPr>
          <w:ilvl w:val="0"/>
          <w:numId w:val="0"/>
        </w:numPr>
        <w:ind w:left="714"/>
      </w:pPr>
    </w:p>
    <w:p w:rsidR="00B51D29" w:rsidRPr="00E7535E" w:rsidRDefault="00B51D29" w:rsidP="00B51D29">
      <w:pPr>
        <w:pStyle w:val="NECSUBHEADER"/>
        <w:rPr>
          <w:color w:val="4472C4" w:themeColor="accent5"/>
        </w:rPr>
      </w:pPr>
      <w:r w:rsidRPr="00E7535E">
        <w:rPr>
          <w:color w:val="4472C4" w:themeColor="accent5"/>
        </w:rPr>
        <w:t xml:space="preserve">One-Touch Panic Keys: </w:t>
      </w:r>
    </w:p>
    <w:p w:rsidR="00B51D29" w:rsidRDefault="00CA06A7" w:rsidP="00B51D29">
      <w:pPr>
        <w:pStyle w:val="NECBULLETS"/>
      </w:pPr>
      <w:r>
        <w:t>SL2</w:t>
      </w:r>
      <w:r w:rsidR="00B51D29" w:rsidRPr="00DD4768">
        <w:t xml:space="preserve">100 </w:t>
      </w:r>
      <w:r w:rsidR="00B51D29" w:rsidRPr="00DD4768">
        <w:rPr>
          <w:b/>
        </w:rPr>
        <w:t>Desktop Telephones</w:t>
      </w:r>
      <w:r w:rsidR="00B51D29" w:rsidRPr="00DD4768">
        <w:t xml:space="preserve"> can provide alerts to </w:t>
      </w:r>
      <w:r w:rsidR="00205BB8">
        <w:br/>
      </w:r>
      <w:r w:rsidR="00B51D29" w:rsidRPr="00DD4768">
        <w:t>all other phones of an emergency</w:t>
      </w:r>
    </w:p>
    <w:p w:rsidR="00B51D29" w:rsidRPr="00CA06A7" w:rsidRDefault="00205BB8" w:rsidP="001C7EEA">
      <w:pPr>
        <w:pStyle w:val="NECBULLETS"/>
        <w:numPr>
          <w:ilvl w:val="0"/>
          <w:numId w:val="0"/>
        </w:numPr>
        <w:rPr>
          <w:highlight w:val="yellow"/>
        </w:rPr>
      </w:pPr>
      <w:r w:rsidRPr="00CA06A7">
        <w:rPr>
          <w:noProof/>
          <w:highlight w:val="yellow"/>
          <w:lang w:val="en-GB" w:eastAsia="en-GB"/>
        </w:rPr>
        <w:drawing>
          <wp:anchor distT="0" distB="0" distL="114300" distR="114300" simplePos="0" relativeHeight="251734016" behindDoc="1" locked="0" layoutInCell="1" allowOverlap="1" wp14:anchorId="7F195007" wp14:editId="092026A4">
            <wp:simplePos x="0" y="0"/>
            <wp:positionH relativeFrom="margin">
              <wp:posOffset>5161170</wp:posOffset>
            </wp:positionH>
            <wp:positionV relativeFrom="paragraph">
              <wp:posOffset>242708</wp:posOffset>
            </wp:positionV>
            <wp:extent cx="686626" cy="1337499"/>
            <wp:effectExtent l="0" t="0" r="94615" b="91440"/>
            <wp:wrapNone/>
            <wp:docPr id="1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86626" cy="1337499"/>
                    </a:xfrm>
                    <a:prstGeom prst="rect">
                      <a:avLst/>
                    </a:prstGeom>
                    <a:effectLst>
                      <a:outerShdw blurRad="50800" dist="762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B51D29" w:rsidRPr="001C7EEA" w:rsidRDefault="00197D94" w:rsidP="00B51D29">
      <w:pPr>
        <w:pStyle w:val="NECSUBHEADER"/>
        <w:rPr>
          <w:color w:val="4472C4" w:themeColor="accent5"/>
        </w:rPr>
      </w:pPr>
      <w:r w:rsidRPr="001C7EEA">
        <w:rPr>
          <w:noProof/>
          <w:color w:val="4472C4" w:themeColor="accent5"/>
          <w:lang w:eastAsia="en-GB"/>
        </w:rPr>
        <w:drawing>
          <wp:anchor distT="0" distB="0" distL="114300" distR="114300" simplePos="0" relativeHeight="251758592" behindDoc="1" locked="0" layoutInCell="1" allowOverlap="1">
            <wp:simplePos x="0" y="0"/>
            <wp:positionH relativeFrom="column">
              <wp:posOffset>3853429</wp:posOffset>
            </wp:positionH>
            <wp:positionV relativeFrom="paragraph">
              <wp:posOffset>4003</wp:posOffset>
            </wp:positionV>
            <wp:extent cx="977486" cy="1313592"/>
            <wp:effectExtent l="0" t="0" r="0" b="1270"/>
            <wp:wrapNone/>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6" cstate="print">
                      <a:extLst>
                        <a:ext uri="{28A0092B-C50C-407E-A947-70E740481C1C}">
                          <a14:useLocalDpi xmlns:a14="http://schemas.microsoft.com/office/drawing/2010/main" val="0"/>
                        </a:ext>
                      </a:extLst>
                    </a:blip>
                    <a:srcRect l="23262" r="22781"/>
                    <a:stretch/>
                  </pic:blipFill>
                  <pic:spPr bwMode="auto">
                    <a:xfrm>
                      <a:off x="0" y="0"/>
                      <a:ext cx="977486" cy="13135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1D29" w:rsidRPr="001C7EEA">
        <w:rPr>
          <w:color w:val="4472C4" w:themeColor="accent5"/>
        </w:rPr>
        <w:t xml:space="preserve">Protect Your Premises: </w:t>
      </w:r>
    </w:p>
    <w:p w:rsidR="00205BB8" w:rsidRPr="001C7EEA" w:rsidRDefault="00205BB8" w:rsidP="00205BB8">
      <w:pPr>
        <w:pStyle w:val="NECBULLETS"/>
      </w:pPr>
      <w:r w:rsidRPr="001C7EEA">
        <w:t xml:space="preserve">NEC </w:t>
      </w:r>
      <w:r w:rsidRPr="001C7EEA">
        <w:rPr>
          <w:b/>
        </w:rPr>
        <w:t>Door Phones</w:t>
      </w:r>
      <w:r w:rsidRPr="001C7EEA">
        <w:t xml:space="preserve"> &amp; </w:t>
      </w:r>
      <w:r w:rsidRPr="001C7EEA">
        <w:rPr>
          <w:b/>
        </w:rPr>
        <w:t>electronic door</w:t>
      </w:r>
      <w:r w:rsidRPr="001C7EEA">
        <w:t xml:space="preserve"> locks enable </w:t>
      </w:r>
      <w:r w:rsidRPr="001C7EEA">
        <w:br/>
        <w:t xml:space="preserve">remote operation via a handset for screening visitors </w:t>
      </w:r>
      <w:r w:rsidRPr="001C7EEA">
        <w:br/>
        <w:t>at the entrance</w:t>
      </w:r>
    </w:p>
    <w:p w:rsidR="001C7EEA" w:rsidRPr="001C7EEA" w:rsidRDefault="00205BB8" w:rsidP="00205BB8">
      <w:pPr>
        <w:pStyle w:val="NECBULLETS"/>
      </w:pPr>
      <w:r w:rsidRPr="001C7EEA">
        <w:t xml:space="preserve">The </w:t>
      </w:r>
      <w:r w:rsidR="001C7EEA" w:rsidRPr="001C7EEA">
        <w:t>SL2</w:t>
      </w:r>
      <w:r w:rsidRPr="001C7EEA">
        <w:t xml:space="preserve">100 is also compatible with </w:t>
      </w:r>
      <w:r w:rsidRPr="001C7EEA">
        <w:rPr>
          <w:b/>
        </w:rPr>
        <w:t xml:space="preserve">video door </w:t>
      </w:r>
      <w:r w:rsidRPr="001C7EEA">
        <w:rPr>
          <w:b/>
        </w:rPr>
        <w:br/>
        <w:t xml:space="preserve">phones </w:t>
      </w:r>
      <w:r w:rsidRPr="001C7EEA">
        <w:t>for visual screening</w:t>
      </w:r>
    </w:p>
    <w:p w:rsidR="001C7EEA" w:rsidRDefault="001C7EEA">
      <w:pPr>
        <w:spacing w:after="0" w:line="240" w:lineRule="auto"/>
        <w:rPr>
          <w:bCs/>
          <w:highlight w:val="yellow"/>
          <w:lang w:val="en-US"/>
        </w:rPr>
      </w:pPr>
      <w:r>
        <w:rPr>
          <w:highlight w:val="yellow"/>
        </w:rPr>
        <w:br w:type="page"/>
      </w:r>
    </w:p>
    <w:p w:rsidR="00B31A35" w:rsidRPr="00E7535E" w:rsidRDefault="00536F2E" w:rsidP="008A16AA">
      <w:pPr>
        <w:pStyle w:val="NECSECTIONHEADER"/>
        <w:rPr>
          <w:color w:val="4472C4" w:themeColor="accent5"/>
        </w:rPr>
      </w:pPr>
      <w:r>
        <w:lastRenderedPageBreak/>
        <w:t>S</w:t>
      </w:r>
      <w:r w:rsidR="00E7535E">
        <w:t>L2</w:t>
      </w:r>
      <w:r>
        <w:t xml:space="preserve">100: </w:t>
      </w:r>
      <w:r w:rsidR="00481413">
        <w:br/>
      </w:r>
      <w:r w:rsidRPr="00E7535E">
        <w:rPr>
          <w:color w:val="4472C4" w:themeColor="accent5"/>
        </w:rPr>
        <w:t xml:space="preserve">BUSINESS </w:t>
      </w:r>
      <w:r w:rsidR="007B43BD" w:rsidRPr="00E7535E">
        <w:rPr>
          <w:color w:val="4472C4" w:themeColor="accent5"/>
        </w:rPr>
        <w:t>T</w:t>
      </w:r>
      <w:r w:rsidRPr="00E7535E">
        <w:rPr>
          <w:color w:val="4472C4" w:themeColor="accent5"/>
        </w:rPr>
        <w:t>ELEPHONES</w:t>
      </w:r>
      <w:r w:rsidR="00C56EB7">
        <w:rPr>
          <w:color w:val="4472C4" w:themeColor="accent5"/>
        </w:rPr>
        <w:t xml:space="preserve"> </w:t>
      </w:r>
      <w:r w:rsidR="00C56EB7">
        <w:rPr>
          <w:color w:val="4472C4" w:themeColor="accent5"/>
        </w:rPr>
        <w:br/>
        <w:t>&amp; SOFTPHONES</w:t>
      </w:r>
    </w:p>
    <w:p w:rsidR="00715F89" w:rsidRPr="00E7535E" w:rsidRDefault="00715F89" w:rsidP="00715F89">
      <w:pPr>
        <w:pStyle w:val="NECSUBHEADER"/>
        <w:rPr>
          <w:caps w:val="0"/>
          <w:color w:val="4472C4" w:themeColor="accent5"/>
        </w:rPr>
      </w:pPr>
      <w:r w:rsidRPr="00E7535E">
        <w:rPr>
          <w:caps w:val="0"/>
          <w:color w:val="4472C4" w:themeColor="accent5"/>
        </w:rPr>
        <w:t>PHONES THAT DELIVER THE EFFECTIVE COMMUNICATIONS YOU NEED</w:t>
      </w:r>
    </w:p>
    <w:p w:rsidR="00715F89" w:rsidRDefault="00A93A46" w:rsidP="00715F89">
      <w:pPr>
        <w:pStyle w:val="NECBODY"/>
        <w:rPr>
          <w:b/>
        </w:rPr>
      </w:pPr>
      <w:r w:rsidRPr="00A93A46">
        <w:rPr>
          <w:b/>
        </w:rPr>
        <w:t>SL2</w:t>
      </w:r>
      <w:r w:rsidR="00715F89" w:rsidRPr="00A93A46">
        <w:rPr>
          <w:b/>
        </w:rPr>
        <w:t xml:space="preserve">100 </w:t>
      </w:r>
      <w:r w:rsidR="00481413" w:rsidRPr="00A93A46">
        <w:rPr>
          <w:b/>
        </w:rPr>
        <w:t>telephones</w:t>
      </w:r>
      <w:r w:rsidR="00715F89" w:rsidRPr="00A93A46">
        <w:rPr>
          <w:b/>
        </w:rPr>
        <w:t xml:space="preserve"> include</w:t>
      </w:r>
      <w:r w:rsidR="00481413" w:rsidRPr="00A93A46">
        <w:rPr>
          <w:b/>
        </w:rPr>
        <w:t xml:space="preserve"> instantly accessible </w:t>
      </w:r>
      <w:r w:rsidR="00715F89" w:rsidRPr="00A93A46">
        <w:rPr>
          <w:b/>
        </w:rPr>
        <w:t>features</w:t>
      </w:r>
      <w:r w:rsidR="00481413" w:rsidRPr="00A93A46">
        <w:rPr>
          <w:b/>
        </w:rPr>
        <w:t xml:space="preserve">, </w:t>
      </w:r>
      <w:r w:rsidR="00715F89" w:rsidRPr="00A93A46">
        <w:rPr>
          <w:b/>
        </w:rPr>
        <w:t xml:space="preserve">such as company directories, </w:t>
      </w:r>
      <w:r>
        <w:rPr>
          <w:b/>
        </w:rPr>
        <w:br/>
      </w:r>
      <w:r w:rsidR="00715F89" w:rsidRPr="00A93A46">
        <w:rPr>
          <w:b/>
        </w:rPr>
        <w:t xml:space="preserve">call history </w:t>
      </w:r>
      <w:r w:rsidRPr="00A93A46">
        <w:rPr>
          <w:b/>
        </w:rPr>
        <w:t>&amp;</w:t>
      </w:r>
      <w:r w:rsidR="00715F89" w:rsidRPr="00A93A46">
        <w:rPr>
          <w:b/>
        </w:rPr>
        <w:t xml:space="preserve"> speed dials, improving productivity as well as customer service levels.</w:t>
      </w:r>
    </w:p>
    <w:p w:rsidR="0005390F" w:rsidRDefault="00715F89" w:rsidP="002874B7">
      <w:pPr>
        <w:pStyle w:val="NECBODY"/>
        <w:rPr>
          <w:b/>
        </w:rPr>
      </w:pPr>
      <w:r w:rsidRPr="00A93A46">
        <w:rPr>
          <w:b/>
        </w:rPr>
        <w:t xml:space="preserve">IP </w:t>
      </w:r>
      <w:r w:rsidR="00481413" w:rsidRPr="00A93A46">
        <w:rPr>
          <w:b/>
        </w:rPr>
        <w:t>phones</w:t>
      </w:r>
      <w:r w:rsidRPr="00A93A46">
        <w:rPr>
          <w:b/>
        </w:rPr>
        <w:t xml:space="preserve"> include 2 Ethernet ports; one for connecting to the LAN and one connecting </w:t>
      </w:r>
      <w:r w:rsidR="00A93A46">
        <w:rPr>
          <w:b/>
        </w:rPr>
        <w:br/>
      </w:r>
      <w:r w:rsidRPr="00A93A46">
        <w:rPr>
          <w:b/>
        </w:rPr>
        <w:t>to a PC, saving on wall sockets.</w:t>
      </w:r>
    </w:p>
    <w:p w:rsidR="0005390F" w:rsidRPr="00A93A46" w:rsidRDefault="0005390F" w:rsidP="002874B7">
      <w:pPr>
        <w:pStyle w:val="NECBODY"/>
        <w:rPr>
          <w:b/>
        </w:rPr>
      </w:pPr>
      <w:r>
        <w:rPr>
          <w:b/>
        </w:rPr>
        <w:t xml:space="preserve">The SL2100 range has also been recently expanded to include feature-rich telephones </w:t>
      </w:r>
      <w:r>
        <w:rPr>
          <w:b/>
        </w:rPr>
        <w:br/>
        <w:t>from NEC’s SMB platform – the SV9100.</w:t>
      </w:r>
    </w:p>
    <w:p w:rsidR="008A16AA" w:rsidRDefault="008A16AA" w:rsidP="008A16AA">
      <w:pPr>
        <w:pStyle w:val="NECPRODUCTHEADER"/>
      </w:pPr>
    </w:p>
    <w:p w:rsidR="008A16AA" w:rsidRPr="00E7535E" w:rsidRDefault="00FE6785" w:rsidP="008A16AA">
      <w:pPr>
        <w:pStyle w:val="NECPRODUCTHEADER"/>
        <w:rPr>
          <w:color w:val="4472C4" w:themeColor="accent5"/>
        </w:rPr>
      </w:pPr>
      <w:r>
        <w:t>SL2100</w:t>
      </w:r>
      <w:r w:rsidR="008A16AA">
        <w:t xml:space="preserve"> </w:t>
      </w:r>
      <w:r w:rsidRPr="00FE6785">
        <w:rPr>
          <w:color w:val="4472C4" w:themeColor="accent5"/>
        </w:rPr>
        <w:t xml:space="preserve">12 </w:t>
      </w:r>
      <w:r>
        <w:rPr>
          <w:color w:val="4472C4" w:themeColor="accent5"/>
        </w:rPr>
        <w:t>/</w:t>
      </w:r>
      <w:r w:rsidRPr="00FE6785">
        <w:rPr>
          <w:color w:val="4472C4" w:themeColor="accent5"/>
        </w:rPr>
        <w:t xml:space="preserve"> 24 </w:t>
      </w:r>
      <w:r w:rsidRPr="00FE6785">
        <w:rPr>
          <w:caps/>
          <w:color w:val="4472C4" w:themeColor="accent5"/>
        </w:rPr>
        <w:t>Button Digital Desktop Phone</w:t>
      </w:r>
    </w:p>
    <w:p w:rsidR="00481413" w:rsidRPr="00FE6785" w:rsidRDefault="00FE6785" w:rsidP="00FE6785">
      <w:pPr>
        <w:pStyle w:val="NECSUBHEADER"/>
        <w:rPr>
          <w:color w:val="4472C4" w:themeColor="accent5"/>
        </w:rPr>
      </w:pPr>
      <w:r w:rsidRPr="00FE6785">
        <w:rPr>
          <w:color w:val="4472C4" w:themeColor="accent5"/>
        </w:rPr>
        <w:t>12 &amp; 24 Button Digital Desktop Phone for Easy Call Control</w:t>
      </w:r>
    </w:p>
    <w:p w:rsidR="00FE6785" w:rsidRDefault="00FE6785" w:rsidP="00FE6785">
      <w:pPr>
        <w:pStyle w:val="NECBULLETS"/>
      </w:pPr>
      <w:r>
        <w:t>12 &amp; 24 Button Digital Desktop Phone for Easy Call Control</w:t>
      </w:r>
    </w:p>
    <w:p w:rsidR="00FE6785" w:rsidRDefault="00FE6785" w:rsidP="00FE6785">
      <w:pPr>
        <w:pStyle w:val="NECBULLETS"/>
      </w:pPr>
      <w:r>
        <w:t xml:space="preserve">Elegantly designed </w:t>
      </w:r>
      <w:r w:rsidR="00A12FD1">
        <w:t>&amp;</w:t>
      </w:r>
      <w:r>
        <w:t xml:space="preserve"> feature-packed</w:t>
      </w:r>
    </w:p>
    <w:p w:rsidR="00FE6785" w:rsidRDefault="00357DC3" w:rsidP="00FE6785">
      <w:pPr>
        <w:pStyle w:val="NECBULLETS"/>
      </w:pPr>
      <w:r>
        <w:rPr>
          <w:noProof/>
          <w:lang w:val="en-GB" w:eastAsia="en-GB"/>
        </w:rPr>
        <w:drawing>
          <wp:anchor distT="0" distB="0" distL="114300" distR="114300" simplePos="0" relativeHeight="251782144" behindDoc="1" locked="0" layoutInCell="1" allowOverlap="1">
            <wp:simplePos x="0" y="0"/>
            <wp:positionH relativeFrom="margin">
              <wp:posOffset>2493811</wp:posOffset>
            </wp:positionH>
            <wp:positionV relativeFrom="paragraph">
              <wp:posOffset>34925</wp:posOffset>
            </wp:positionV>
            <wp:extent cx="3899093" cy="2926080"/>
            <wp:effectExtent l="0" t="0" r="6350" b="7620"/>
            <wp:wrapNone/>
            <wp:docPr id="49" name="Picture 49" descr="https://s3.eu-central-1.amazonaws.com/z3r2zxopa4uuqpw5a4ju/necsl2100/images/handsets/SL2100-Digital-Desktop-Tele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3.eu-central-1.amazonaws.com/z3r2zxopa4uuqpw5a4ju/necsl2100/images/handsets/SL2100-Digital-Desktop-Telephon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99093" cy="2926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6785">
        <w:t>Adaptable to meet the specific needs of employees</w:t>
      </w:r>
    </w:p>
    <w:p w:rsidR="00FE6785" w:rsidRDefault="00A12FD1" w:rsidP="00FE6785">
      <w:pPr>
        <w:pStyle w:val="NECBULLETS"/>
      </w:pPr>
      <w:r>
        <w:t>F</w:t>
      </w:r>
      <w:r w:rsidR="00FE6785">
        <w:t xml:space="preserve">eatures </w:t>
      </w:r>
      <w:r>
        <w:t>to</w:t>
      </w:r>
      <w:r w:rsidR="00FE6785">
        <w:t xml:space="preserve"> help improve employee efficiency </w:t>
      </w:r>
      <w:r>
        <w:t>&amp;</w:t>
      </w:r>
      <w:r w:rsidR="00FE6785">
        <w:t xml:space="preserve"> productivity</w:t>
      </w:r>
    </w:p>
    <w:p w:rsidR="00FE6785" w:rsidRDefault="00FE6785" w:rsidP="00FE6785">
      <w:pPr>
        <w:pStyle w:val="NECBULLETS"/>
      </w:pPr>
      <w:r>
        <w:t xml:space="preserve">Maximum flexibility in deployment </w:t>
      </w:r>
      <w:r w:rsidR="00A12FD1">
        <w:t>&amp;</w:t>
      </w:r>
      <w:r>
        <w:t xml:space="preserve"> </w:t>
      </w:r>
      <w:r>
        <w:br/>
        <w:t>investment protection</w:t>
      </w:r>
    </w:p>
    <w:p w:rsidR="00FE6785" w:rsidRDefault="00FE6785" w:rsidP="00FE6785">
      <w:pPr>
        <w:pStyle w:val="NECBULLETS"/>
      </w:pPr>
      <w:r>
        <w:t xml:space="preserve">Simple intuitive user interface and an </w:t>
      </w:r>
      <w:r>
        <w:br/>
        <w:t>interactive user manual</w:t>
      </w:r>
    </w:p>
    <w:p w:rsidR="00FE6785" w:rsidRDefault="00FE6785" w:rsidP="00FE6785">
      <w:pPr>
        <w:pStyle w:val="NECBULLETS"/>
      </w:pPr>
      <w:r>
        <w:t>Part Code</w:t>
      </w:r>
      <w:r w:rsidR="00F06F72">
        <w:t xml:space="preserve"> (2 wire</w:t>
      </w:r>
      <w:r w:rsidR="00A12FD1">
        <w:t>*</w:t>
      </w:r>
      <w:r w:rsidR="00F06F72">
        <w:t>)</w:t>
      </w:r>
      <w:r>
        <w:t xml:space="preserve">: </w:t>
      </w:r>
      <w:r w:rsidR="00357DC3">
        <w:br/>
      </w:r>
      <w:r w:rsidR="007650F4" w:rsidRPr="007650F4">
        <w:t xml:space="preserve">12 Button: BE116515; </w:t>
      </w:r>
      <w:r w:rsidR="007650F4" w:rsidRPr="007650F4">
        <w:br/>
        <w:t>24 Button: BE116516</w:t>
      </w:r>
    </w:p>
    <w:p w:rsidR="00F06F72" w:rsidRDefault="00F06F72" w:rsidP="00F06F72">
      <w:pPr>
        <w:pStyle w:val="NECBULLETS"/>
      </w:pPr>
      <w:r>
        <w:t>Part Code (4 wire</w:t>
      </w:r>
      <w:r w:rsidR="00A12FD1">
        <w:t>*</w:t>
      </w:r>
      <w:r>
        <w:t xml:space="preserve">): </w:t>
      </w:r>
      <w:r w:rsidR="00357DC3">
        <w:br/>
      </w:r>
      <w:r w:rsidRPr="007650F4">
        <w:t>12 Button: BE116</w:t>
      </w:r>
      <w:r>
        <w:t>513</w:t>
      </w:r>
      <w:r w:rsidR="00357DC3">
        <w:t xml:space="preserve">; </w:t>
      </w:r>
      <w:r w:rsidR="00357DC3">
        <w:br/>
      </w:r>
      <w:r w:rsidRPr="007650F4">
        <w:t>24 Button: BE11651</w:t>
      </w:r>
      <w:r>
        <w:t>4</w:t>
      </w:r>
    </w:p>
    <w:p w:rsidR="00A12FD1" w:rsidRDefault="00A12FD1" w:rsidP="00A12FD1">
      <w:pPr>
        <w:pStyle w:val="NECBULLETS"/>
        <w:numPr>
          <w:ilvl w:val="0"/>
          <w:numId w:val="0"/>
        </w:numPr>
        <w:ind w:left="720"/>
        <w:rPr>
          <w:color w:val="595959" w:themeColor="text1" w:themeTint="A6"/>
          <w:sz w:val="16"/>
          <w:szCs w:val="16"/>
        </w:rPr>
      </w:pPr>
      <w:r w:rsidRPr="00673F63">
        <w:rPr>
          <w:color w:val="595959" w:themeColor="text1" w:themeTint="A6"/>
          <w:sz w:val="16"/>
          <w:szCs w:val="16"/>
          <w:highlight w:val="yellow"/>
        </w:rPr>
        <w:t>*Please note – regional variations apply.</w:t>
      </w:r>
      <w:r w:rsidRPr="00673F63">
        <w:rPr>
          <w:color w:val="595959" w:themeColor="text1" w:themeTint="A6"/>
          <w:sz w:val="16"/>
          <w:szCs w:val="16"/>
          <w:highlight w:val="yellow"/>
        </w:rPr>
        <w:br/>
        <w:t>As a guide: UK – 2 wire only; Northern Europe – mostly 2 wire;</w:t>
      </w:r>
      <w:r w:rsidRPr="00673F63">
        <w:rPr>
          <w:color w:val="595959" w:themeColor="text1" w:themeTint="A6"/>
          <w:sz w:val="16"/>
          <w:szCs w:val="16"/>
          <w:highlight w:val="yellow"/>
        </w:rPr>
        <w:br/>
        <w:t>Southern &amp; Eastern Europe – 2 &amp; 4 wire;</w:t>
      </w:r>
      <w:r w:rsidR="00357DC3" w:rsidRPr="00673F63">
        <w:rPr>
          <w:color w:val="595959" w:themeColor="text1" w:themeTint="A6"/>
          <w:sz w:val="16"/>
          <w:szCs w:val="16"/>
          <w:highlight w:val="yellow"/>
        </w:rPr>
        <w:t xml:space="preserve"> </w:t>
      </w:r>
      <w:r w:rsidRPr="00673F63">
        <w:rPr>
          <w:color w:val="595959" w:themeColor="text1" w:themeTint="A6"/>
          <w:sz w:val="16"/>
          <w:szCs w:val="16"/>
          <w:highlight w:val="yellow"/>
        </w:rPr>
        <w:t>Middle East – mostly 4 wire;</w:t>
      </w:r>
      <w:r w:rsidRPr="00673F63">
        <w:rPr>
          <w:color w:val="595959" w:themeColor="text1" w:themeTint="A6"/>
          <w:sz w:val="16"/>
          <w:szCs w:val="16"/>
          <w:highlight w:val="yellow"/>
        </w:rPr>
        <w:br/>
        <w:t>South Africa -  mostly 4 wire.</w:t>
      </w:r>
      <w:r w:rsidR="00357DC3" w:rsidRPr="00673F63">
        <w:rPr>
          <w:color w:val="595959" w:themeColor="text1" w:themeTint="A6"/>
          <w:sz w:val="16"/>
          <w:szCs w:val="16"/>
          <w:highlight w:val="yellow"/>
        </w:rPr>
        <w:t xml:space="preserve"> Please delete accordingly.</w:t>
      </w:r>
      <w:r w:rsidRPr="00673F63">
        <w:rPr>
          <w:color w:val="595959" w:themeColor="text1" w:themeTint="A6"/>
          <w:sz w:val="16"/>
          <w:szCs w:val="16"/>
          <w:highlight w:val="yellow"/>
        </w:rPr>
        <w:br/>
      </w:r>
      <w:r w:rsidR="00357DC3" w:rsidRPr="00673F63">
        <w:rPr>
          <w:color w:val="595959" w:themeColor="text1" w:themeTint="A6"/>
          <w:sz w:val="16"/>
          <w:szCs w:val="16"/>
          <w:highlight w:val="yellow"/>
        </w:rPr>
        <w:t>If you are unsure please contact your NEC account manager.</w:t>
      </w:r>
      <w:r w:rsidR="00357DC3">
        <w:rPr>
          <w:color w:val="595959" w:themeColor="text1" w:themeTint="A6"/>
          <w:sz w:val="16"/>
          <w:szCs w:val="16"/>
        </w:rPr>
        <w:t xml:space="preserve"> </w:t>
      </w:r>
      <w:r>
        <w:rPr>
          <w:color w:val="595959" w:themeColor="text1" w:themeTint="A6"/>
          <w:sz w:val="16"/>
          <w:szCs w:val="16"/>
        </w:rPr>
        <w:br/>
      </w:r>
    </w:p>
    <w:p w:rsidR="00FE6785" w:rsidRPr="00E7535E" w:rsidRDefault="00FE6785" w:rsidP="00FE6785">
      <w:pPr>
        <w:pStyle w:val="NECPRODUCTHEADER"/>
        <w:rPr>
          <w:color w:val="4472C4" w:themeColor="accent5"/>
        </w:rPr>
      </w:pPr>
      <w:r>
        <w:lastRenderedPageBreak/>
        <w:t>SL2100</w:t>
      </w:r>
      <w:r w:rsidRPr="00FE6785">
        <w:rPr>
          <w:color w:val="4472C4" w:themeColor="accent5"/>
        </w:rPr>
        <w:t xml:space="preserve"> 8 </w:t>
      </w:r>
      <w:r w:rsidRPr="00FE6785">
        <w:rPr>
          <w:caps/>
          <w:color w:val="4472C4" w:themeColor="accent5"/>
        </w:rPr>
        <w:t>Buttons Self Labelling IP Desktop Phone</w:t>
      </w:r>
    </w:p>
    <w:p w:rsidR="00FE6785" w:rsidRPr="00E7535E" w:rsidRDefault="00397B12" w:rsidP="00FE6785">
      <w:pPr>
        <w:pStyle w:val="NECSUBHEADER"/>
        <w:rPr>
          <w:color w:val="4472C4" w:themeColor="accent5"/>
        </w:rPr>
      </w:pPr>
      <w:r>
        <w:rPr>
          <w:noProof/>
          <w:lang w:eastAsia="en-GB"/>
        </w:rPr>
        <mc:AlternateContent>
          <mc:Choice Requires="wpg">
            <w:drawing>
              <wp:anchor distT="0" distB="0" distL="114300" distR="114300" simplePos="0" relativeHeight="251808768" behindDoc="0" locked="0" layoutInCell="1" allowOverlap="1" wp14:anchorId="3EE7EEDE" wp14:editId="62C39F80">
                <wp:simplePos x="0" y="0"/>
                <wp:positionH relativeFrom="column">
                  <wp:posOffset>5028267</wp:posOffset>
                </wp:positionH>
                <wp:positionV relativeFrom="paragraph">
                  <wp:posOffset>8734</wp:posOffset>
                </wp:positionV>
                <wp:extent cx="1466214" cy="1263650"/>
                <wp:effectExtent l="0" t="0" r="0" b="0"/>
                <wp:wrapNone/>
                <wp:docPr id="52" name="Group 52"/>
                <wp:cNvGraphicFramePr/>
                <a:graphic xmlns:a="http://schemas.openxmlformats.org/drawingml/2006/main">
                  <a:graphicData uri="http://schemas.microsoft.com/office/word/2010/wordprocessingGroup">
                    <wpg:wgp>
                      <wpg:cNvGrpSpPr/>
                      <wpg:grpSpPr>
                        <a:xfrm>
                          <a:off x="0" y="0"/>
                          <a:ext cx="1466214" cy="1263650"/>
                          <a:chOff x="0" y="0"/>
                          <a:chExt cx="1466214" cy="1263650"/>
                        </a:xfrm>
                      </wpg:grpSpPr>
                      <pic:pic xmlns:pic="http://schemas.openxmlformats.org/drawingml/2006/picture">
                        <pic:nvPicPr>
                          <pic:cNvPr id="53" name="Picture 53" descr="C:\Users\jeagers\Documents\SV9100\SV9100 END USER POWERPOINT 0719\SV9100 Successor End User 0719 version\Orange hexagon med res.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5416" y="0"/>
                            <a:ext cx="1263650" cy="1263650"/>
                          </a:xfrm>
                          <a:prstGeom prst="rect">
                            <a:avLst/>
                          </a:prstGeom>
                          <a:noFill/>
                          <a:ln>
                            <a:noFill/>
                          </a:ln>
                        </pic:spPr>
                      </pic:pic>
                      <wps:wsp>
                        <wps:cNvPr id="1036" name="Text Box 2"/>
                        <wps:cNvSpPr txBox="1">
                          <a:spLocks noChangeArrowheads="1"/>
                        </wps:cNvSpPr>
                        <wps:spPr bwMode="auto">
                          <a:xfrm>
                            <a:off x="0" y="334257"/>
                            <a:ext cx="1466214" cy="558164"/>
                          </a:xfrm>
                          <a:prstGeom prst="rect">
                            <a:avLst/>
                          </a:prstGeom>
                          <a:noFill/>
                          <a:ln w="9525">
                            <a:noFill/>
                            <a:miter lim="800000"/>
                            <a:headEnd/>
                            <a:tailEnd/>
                          </a:ln>
                        </wps:spPr>
                        <wps:txbx>
                          <w:txbxContent>
                            <w:p w:rsidR="0055048A" w:rsidRPr="00DF38A4" w:rsidRDefault="0055048A" w:rsidP="00397B12">
                              <w:pPr>
                                <w:pStyle w:val="NECBODY"/>
                                <w:spacing w:after="0" w:line="240" w:lineRule="exact"/>
                                <w:jc w:val="center"/>
                                <w:rPr>
                                  <w:b/>
                                  <w:lang w:val="en-US"/>
                                </w:rPr>
                              </w:pPr>
                              <w:r w:rsidRPr="00DF38A4">
                                <w:rPr>
                                  <w:b/>
                                  <w:lang w:val="en-US"/>
                                </w:rPr>
                                <w:t xml:space="preserve">IDEAL </w:t>
                              </w:r>
                            </w:p>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FOR HOME </w:t>
                              </w:r>
                            </w:p>
                            <w:p w:rsidR="0055048A" w:rsidRPr="00A12179" w:rsidRDefault="0055048A" w:rsidP="00397B12">
                              <w:pPr>
                                <w:pStyle w:val="NECBODY"/>
                                <w:spacing w:after="0" w:line="240" w:lineRule="exact"/>
                                <w:jc w:val="center"/>
                                <w:rPr>
                                  <w:lang w:val="en-US"/>
                                </w:rPr>
                              </w:pPr>
                              <w:r>
                                <w:rPr>
                                  <w:b/>
                                  <w:color w:val="FFFFFF" w:themeColor="background1"/>
                                  <w:lang w:val="en-US"/>
                                </w:rPr>
                                <w:t>WORKERS</w:t>
                              </w:r>
                            </w:p>
                          </w:txbxContent>
                        </wps:txbx>
                        <wps:bodyPr rot="0" vert="horz" wrap="square" lIns="91440" tIns="45720" rIns="91440" bIns="45720" anchor="t" anchorCtr="0">
                          <a:spAutoFit/>
                        </wps:bodyPr>
                      </wps:wsp>
                    </wpg:wgp>
                  </a:graphicData>
                </a:graphic>
              </wp:anchor>
            </w:drawing>
          </mc:Choice>
          <mc:Fallback>
            <w:pict>
              <v:group w14:anchorId="3EE7EEDE" id="Group 52" o:spid="_x0000_s1042" style="position:absolute;margin-left:395.95pt;margin-top:.7pt;width:115.45pt;height:99.5pt;z-index:251808768" coordsize="14662,1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">
                <v:shape id="Picture 53" o:spid="_x0000_s1043" type="#_x0000_t75" style="position:absolute;left:954;width:12636;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a0RTEAAAA2wAAAA8AAABkcnMvZG93bnJldi54bWxEj0FrwkAUhO+C/2F5Qm9mo6W2RlexoS3S&#10;nmrF8yP7TILZt3F3jem/7xYEj8PMfMMs171pREfO15YVTJIUBHFhdc2lgv3P+/gFhA/IGhvLpOCX&#10;PKxXw8ESM22v/E3dLpQiQthnqKAKoc2k9EVFBn1iW+LoHa0zGKJ0pdQOrxFuGjlN05k0WHNcqLCl&#10;vKLitLsYBbncpp9fr8+X+aF9Mzl/nDsXZko9jPrNAkSgPtzDt/ZWK3h6hP8v8Qf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a0RTEAAAA2wAAAA8AAAAAAAAAAAAAAAAA&#10;nwIAAGRycy9kb3ducmV2LnhtbFBLBQYAAAAABAAEAPcAAACQAwAAAAA=&#10;">
                  <v:imagedata r:id="rId28" o:title="Orange hexagon med res"/>
                  <v:path arrowok="t"/>
                </v:shape>
                <v:shape id="_x0000_s1044" type="#_x0000_t202" style="position:absolute;top:3342;width:14662;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2Cx8EA&#10;AADdAAAADwAAAGRycy9kb3ducmV2LnhtbERPTWsCMRC9F/wPYQreamKlIlujiK3goZfqeh82083S&#10;zWTZTN3135tCobd5vM9Zb8fQqiv1qYlsYT4zoIir6BquLZTnw9MKVBJkh21ksnCjBNvN5GGNhYsD&#10;f9L1JLXKIZwKtOBFukLrVHkKmGaxI87cV+wDSoZ9rV2PQw4PrX42ZqkDNpwbPHa091R9n36CBRG3&#10;m9/K95COl/HjbfCmesHS2unjuHsFJTTKv/jPfXR5vlks4febfIL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dgsfBAAAA3QAAAA8AAAAAAAAAAAAAAAAAmAIAAGRycy9kb3du&#10;cmV2LnhtbFBLBQYAAAAABAAEAPUAAACGAwAAAAA=&#10;" filled="f" stroked="f">
                  <v:textbox style="mso-fit-shape-to-text:t">
                    <w:txbxContent>
                      <w:p w:rsidR="0055048A" w:rsidRPr="00DF38A4" w:rsidRDefault="0055048A" w:rsidP="00397B12">
                        <w:pPr>
                          <w:pStyle w:val="NECBODY"/>
                          <w:spacing w:after="0" w:line="240" w:lineRule="exact"/>
                          <w:jc w:val="center"/>
                          <w:rPr>
                            <w:b/>
                            <w:lang w:val="en-US"/>
                          </w:rPr>
                        </w:pPr>
                        <w:r w:rsidRPr="00DF38A4">
                          <w:rPr>
                            <w:b/>
                            <w:lang w:val="en-US"/>
                          </w:rPr>
                          <w:t xml:space="preserve">IDEAL </w:t>
                        </w:r>
                      </w:p>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FOR HOME </w:t>
                        </w:r>
                      </w:p>
                      <w:p w:rsidR="0055048A" w:rsidRPr="00A12179" w:rsidRDefault="0055048A" w:rsidP="00397B12">
                        <w:pPr>
                          <w:pStyle w:val="NECBODY"/>
                          <w:spacing w:after="0" w:line="240" w:lineRule="exact"/>
                          <w:jc w:val="center"/>
                          <w:rPr>
                            <w:lang w:val="en-US"/>
                          </w:rPr>
                        </w:pPr>
                        <w:r>
                          <w:rPr>
                            <w:b/>
                            <w:color w:val="FFFFFF" w:themeColor="background1"/>
                            <w:lang w:val="en-US"/>
                          </w:rPr>
                          <w:t>WORKERS</w:t>
                        </w:r>
                      </w:p>
                    </w:txbxContent>
                  </v:textbox>
                </v:shape>
              </v:group>
            </w:pict>
          </mc:Fallback>
        </mc:AlternateContent>
      </w:r>
      <w:r w:rsidR="00FE6785" w:rsidRPr="00FE6785">
        <w:rPr>
          <w:color w:val="4472C4" w:themeColor="accent5"/>
        </w:rPr>
        <w:t>IP desktop phone for easy call control</w:t>
      </w:r>
    </w:p>
    <w:p w:rsidR="00FE6785" w:rsidRDefault="00FE6785" w:rsidP="00FE6785">
      <w:pPr>
        <w:pStyle w:val="NECBULLETS"/>
      </w:pPr>
      <w:r>
        <w:t>Elegantly designed and feature-packed</w:t>
      </w:r>
    </w:p>
    <w:p w:rsidR="00FE6785" w:rsidRDefault="00FE6785" w:rsidP="00FE6785">
      <w:pPr>
        <w:pStyle w:val="NECBULLETS"/>
      </w:pPr>
      <w:r>
        <w:t>Adaptable to meet the specific needs of employees</w:t>
      </w:r>
    </w:p>
    <w:p w:rsidR="00FE6785" w:rsidRDefault="00FE6785" w:rsidP="00FE6785">
      <w:pPr>
        <w:pStyle w:val="NECBULLETS"/>
      </w:pPr>
      <w:r>
        <w:t xml:space="preserve">Supports a wide range of applications that can help improve </w:t>
      </w:r>
      <w:r w:rsidR="00391688">
        <w:br/>
      </w:r>
      <w:r>
        <w:t>employee efficiency and productivity</w:t>
      </w:r>
    </w:p>
    <w:p w:rsidR="00FE6785" w:rsidRDefault="00FE6785" w:rsidP="00FE6785">
      <w:pPr>
        <w:pStyle w:val="NECBULLETS"/>
      </w:pPr>
      <w:r>
        <w:t>Maximum flexibility in deployment and investment protection</w:t>
      </w:r>
    </w:p>
    <w:p w:rsidR="00FE6785" w:rsidRDefault="00FE6785" w:rsidP="00FE6785">
      <w:pPr>
        <w:pStyle w:val="NECBULLETS"/>
      </w:pPr>
      <w:r>
        <w:t>Simple intuitive user interface and an interactive user manual</w:t>
      </w:r>
    </w:p>
    <w:p w:rsidR="00FE6785" w:rsidRPr="00BA0134" w:rsidRDefault="00FE6785" w:rsidP="00FE6785">
      <w:pPr>
        <w:pStyle w:val="NECBULLETS"/>
      </w:pPr>
      <w:r>
        <w:t>Part Code:</w:t>
      </w:r>
      <w:r w:rsidR="007650F4">
        <w:rPr>
          <w:color w:val="FF0000"/>
        </w:rPr>
        <w:t xml:space="preserve"> </w:t>
      </w:r>
      <w:r w:rsidR="007650F4" w:rsidRPr="007650F4">
        <w:t>BE116517</w:t>
      </w:r>
    </w:p>
    <w:p w:rsidR="00FE6785" w:rsidRPr="00715F89" w:rsidRDefault="00FE6785" w:rsidP="00FE6785">
      <w:pPr>
        <w:pStyle w:val="NECBODY"/>
      </w:pPr>
    </w:p>
    <w:p w:rsidR="00FE6785" w:rsidRPr="00BA0134" w:rsidRDefault="00FE6785" w:rsidP="00FE6785">
      <w:pPr>
        <w:rPr>
          <w:b/>
        </w:rPr>
      </w:pPr>
    </w:p>
    <w:p w:rsidR="00FE6785" w:rsidRDefault="00FE6785" w:rsidP="00FE6785">
      <w:pPr>
        <w:spacing w:after="0" w:line="240" w:lineRule="auto"/>
        <w:rPr>
          <w:b/>
          <w:sz w:val="36"/>
          <w:szCs w:val="28"/>
        </w:rPr>
      </w:pPr>
      <w:r>
        <w:rPr>
          <w:noProof/>
          <w:lang w:eastAsia="en-GB"/>
        </w:rPr>
        <w:drawing>
          <wp:anchor distT="0" distB="0" distL="114300" distR="114300" simplePos="0" relativeHeight="251783168" behindDoc="1" locked="0" layoutInCell="1" allowOverlap="1">
            <wp:simplePos x="0" y="0"/>
            <wp:positionH relativeFrom="column">
              <wp:posOffset>877186</wp:posOffset>
            </wp:positionH>
            <wp:positionV relativeFrom="paragraph">
              <wp:posOffset>798625</wp:posOffset>
            </wp:positionV>
            <wp:extent cx="5521665" cy="4143705"/>
            <wp:effectExtent l="0" t="0" r="3175" b="9525"/>
            <wp:wrapNone/>
            <wp:docPr id="51" name="Picture 51" descr="https://s3.eu-central-1.amazonaws.com/z3r2zxopa4uuqpw5a4ju/necsl2100/images/masthead/SL-IP-phone-8bu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3.eu-central-1.amazonaws.com/z3r2zxopa4uuqpw5a4ju/necsl2100/images/masthead/SL-IP-phone-8butto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26857" cy="4147601"/>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C56EB7" w:rsidRPr="00E7535E" w:rsidRDefault="00C56EB7" w:rsidP="00C56EB7">
      <w:pPr>
        <w:pStyle w:val="NECPRODUCTHEADER"/>
        <w:rPr>
          <w:color w:val="4472C4" w:themeColor="accent5"/>
        </w:rPr>
      </w:pPr>
      <w:r>
        <w:lastRenderedPageBreak/>
        <w:t>UNIVERGE</w:t>
      </w:r>
      <w:r w:rsidRPr="00FE6785">
        <w:rPr>
          <w:color w:val="4472C4" w:themeColor="accent5"/>
        </w:rPr>
        <w:t xml:space="preserve"> </w:t>
      </w:r>
      <w:r w:rsidRPr="00CF38FD">
        <w:t>ST500</w:t>
      </w:r>
      <w:r>
        <w:rPr>
          <w:color w:val="4472C4" w:themeColor="accent5"/>
        </w:rPr>
        <w:t xml:space="preserve"> SMARTPHONE CLIENT</w:t>
      </w:r>
    </w:p>
    <w:p w:rsidR="00C56EB7" w:rsidRPr="00E7535E" w:rsidRDefault="00DF38A4" w:rsidP="00C56EB7">
      <w:pPr>
        <w:pStyle w:val="NECSUBHEADER"/>
        <w:rPr>
          <w:color w:val="4472C4" w:themeColor="accent5"/>
        </w:rPr>
      </w:pPr>
      <w:r>
        <w:rPr>
          <w:noProof/>
          <w:lang w:eastAsia="en-GB"/>
        </w:rPr>
        <mc:AlternateContent>
          <mc:Choice Requires="wpg">
            <w:drawing>
              <wp:anchor distT="0" distB="0" distL="114300" distR="114300" simplePos="0" relativeHeight="251804672" behindDoc="0" locked="0" layoutInCell="1" allowOverlap="1" wp14:anchorId="0F30EC83" wp14:editId="62EE1DBA">
                <wp:simplePos x="0" y="0"/>
                <wp:positionH relativeFrom="column">
                  <wp:posOffset>4608214</wp:posOffset>
                </wp:positionH>
                <wp:positionV relativeFrom="paragraph">
                  <wp:posOffset>10348</wp:posOffset>
                </wp:positionV>
                <wp:extent cx="1466214" cy="1263650"/>
                <wp:effectExtent l="0" t="0" r="0" b="0"/>
                <wp:wrapNone/>
                <wp:docPr id="1068" name="Group 1068"/>
                <wp:cNvGraphicFramePr/>
                <a:graphic xmlns:a="http://schemas.openxmlformats.org/drawingml/2006/main">
                  <a:graphicData uri="http://schemas.microsoft.com/office/word/2010/wordprocessingGroup">
                    <wpg:wgp>
                      <wpg:cNvGrpSpPr/>
                      <wpg:grpSpPr>
                        <a:xfrm>
                          <a:off x="0" y="0"/>
                          <a:ext cx="1466214" cy="1263650"/>
                          <a:chOff x="0" y="0"/>
                          <a:chExt cx="1466214" cy="1263650"/>
                        </a:xfrm>
                      </wpg:grpSpPr>
                      <pic:pic xmlns:pic="http://schemas.openxmlformats.org/drawingml/2006/picture">
                        <pic:nvPicPr>
                          <pic:cNvPr id="1069" name="Picture 1069" descr="C:\Users\jeagers\Documents\SV9100\SV9100 END USER POWERPOINT 0719\SV9100 Successor End User 0719 version\Orange hexagon med res.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5416" y="0"/>
                            <a:ext cx="1263650" cy="1263650"/>
                          </a:xfrm>
                          <a:prstGeom prst="rect">
                            <a:avLst/>
                          </a:prstGeom>
                          <a:noFill/>
                          <a:ln>
                            <a:noFill/>
                          </a:ln>
                        </pic:spPr>
                      </pic:pic>
                      <wps:wsp>
                        <wps:cNvPr id="1070" name="Text Box 2"/>
                        <wps:cNvSpPr txBox="1">
                          <a:spLocks noChangeArrowheads="1"/>
                        </wps:cNvSpPr>
                        <wps:spPr bwMode="auto">
                          <a:xfrm>
                            <a:off x="0" y="278273"/>
                            <a:ext cx="1466214" cy="710564"/>
                          </a:xfrm>
                          <a:prstGeom prst="rect">
                            <a:avLst/>
                          </a:prstGeom>
                          <a:noFill/>
                          <a:ln w="9525">
                            <a:noFill/>
                            <a:miter lim="800000"/>
                            <a:headEnd/>
                            <a:tailEnd/>
                          </a:ln>
                        </wps:spPr>
                        <wps:txbx>
                          <w:txbxContent>
                            <w:p w:rsidR="0055048A" w:rsidRPr="00DF38A4" w:rsidRDefault="0055048A" w:rsidP="00C56EB7">
                              <w:pPr>
                                <w:pStyle w:val="NECBODY"/>
                                <w:spacing w:after="0" w:line="240" w:lineRule="exact"/>
                                <w:jc w:val="center"/>
                                <w:rPr>
                                  <w:b/>
                                  <w:lang w:val="en-US"/>
                                </w:rPr>
                              </w:pPr>
                              <w:r w:rsidRPr="00DF38A4">
                                <w:rPr>
                                  <w:b/>
                                  <w:lang w:val="en-US"/>
                                </w:rPr>
                                <w:t xml:space="preserve">IDEAL </w:t>
                              </w:r>
                            </w:p>
                            <w:p w:rsidR="0055048A" w:rsidRDefault="0055048A" w:rsidP="00C56EB7">
                              <w:pPr>
                                <w:pStyle w:val="NECBODY"/>
                                <w:spacing w:after="0" w:line="240" w:lineRule="exact"/>
                                <w:jc w:val="center"/>
                                <w:rPr>
                                  <w:b/>
                                  <w:color w:val="FFFFFF" w:themeColor="background1"/>
                                  <w:lang w:val="en-US"/>
                                </w:rPr>
                              </w:pPr>
                              <w:r>
                                <w:rPr>
                                  <w:b/>
                                  <w:color w:val="FFFFFF" w:themeColor="background1"/>
                                  <w:lang w:val="en-US"/>
                                </w:rPr>
                                <w:t xml:space="preserve">FOR REMOTE </w:t>
                              </w:r>
                            </w:p>
                            <w:p w:rsidR="0055048A" w:rsidRDefault="0055048A" w:rsidP="00C56EB7">
                              <w:pPr>
                                <w:pStyle w:val="NECBODY"/>
                                <w:spacing w:after="0" w:line="240" w:lineRule="exact"/>
                                <w:jc w:val="center"/>
                                <w:rPr>
                                  <w:b/>
                                  <w:color w:val="FFFFFF" w:themeColor="background1"/>
                                  <w:lang w:val="en-US"/>
                                </w:rPr>
                              </w:pPr>
                              <w:r>
                                <w:rPr>
                                  <w:b/>
                                  <w:color w:val="FFFFFF" w:themeColor="background1"/>
                                  <w:lang w:val="en-US"/>
                                </w:rPr>
                                <w:t xml:space="preserve">&amp; HOME </w:t>
                              </w:r>
                            </w:p>
                            <w:p w:rsidR="0055048A" w:rsidRPr="00A12179" w:rsidRDefault="0055048A" w:rsidP="00C56EB7">
                              <w:pPr>
                                <w:pStyle w:val="NECBODY"/>
                                <w:spacing w:after="0" w:line="240" w:lineRule="exact"/>
                                <w:jc w:val="center"/>
                                <w:rPr>
                                  <w:lang w:val="en-US"/>
                                </w:rPr>
                              </w:pPr>
                              <w:r>
                                <w:rPr>
                                  <w:b/>
                                  <w:color w:val="FFFFFF" w:themeColor="background1"/>
                                  <w:lang w:val="en-US"/>
                                </w:rPr>
                                <w:t>WORKERS</w:t>
                              </w:r>
                            </w:p>
                          </w:txbxContent>
                        </wps:txbx>
                        <wps:bodyPr rot="0" vert="horz" wrap="square" lIns="91440" tIns="45720" rIns="91440" bIns="45720" anchor="t" anchorCtr="0">
                          <a:spAutoFit/>
                        </wps:bodyPr>
                      </wps:wsp>
                    </wpg:wgp>
                  </a:graphicData>
                </a:graphic>
              </wp:anchor>
            </w:drawing>
          </mc:Choice>
          <mc:Fallback>
            <w:pict>
              <v:group w14:anchorId="0F30EC83" id="Group 1068" o:spid="_x0000_s1045" style="position:absolute;margin-left:362.85pt;margin-top:.8pt;width:115.45pt;height:99.5pt;z-index:251804672" coordsize="14662,1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">
                <v:shape id="Picture 1069" o:spid="_x0000_s1046" type="#_x0000_t75" style="position:absolute;left:954;width:12636;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oONzDAAAA3QAAAA8AAABkcnMvZG93bnJldi54bWxET8luwjAQvVfiH6yp1Fux20MoAYNK1Fao&#10;PbGI8ygekqjxOLVNCH9fIyFxm6e3znw52Fb05EPjWMPLWIEgLp1puNKw330+v4EIEdlg65g0XCjA&#10;cjF6mGNu3Jk31G9jJVIIhxw11DF2uZShrMliGLuOOHFH5y3GBH0ljcdzCretfFUqkxYbTg01dlTU&#10;VP5uT1ZDIdfq+2c1OU0P3Yct+Ouv9zHT+ulxeJ+BiDTEu/jmXps0X2VTuH6TTp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43MMAAADdAAAADwAAAAAAAAAAAAAAAACf&#10;AgAAZHJzL2Rvd25yZXYueG1sUEsFBgAAAAAEAAQA9wAAAI8DAAAAAA==&#10;">
                  <v:imagedata r:id="rId28" o:title="Orange hexagon med res"/>
                  <v:path arrowok="t"/>
                </v:shape>
                <v:shape id="_x0000_s1047" type="#_x0000_t202" style="position:absolute;top:2782;width:14662;height:7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IG6MQA&#10;AADdAAAADwAAAGRycy9kb3ducmV2LnhtbESPS2vDQAyE74X+h0WB3prdFPrAzSaEPiCHXpq4d+FV&#10;vSZerfGqsfPvq0OhN4kZzXxab+fUmzONpcvsYbV0YIibHDpuPdTH99snMEWQA/aZycOFCmw311dr&#10;rEKe+JPOB2mNhnCp0EMUGSprSxMpYVnmgVi17zwmFF3H1oYRJw1Pvb1z7sEm7FgbIg70Eqk5HX6S&#10;B5GwW13qt1T2X/PH6xRdc4+19zeLefcMRmiWf/Pf9T4ovntUfv1GR7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SBujEAAAA3QAAAA8AAAAAAAAAAAAAAAAAmAIAAGRycy9k&#10;b3ducmV2LnhtbFBLBQYAAAAABAAEAPUAAACJAwAAAAA=&#10;" filled="f" stroked="f">
                  <v:textbox style="mso-fit-shape-to-text:t">
                    <w:txbxContent>
                      <w:p w:rsidR="0055048A" w:rsidRPr="00DF38A4" w:rsidRDefault="0055048A" w:rsidP="00C56EB7">
                        <w:pPr>
                          <w:pStyle w:val="NECBODY"/>
                          <w:spacing w:after="0" w:line="240" w:lineRule="exact"/>
                          <w:jc w:val="center"/>
                          <w:rPr>
                            <w:b/>
                            <w:lang w:val="en-US"/>
                          </w:rPr>
                        </w:pPr>
                        <w:r w:rsidRPr="00DF38A4">
                          <w:rPr>
                            <w:b/>
                            <w:lang w:val="en-US"/>
                          </w:rPr>
                          <w:t xml:space="preserve">IDEAL </w:t>
                        </w:r>
                      </w:p>
                      <w:p w:rsidR="0055048A" w:rsidRDefault="0055048A" w:rsidP="00C56EB7">
                        <w:pPr>
                          <w:pStyle w:val="NECBODY"/>
                          <w:spacing w:after="0" w:line="240" w:lineRule="exact"/>
                          <w:jc w:val="center"/>
                          <w:rPr>
                            <w:b/>
                            <w:color w:val="FFFFFF" w:themeColor="background1"/>
                            <w:lang w:val="en-US"/>
                          </w:rPr>
                        </w:pPr>
                        <w:r>
                          <w:rPr>
                            <w:b/>
                            <w:color w:val="FFFFFF" w:themeColor="background1"/>
                            <w:lang w:val="en-US"/>
                          </w:rPr>
                          <w:t xml:space="preserve">FOR REMOTE </w:t>
                        </w:r>
                      </w:p>
                      <w:p w:rsidR="0055048A" w:rsidRDefault="0055048A" w:rsidP="00C56EB7">
                        <w:pPr>
                          <w:pStyle w:val="NECBODY"/>
                          <w:spacing w:after="0" w:line="240" w:lineRule="exact"/>
                          <w:jc w:val="center"/>
                          <w:rPr>
                            <w:b/>
                            <w:color w:val="FFFFFF" w:themeColor="background1"/>
                            <w:lang w:val="en-US"/>
                          </w:rPr>
                        </w:pPr>
                        <w:r>
                          <w:rPr>
                            <w:b/>
                            <w:color w:val="FFFFFF" w:themeColor="background1"/>
                            <w:lang w:val="en-US"/>
                          </w:rPr>
                          <w:t xml:space="preserve">&amp; HOME </w:t>
                        </w:r>
                      </w:p>
                      <w:p w:rsidR="0055048A" w:rsidRPr="00A12179" w:rsidRDefault="0055048A" w:rsidP="00C56EB7">
                        <w:pPr>
                          <w:pStyle w:val="NECBODY"/>
                          <w:spacing w:after="0" w:line="240" w:lineRule="exact"/>
                          <w:jc w:val="center"/>
                          <w:rPr>
                            <w:lang w:val="en-US"/>
                          </w:rPr>
                        </w:pPr>
                        <w:r>
                          <w:rPr>
                            <w:b/>
                            <w:color w:val="FFFFFF" w:themeColor="background1"/>
                            <w:lang w:val="en-US"/>
                          </w:rPr>
                          <w:t>WORKERS</w:t>
                        </w:r>
                      </w:p>
                    </w:txbxContent>
                  </v:textbox>
                </v:shape>
              </v:group>
            </w:pict>
          </mc:Fallback>
        </mc:AlternateContent>
      </w:r>
      <w:r w:rsidR="00C56EB7" w:rsidRPr="00C56EB7">
        <w:rPr>
          <w:color w:val="4472C4" w:themeColor="accent5"/>
        </w:rPr>
        <w:t>VOICE &amp; VIDEO MOBILE EXTENSION FOR YOUR SMARTPHONE</w:t>
      </w:r>
    </w:p>
    <w:p w:rsidR="00C56EB7" w:rsidRDefault="00C56EB7" w:rsidP="00C56EB7">
      <w:pPr>
        <w:pStyle w:val="NECBULLETS"/>
        <w:numPr>
          <w:ilvl w:val="0"/>
          <w:numId w:val="0"/>
        </w:numPr>
      </w:pPr>
      <w:r>
        <w:t xml:space="preserve">Using your Apple iPhone, iPad and Android smart devices, the ST500 </w:t>
      </w:r>
      <w:r>
        <w:br/>
        <w:t xml:space="preserve">enables your native contact lists to make and receive voice and video calls. </w:t>
      </w:r>
      <w:r>
        <w:br/>
        <w:t xml:space="preserve">Simply connect to </w:t>
      </w:r>
      <w:proofErr w:type="spellStart"/>
      <w:r>
        <w:t>WiFi</w:t>
      </w:r>
      <w:proofErr w:type="spellEnd"/>
      <w:r>
        <w:t xml:space="preserve"> or use your mobile data (4G/5G) to handle your calls.</w:t>
      </w:r>
    </w:p>
    <w:p w:rsidR="00C56EB7" w:rsidRDefault="00C56EB7" w:rsidP="00C56EB7">
      <w:pPr>
        <w:pStyle w:val="NECBULLETS"/>
      </w:pPr>
      <w:r>
        <w:t>Integrates into your smartphone contacts</w:t>
      </w:r>
    </w:p>
    <w:p w:rsidR="00C56EB7" w:rsidRDefault="0055048A" w:rsidP="00C56EB7">
      <w:pPr>
        <w:pStyle w:val="NECBULLETS"/>
      </w:pPr>
      <w:r w:rsidRPr="00E7535E">
        <w:rPr>
          <w:noProof/>
          <w:color w:val="4472C4" w:themeColor="accent5"/>
          <w:lang w:val="en-GB" w:eastAsia="en-GB"/>
        </w:rPr>
        <w:drawing>
          <wp:anchor distT="0" distB="0" distL="114300" distR="114300" simplePos="0" relativeHeight="251827200" behindDoc="1" locked="0" layoutInCell="1" allowOverlap="1" wp14:anchorId="3CD7B558" wp14:editId="3A54CDA8">
            <wp:simplePos x="0" y="0"/>
            <wp:positionH relativeFrom="column">
              <wp:posOffset>3025140</wp:posOffset>
            </wp:positionH>
            <wp:positionV relativeFrom="paragraph">
              <wp:posOffset>15875</wp:posOffset>
            </wp:positionV>
            <wp:extent cx="1910080" cy="3636645"/>
            <wp:effectExtent l="0" t="0" r="71120" b="78105"/>
            <wp:wrapNone/>
            <wp:docPr id="2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10080" cy="3636645"/>
                    </a:xfrm>
                    <a:prstGeom prst="rect">
                      <a:avLst/>
                    </a:prstGeom>
                    <a:effectLst>
                      <a:outerShdw blurRad="50800" dist="762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56EB7">
        <w:t>Complete call history</w:t>
      </w:r>
    </w:p>
    <w:p w:rsidR="00C56EB7" w:rsidRDefault="00C56EB7" w:rsidP="00C56EB7">
      <w:pPr>
        <w:pStyle w:val="NECBULLETS"/>
      </w:pPr>
      <w:r>
        <w:t>Hands-free mode</w:t>
      </w:r>
    </w:p>
    <w:p w:rsidR="00C56EB7" w:rsidRDefault="00C56EB7" w:rsidP="00C56EB7">
      <w:pPr>
        <w:pStyle w:val="NECBULLETS"/>
      </w:pPr>
      <w:r>
        <w:t>Bluetooth headset support</w:t>
      </w:r>
    </w:p>
    <w:p w:rsidR="00C56EB7" w:rsidRDefault="00C56EB7" w:rsidP="00C56EB7">
      <w:pPr>
        <w:pStyle w:val="NECBULLETS"/>
      </w:pPr>
      <w:r>
        <w:t>Video calling capabilities</w:t>
      </w:r>
    </w:p>
    <w:p w:rsidR="00C56EB7" w:rsidRDefault="00C56EB7" w:rsidP="00C56EB7">
      <w:pPr>
        <w:pStyle w:val="NECBULLETS"/>
      </w:pPr>
      <w:r>
        <w:t>Localized dial plan</w:t>
      </w:r>
    </w:p>
    <w:p w:rsidR="00C56EB7" w:rsidRPr="00715F89" w:rsidRDefault="00C56EB7" w:rsidP="00C56EB7">
      <w:pPr>
        <w:pStyle w:val="NECBODY"/>
      </w:pPr>
    </w:p>
    <w:p w:rsidR="00C56EB7" w:rsidRPr="00BA0134" w:rsidRDefault="00C56EB7" w:rsidP="00C56EB7">
      <w:pPr>
        <w:rPr>
          <w:b/>
        </w:rPr>
      </w:pPr>
    </w:p>
    <w:p w:rsidR="00C56EB7" w:rsidRDefault="00397B12" w:rsidP="00C56EB7">
      <w:pPr>
        <w:spacing w:after="0" w:line="240" w:lineRule="auto"/>
        <w:rPr>
          <w:b/>
          <w:sz w:val="36"/>
          <w:szCs w:val="28"/>
        </w:rPr>
      </w:pPr>
      <w:r w:rsidRPr="00397B12">
        <w:rPr>
          <w:noProof/>
          <w:lang w:eastAsia="en-GB"/>
        </w:rPr>
        <w:drawing>
          <wp:anchor distT="0" distB="0" distL="114300" distR="114300" simplePos="0" relativeHeight="251805696" behindDoc="1" locked="0" layoutInCell="1" allowOverlap="1">
            <wp:simplePos x="0" y="0"/>
            <wp:positionH relativeFrom="margin">
              <wp:align>center</wp:align>
            </wp:positionH>
            <wp:positionV relativeFrom="paragraph">
              <wp:posOffset>2306056</wp:posOffset>
            </wp:positionV>
            <wp:extent cx="4622800" cy="1835795"/>
            <wp:effectExtent l="0" t="0" r="6350" b="0"/>
            <wp:wrapNone/>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22800" cy="1835795"/>
                    </a:xfrm>
                    <a:prstGeom prst="rect">
                      <a:avLst/>
                    </a:prstGeom>
                  </pic:spPr>
                </pic:pic>
              </a:graphicData>
            </a:graphic>
            <wp14:sizeRelH relativeFrom="margin">
              <wp14:pctWidth>0</wp14:pctWidth>
            </wp14:sizeRelH>
            <wp14:sizeRelV relativeFrom="margin">
              <wp14:pctHeight>0</wp14:pctHeight>
            </wp14:sizeRelV>
          </wp:anchor>
        </w:drawing>
      </w:r>
      <w:r w:rsidR="00C56EB7">
        <w:br w:type="page"/>
      </w:r>
    </w:p>
    <w:p w:rsidR="0005390F" w:rsidRPr="00E7535E" w:rsidRDefault="0005390F" w:rsidP="0005390F">
      <w:pPr>
        <w:pStyle w:val="NECPRODUCTHEADER"/>
        <w:rPr>
          <w:color w:val="4472C4" w:themeColor="accent5"/>
        </w:rPr>
      </w:pPr>
      <w:r w:rsidRPr="0005390F">
        <w:lastRenderedPageBreak/>
        <w:t>SP310</w:t>
      </w:r>
      <w:r w:rsidRPr="0005390F">
        <w:rPr>
          <w:color w:val="4472C4" w:themeColor="accent5"/>
        </w:rPr>
        <w:t xml:space="preserve"> IP </w:t>
      </w:r>
      <w:r w:rsidRPr="007650F4">
        <w:rPr>
          <w:caps/>
          <w:color w:val="4472C4" w:themeColor="accent5"/>
        </w:rPr>
        <w:t>Softphone</w:t>
      </w:r>
    </w:p>
    <w:p w:rsidR="0005390F" w:rsidRPr="00E7535E" w:rsidRDefault="00397B12" w:rsidP="0005390F">
      <w:pPr>
        <w:pStyle w:val="NECSUBHEADER"/>
        <w:rPr>
          <w:color w:val="4472C4" w:themeColor="accent5"/>
        </w:rPr>
      </w:pPr>
      <w:r>
        <w:rPr>
          <w:noProof/>
          <w:lang w:eastAsia="en-GB"/>
        </w:rPr>
        <mc:AlternateContent>
          <mc:Choice Requires="wpg">
            <w:drawing>
              <wp:anchor distT="0" distB="0" distL="114300" distR="114300" simplePos="0" relativeHeight="251810816" behindDoc="0" locked="0" layoutInCell="1" allowOverlap="1" wp14:anchorId="4DCDDDB6" wp14:editId="6DBF7ED5">
                <wp:simplePos x="0" y="0"/>
                <wp:positionH relativeFrom="column">
                  <wp:posOffset>4787900</wp:posOffset>
                </wp:positionH>
                <wp:positionV relativeFrom="paragraph">
                  <wp:posOffset>406400</wp:posOffset>
                </wp:positionV>
                <wp:extent cx="1466214" cy="1263650"/>
                <wp:effectExtent l="0" t="0" r="0" b="0"/>
                <wp:wrapNone/>
                <wp:docPr id="1047" name="Group 1047"/>
                <wp:cNvGraphicFramePr/>
                <a:graphic xmlns:a="http://schemas.openxmlformats.org/drawingml/2006/main">
                  <a:graphicData uri="http://schemas.microsoft.com/office/word/2010/wordprocessingGroup">
                    <wpg:wgp>
                      <wpg:cNvGrpSpPr/>
                      <wpg:grpSpPr>
                        <a:xfrm>
                          <a:off x="0" y="0"/>
                          <a:ext cx="1466214" cy="1263650"/>
                          <a:chOff x="0" y="0"/>
                          <a:chExt cx="1466214" cy="1263650"/>
                        </a:xfrm>
                      </wpg:grpSpPr>
                      <pic:pic xmlns:pic="http://schemas.openxmlformats.org/drawingml/2006/picture">
                        <pic:nvPicPr>
                          <pic:cNvPr id="1048" name="Picture 1048" descr="C:\Users\jeagers\Documents\SV9100\SV9100 END USER POWERPOINT 0719\SV9100 Successor End User 0719 version\Orange hexagon med res.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5416" y="0"/>
                            <a:ext cx="1263650" cy="1263650"/>
                          </a:xfrm>
                          <a:prstGeom prst="rect">
                            <a:avLst/>
                          </a:prstGeom>
                          <a:noFill/>
                          <a:ln>
                            <a:noFill/>
                          </a:ln>
                        </pic:spPr>
                      </pic:pic>
                      <wps:wsp>
                        <wps:cNvPr id="1054" name="Text Box 2"/>
                        <wps:cNvSpPr txBox="1">
                          <a:spLocks noChangeArrowheads="1"/>
                        </wps:cNvSpPr>
                        <wps:spPr bwMode="auto">
                          <a:xfrm>
                            <a:off x="0" y="334257"/>
                            <a:ext cx="1466214" cy="558164"/>
                          </a:xfrm>
                          <a:prstGeom prst="rect">
                            <a:avLst/>
                          </a:prstGeom>
                          <a:noFill/>
                          <a:ln w="9525">
                            <a:noFill/>
                            <a:miter lim="800000"/>
                            <a:headEnd/>
                            <a:tailEnd/>
                          </a:ln>
                        </wps:spPr>
                        <wps:txbx>
                          <w:txbxContent>
                            <w:p w:rsidR="0055048A" w:rsidRPr="00DF38A4" w:rsidRDefault="0055048A" w:rsidP="00397B12">
                              <w:pPr>
                                <w:pStyle w:val="NECBODY"/>
                                <w:spacing w:after="0" w:line="240" w:lineRule="exact"/>
                                <w:jc w:val="center"/>
                                <w:rPr>
                                  <w:b/>
                                  <w:lang w:val="en-US"/>
                                </w:rPr>
                              </w:pPr>
                              <w:r w:rsidRPr="00DF38A4">
                                <w:rPr>
                                  <w:b/>
                                  <w:lang w:val="en-US"/>
                                </w:rPr>
                                <w:t xml:space="preserve">IDEAL </w:t>
                              </w:r>
                            </w:p>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FOR HOME </w:t>
                              </w:r>
                            </w:p>
                            <w:p w:rsidR="0055048A" w:rsidRPr="00A12179" w:rsidRDefault="0055048A" w:rsidP="00397B12">
                              <w:pPr>
                                <w:pStyle w:val="NECBODY"/>
                                <w:spacing w:after="0" w:line="240" w:lineRule="exact"/>
                                <w:jc w:val="center"/>
                                <w:rPr>
                                  <w:lang w:val="en-US"/>
                                </w:rPr>
                              </w:pPr>
                              <w:r>
                                <w:rPr>
                                  <w:b/>
                                  <w:color w:val="FFFFFF" w:themeColor="background1"/>
                                  <w:lang w:val="en-US"/>
                                </w:rPr>
                                <w:t>WORKERS</w:t>
                              </w:r>
                            </w:p>
                          </w:txbxContent>
                        </wps:txbx>
                        <wps:bodyPr rot="0" vert="horz" wrap="square" lIns="91440" tIns="45720" rIns="91440" bIns="45720" anchor="t" anchorCtr="0">
                          <a:spAutoFit/>
                        </wps:bodyPr>
                      </wps:wsp>
                    </wpg:wgp>
                  </a:graphicData>
                </a:graphic>
              </wp:anchor>
            </w:drawing>
          </mc:Choice>
          <mc:Fallback>
            <w:pict>
              <v:group w14:anchorId="4DCDDDB6" id="Group 1047" o:spid="_x0000_s1048" style="position:absolute;margin-left:377pt;margin-top:32pt;width:115.45pt;height:99.5pt;z-index:251810816" coordsize="14662,1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">
                <v:shape id="Picture 1048" o:spid="_x0000_s1049" type="#_x0000_t75" style="position:absolute;left:954;width:12636;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RwSfFAAAA3QAAAA8AAABkcnMvZG93bnJldi54bWxEj0FPwzAMhe9I+w+RkXZjCdM0oCybtgrQ&#10;xE4biLPVmLaicUqSdeXf4wMSN1vv+b3Pq83oOzVQTG1gC7czA4q4Cq7l2sL72/PNPaiUkR12gcnC&#10;DyXYrCdXKyxcuPCRhlOulYRwKtBCk3NfaJ2qhjymWeiJRfsM0WOWNdbaRbxIuO/03Jil9tiyNDTY&#10;U9lQ9XU6ewul3pvXw+7u/PDRP/mSX76HmJfWTq/H7SOoTGP+N/9d753gm4Xgyjcygl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EcEnxQAAAN0AAAAPAAAAAAAAAAAAAAAA&#10;AJ8CAABkcnMvZG93bnJldi54bWxQSwUGAAAAAAQABAD3AAAAkQMAAAAA&#10;">
                  <v:imagedata r:id="rId28" o:title="Orange hexagon med res"/>
                  <v:path arrowok="t"/>
                </v:shape>
                <v:shape id="_x0000_s1050" type="#_x0000_t202" style="position:absolute;top:3342;width:14662;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xci8EA&#10;AADdAAAADwAAAGRycy9kb3ducmV2LnhtbERPS2sCMRC+C/0PYYTeNLHUUlajSB/goZfq9j5sxs3i&#10;ZrJspu7675uC4G0+vuest2No1YX61ES2sJgbUMRVdA3XFsrj5+wVVBJkh21ksnClBNvNw2SNhYsD&#10;f9PlILXKIZwKtOBFukLrVHkKmOaxI87cKfYBJcO+1q7HIYeHVj8Z86IDNpwbPHb05qk6H36DBRG3&#10;W1zLj5D2P+PX++BNtcTS2sfpuFuBEhrlLr659y7PN8tn+P8mn6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cXIvBAAAA3QAAAA8AAAAAAAAAAAAAAAAAmAIAAGRycy9kb3du&#10;cmV2LnhtbFBLBQYAAAAABAAEAPUAAACGAwAAAAA=&#10;" filled="f" stroked="f">
                  <v:textbox style="mso-fit-shape-to-text:t">
                    <w:txbxContent>
                      <w:p w:rsidR="0055048A" w:rsidRPr="00DF38A4" w:rsidRDefault="0055048A" w:rsidP="00397B12">
                        <w:pPr>
                          <w:pStyle w:val="NECBODY"/>
                          <w:spacing w:after="0" w:line="240" w:lineRule="exact"/>
                          <w:jc w:val="center"/>
                          <w:rPr>
                            <w:b/>
                            <w:lang w:val="en-US"/>
                          </w:rPr>
                        </w:pPr>
                        <w:r w:rsidRPr="00DF38A4">
                          <w:rPr>
                            <w:b/>
                            <w:lang w:val="en-US"/>
                          </w:rPr>
                          <w:t xml:space="preserve">IDEAL </w:t>
                        </w:r>
                      </w:p>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FOR HOME </w:t>
                        </w:r>
                      </w:p>
                      <w:p w:rsidR="0055048A" w:rsidRPr="00A12179" w:rsidRDefault="0055048A" w:rsidP="00397B12">
                        <w:pPr>
                          <w:pStyle w:val="NECBODY"/>
                          <w:spacing w:after="0" w:line="240" w:lineRule="exact"/>
                          <w:jc w:val="center"/>
                          <w:rPr>
                            <w:lang w:val="en-US"/>
                          </w:rPr>
                        </w:pPr>
                        <w:r>
                          <w:rPr>
                            <w:b/>
                            <w:color w:val="FFFFFF" w:themeColor="background1"/>
                            <w:lang w:val="en-US"/>
                          </w:rPr>
                          <w:t>WORKERS</w:t>
                        </w:r>
                      </w:p>
                    </w:txbxContent>
                  </v:textbox>
                </v:shape>
              </v:group>
            </w:pict>
          </mc:Fallback>
        </mc:AlternateContent>
      </w:r>
      <w:r w:rsidR="0005390F" w:rsidRPr="0005390F">
        <w:rPr>
          <w:color w:val="4472C4" w:themeColor="accent5"/>
        </w:rPr>
        <w:t>a versatile communications tool fo</w:t>
      </w:r>
      <w:r w:rsidR="0005390F">
        <w:rPr>
          <w:color w:val="4472C4" w:themeColor="accent5"/>
        </w:rPr>
        <w:t>r PC</w:t>
      </w:r>
      <w:r w:rsidR="0005390F" w:rsidRPr="0005390F">
        <w:rPr>
          <w:caps w:val="0"/>
          <w:color w:val="4472C4" w:themeColor="accent5"/>
        </w:rPr>
        <w:t>s</w:t>
      </w:r>
      <w:r w:rsidR="0005390F">
        <w:rPr>
          <w:color w:val="4472C4" w:themeColor="accent5"/>
        </w:rPr>
        <w:t xml:space="preserve"> &amp; laptops </w:t>
      </w:r>
      <w:r w:rsidR="0005390F">
        <w:rPr>
          <w:color w:val="4472C4" w:themeColor="accent5"/>
        </w:rPr>
        <w:br/>
        <w:t>from anywhere with internet access</w:t>
      </w:r>
    </w:p>
    <w:p w:rsidR="0005390F" w:rsidRDefault="0005390F" w:rsidP="0005390F">
      <w:pPr>
        <w:pStyle w:val="NECBULLETS"/>
        <w:numPr>
          <w:ilvl w:val="0"/>
          <w:numId w:val="0"/>
        </w:numPr>
      </w:pPr>
      <w:r>
        <w:t xml:space="preserve">Ideal for home and mobile workers who need access to full business </w:t>
      </w:r>
      <w:r w:rsidR="00397B12">
        <w:br/>
        <w:t xml:space="preserve">communications, </w:t>
      </w:r>
      <w:r>
        <w:t xml:space="preserve">the SP310 Softphone is installed on a personal </w:t>
      </w:r>
      <w:r w:rsidR="00397B12">
        <w:br/>
      </w:r>
      <w:r>
        <w:t xml:space="preserve">computer </w:t>
      </w:r>
      <w:r w:rsidR="00397B12">
        <w:t xml:space="preserve">(PC) or laptop and delivers </w:t>
      </w:r>
      <w:r>
        <w:t xml:space="preserve">high quality voice via a </w:t>
      </w:r>
      <w:r w:rsidR="00397B12">
        <w:br/>
      </w:r>
      <w:r>
        <w:t>USB-connected headset/handset.</w:t>
      </w:r>
    </w:p>
    <w:p w:rsidR="0005390F" w:rsidRDefault="0005390F" w:rsidP="0005390F">
      <w:pPr>
        <w:pStyle w:val="NECBULLETS"/>
      </w:pPr>
      <w:r>
        <w:t>Safe, secure communications for home workers and more</w:t>
      </w:r>
    </w:p>
    <w:p w:rsidR="0005390F" w:rsidRDefault="0005390F" w:rsidP="0005390F">
      <w:pPr>
        <w:pStyle w:val="NECBULLETS"/>
      </w:pPr>
      <w:r>
        <w:t>Full-featured, IP softphone with impressive high quality audio</w:t>
      </w:r>
    </w:p>
    <w:p w:rsidR="0005390F" w:rsidRDefault="0005390F" w:rsidP="0005390F">
      <w:pPr>
        <w:pStyle w:val="NECBULLETS"/>
      </w:pPr>
      <w:r>
        <w:t xml:space="preserve">Provides the same functionalities as an NEC desktop handset </w:t>
      </w:r>
      <w:r>
        <w:br/>
        <w:t>– it’s like taking your desk phone with you</w:t>
      </w:r>
    </w:p>
    <w:p w:rsidR="0005390F" w:rsidRDefault="0005390F" w:rsidP="0005390F">
      <w:pPr>
        <w:pStyle w:val="NECBULLETS"/>
      </w:pPr>
      <w:r>
        <w:t>Full visibility of your colleague’s extension status</w:t>
      </w:r>
    </w:p>
    <w:p w:rsidR="0005390F" w:rsidRDefault="0005390F" w:rsidP="0005390F">
      <w:pPr>
        <w:pStyle w:val="NECBULLETS"/>
      </w:pPr>
      <w:r>
        <w:t>Easy-to-use intuitive interface requires little or no training</w:t>
      </w:r>
    </w:p>
    <w:p w:rsidR="0005390F" w:rsidRDefault="0005390F" w:rsidP="0005390F">
      <w:pPr>
        <w:pStyle w:val="NECBULLETS"/>
      </w:pPr>
      <w:r>
        <w:t>Highly cost-effective with less hardware required</w:t>
      </w:r>
    </w:p>
    <w:p w:rsidR="0005390F" w:rsidRPr="00BA0134" w:rsidRDefault="0005390F" w:rsidP="007650F4">
      <w:pPr>
        <w:pStyle w:val="NECBULLETS"/>
      </w:pPr>
      <w:r>
        <w:t>Enhances customer experience &amp; team productivity</w:t>
      </w:r>
    </w:p>
    <w:p w:rsidR="0005390F" w:rsidRPr="00715F89" w:rsidRDefault="0005390F" w:rsidP="0005390F">
      <w:pPr>
        <w:pStyle w:val="NECBODY"/>
      </w:pPr>
    </w:p>
    <w:p w:rsidR="0005390F" w:rsidRPr="00BA0134" w:rsidRDefault="004F2954" w:rsidP="0005390F">
      <w:pPr>
        <w:rPr>
          <w:b/>
        </w:rPr>
      </w:pPr>
      <w:r w:rsidRPr="004F2954">
        <w:rPr>
          <w:b/>
        </w:rPr>
        <mc:AlternateContent>
          <mc:Choice Requires="wpg">
            <w:drawing>
              <wp:anchor distT="0" distB="0" distL="114300" distR="114300" simplePos="0" relativeHeight="251831296" behindDoc="0" locked="0" layoutInCell="1" allowOverlap="1" wp14:anchorId="1A2BF848" wp14:editId="23E098EE">
                <wp:simplePos x="0" y="0"/>
                <wp:positionH relativeFrom="column">
                  <wp:posOffset>-38100</wp:posOffset>
                </wp:positionH>
                <wp:positionV relativeFrom="paragraph">
                  <wp:posOffset>211455</wp:posOffset>
                </wp:positionV>
                <wp:extent cx="6456860" cy="3898265"/>
                <wp:effectExtent l="0" t="0" r="0" b="0"/>
                <wp:wrapNone/>
                <wp:docPr id="19" name="Group 5"/>
                <wp:cNvGraphicFramePr/>
                <a:graphic xmlns:a="http://schemas.openxmlformats.org/drawingml/2006/main">
                  <a:graphicData uri="http://schemas.microsoft.com/office/word/2010/wordprocessingGroup">
                    <wpg:wgp>
                      <wpg:cNvGrpSpPr/>
                      <wpg:grpSpPr>
                        <a:xfrm>
                          <a:off x="0" y="0"/>
                          <a:ext cx="6456860" cy="3898265"/>
                          <a:chOff x="0" y="0"/>
                          <a:chExt cx="9298786" cy="5612950"/>
                        </a:xfrm>
                      </wpg:grpSpPr>
                      <pic:pic xmlns:pic="http://schemas.openxmlformats.org/drawingml/2006/picture">
                        <pic:nvPicPr>
                          <pic:cNvPr id="22" name="Afbeelding 83" descr="Afbeelding met monitor, elektronica, scherm, computer&#10;&#10;Automatisch gegenereerde beschrijving">
                            <a:extLst>
                              <a:ext uri="{FF2B5EF4-FFF2-40B4-BE49-F238E27FC236}">
                                <a16:creationId xmlns:p="http://schemas.openxmlformats.org/presentationml/2006/main" xmlns="" xmlns:a16="http://schemas.microsoft.com/office/drawing/2014/main" xmlns:lc="http://schemas.openxmlformats.org/drawingml/2006/lockedCanvas" id="{23B5E3C3-EAC8-B146-A500-E8F0E7DB2DD9}"/>
                              </a:ext>
                            </a:extLst>
                          </pic:cNvPr>
                          <pic:cNvPicPr>
                            <a:picLocks noChangeAspect="1"/>
                          </pic:cNvPicPr>
                        </pic:nvPicPr>
                        <pic:blipFill>
                          <a:blip r:embed="rId32"/>
                          <a:stretch>
                            <a:fillRect/>
                          </a:stretch>
                        </pic:blipFill>
                        <pic:spPr>
                          <a:xfrm>
                            <a:off x="0" y="0"/>
                            <a:ext cx="9298786" cy="5612950"/>
                          </a:xfrm>
                          <a:prstGeom prst="rect">
                            <a:avLst/>
                          </a:prstGeom>
                        </pic:spPr>
                      </pic:pic>
                      <pic:pic xmlns:pic="http://schemas.openxmlformats.org/drawingml/2006/picture">
                        <pic:nvPicPr>
                          <pic:cNvPr id="34" name="Picture 3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1584975" y="510509"/>
                            <a:ext cx="1861889" cy="42336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725882" id="Group 5" o:spid="_x0000_s1026" style="position:absolute;margin-left:-3pt;margin-top:16.65pt;width:508.4pt;height:306.95pt;z-index:251831296;mso-width-relative:margin;mso-height-relative:margin" coordsize="92987,56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&#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83" o:spid="_x0000_s1027" type="#_x0000_t75" alt="Afbeelding met monitor, elektronica, scherm, computer&#10;&#10;Automatisch gegenereerde beschrijving" style="position:absolute;width:92987;height:56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Xi/TDAAAA2wAAAA8AAABkcnMvZG93bnJldi54bWxEj0GLwjAUhO8L/ofwBC+iqT0sSzWKKCsi&#10;LLIqnh/NMy02L90m1frvjSDscZiZb5jZorOVuFHjS8cKJuMEBHHudMlGwen4PfoC4QOyxsoxKXiQ&#10;h8W89zHDTLs7/9LtEIyIEPYZKihCqDMpfV6QRT92NXH0Lq6xGKJsjNQN3iPcVjJNkk9pseS4UGBN&#10;q4Ly66G1Csz+vKFy9zdcmrZNf9YPKffDi1KDfrecggjUhf/wu73VCtIUXl/iD5D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FeL9MMAAADbAAAADwAAAAAAAAAAAAAAAACf&#10;AgAAZHJzL2Rvd25yZXYueG1sUEsFBgAAAAAEAAQA9wAAAI8DAAAAAA==&#10;">
                  <v:imagedata r:id="rId34" o:title="Afbeelding met monitor, elektronica, scherm, computer&#10;&#10;Automatisch gegenereerde beschrijving"/>
                  <v:path arrowok="t"/>
                </v:shape>
                <v:shape id="Picture 34" o:spid="_x0000_s1028" type="#_x0000_t75" style="position:absolute;left:15849;top:5105;width:18619;height:42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3/cbDAAAA2wAAAA8AAABkcnMvZG93bnJldi54bWxEj9FqAjEURN8L/kO4gm81sYrY1ShSFAu+&#10;1LUfcNlcd7fd3CxJdLf9+kYo+DjMzBlmteltI27kQ+1Yw2SsQBAXztRcavg8758XIEJENtg4Jg0/&#10;FGCzHjytMDOu4xPd8liKBOGQoYYqxjaTMhQVWQxj1xIn7+K8xZikL6Xx2CW4beSLUnNpsea0UGFL&#10;bxUV3/nVatjvPmbqtbse25PE34P68vm88FqPhv12CSJSHx/h//a70TCdwf1L+g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3f9xsMAAADbAAAADwAAAAAAAAAAAAAAAACf&#10;AgAAZHJzL2Rvd25yZXYueG1sUEsFBgAAAAAEAAQA9wAAAI8DAAAAAA==&#10;">
                  <v:imagedata r:id="rId35" o:title=""/>
                  <v:path arrowok="t"/>
                </v:shape>
              </v:group>
            </w:pict>
          </mc:Fallback>
        </mc:AlternateContent>
      </w:r>
    </w:p>
    <w:p w:rsidR="0005390F" w:rsidRDefault="0005390F" w:rsidP="0005390F">
      <w:pPr>
        <w:spacing w:after="0" w:line="240" w:lineRule="auto"/>
        <w:rPr>
          <w:b/>
          <w:sz w:val="36"/>
          <w:szCs w:val="28"/>
        </w:rPr>
      </w:pPr>
      <w:r>
        <w:br w:type="page"/>
      </w:r>
    </w:p>
    <w:p w:rsidR="00FE6785" w:rsidRPr="00E7535E" w:rsidRDefault="00A12179" w:rsidP="00FE6785">
      <w:pPr>
        <w:pStyle w:val="NECPRODUCTHEADER"/>
        <w:rPr>
          <w:color w:val="4472C4" w:themeColor="accent5"/>
        </w:rPr>
      </w:pPr>
      <w:r>
        <w:rPr>
          <w:noProof/>
          <w:lang w:eastAsia="en-GB"/>
        </w:rPr>
        <w:lastRenderedPageBreak/>
        <mc:AlternateContent>
          <mc:Choice Requires="wpg">
            <w:drawing>
              <wp:anchor distT="0" distB="0" distL="114300" distR="114300" simplePos="0" relativeHeight="251790336" behindDoc="0" locked="0" layoutInCell="1" allowOverlap="1">
                <wp:simplePos x="0" y="0"/>
                <wp:positionH relativeFrom="column">
                  <wp:posOffset>4458694</wp:posOffset>
                </wp:positionH>
                <wp:positionV relativeFrom="paragraph">
                  <wp:posOffset>226308</wp:posOffset>
                </wp:positionV>
                <wp:extent cx="1466214" cy="1263650"/>
                <wp:effectExtent l="0" t="0" r="0" b="0"/>
                <wp:wrapNone/>
                <wp:docPr id="1039" name="Group 1039"/>
                <wp:cNvGraphicFramePr/>
                <a:graphic xmlns:a="http://schemas.openxmlformats.org/drawingml/2006/main">
                  <a:graphicData uri="http://schemas.microsoft.com/office/word/2010/wordprocessingGroup">
                    <wpg:wgp>
                      <wpg:cNvGrpSpPr/>
                      <wpg:grpSpPr>
                        <a:xfrm>
                          <a:off x="0" y="0"/>
                          <a:ext cx="1466214" cy="1263650"/>
                          <a:chOff x="0" y="0"/>
                          <a:chExt cx="1466214" cy="1263650"/>
                        </a:xfrm>
                      </wpg:grpSpPr>
                      <pic:pic xmlns:pic="http://schemas.openxmlformats.org/drawingml/2006/picture">
                        <pic:nvPicPr>
                          <pic:cNvPr id="1037" name="Picture 1037" descr="C:\Users\jeagers\Documents\SV9100\SV9100 END USER POWERPOINT 0719\SV9100 Successor End User 0719 version\Orange hexagon med res.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5416" y="0"/>
                            <a:ext cx="1263650" cy="1263650"/>
                          </a:xfrm>
                          <a:prstGeom prst="rect">
                            <a:avLst/>
                          </a:prstGeom>
                          <a:noFill/>
                          <a:ln>
                            <a:noFill/>
                          </a:ln>
                        </pic:spPr>
                      </pic:pic>
                      <wps:wsp>
                        <wps:cNvPr id="1038" name="Text Box 2"/>
                        <wps:cNvSpPr txBox="1">
                          <a:spLocks noChangeArrowheads="1"/>
                        </wps:cNvSpPr>
                        <wps:spPr bwMode="auto">
                          <a:xfrm>
                            <a:off x="0" y="278273"/>
                            <a:ext cx="1466214" cy="710564"/>
                          </a:xfrm>
                          <a:prstGeom prst="rect">
                            <a:avLst/>
                          </a:prstGeom>
                          <a:noFill/>
                          <a:ln w="9525">
                            <a:noFill/>
                            <a:miter lim="800000"/>
                            <a:headEnd/>
                            <a:tailEnd/>
                          </a:ln>
                        </wps:spPr>
                        <wps:txbx>
                          <w:txbxContent>
                            <w:p w:rsidR="0055048A" w:rsidRDefault="0055048A" w:rsidP="00A12179">
                              <w:pPr>
                                <w:pStyle w:val="NECBODY"/>
                                <w:spacing w:after="0" w:line="240" w:lineRule="exact"/>
                                <w:jc w:val="center"/>
                                <w:rPr>
                                  <w:b/>
                                  <w:color w:val="FFFFFF" w:themeColor="background1"/>
                                  <w:lang w:val="en-US"/>
                                </w:rPr>
                              </w:pPr>
                              <w:r>
                                <w:rPr>
                                  <w:b/>
                                  <w:color w:val="FFFFFF" w:themeColor="background1"/>
                                  <w:lang w:val="en-US"/>
                                </w:rPr>
                                <w:t xml:space="preserve">NEW </w:t>
                              </w:r>
                            </w:p>
                            <w:p w:rsidR="0055048A" w:rsidRPr="00A12179" w:rsidRDefault="0055048A" w:rsidP="00A12179">
                              <w:pPr>
                                <w:pStyle w:val="NECBODY"/>
                                <w:spacing w:after="0" w:line="240" w:lineRule="exact"/>
                                <w:jc w:val="center"/>
                                <w:rPr>
                                  <w:b/>
                                  <w:lang w:val="en-US"/>
                                </w:rPr>
                              </w:pPr>
                              <w:r w:rsidRPr="00A12179">
                                <w:rPr>
                                  <w:b/>
                                  <w:lang w:val="en-US"/>
                                </w:rPr>
                                <w:t xml:space="preserve">TO THE </w:t>
                              </w:r>
                            </w:p>
                            <w:p w:rsidR="0055048A" w:rsidRPr="00A12179" w:rsidRDefault="0055048A" w:rsidP="00A12179">
                              <w:pPr>
                                <w:pStyle w:val="NECBODY"/>
                                <w:spacing w:after="0" w:line="240" w:lineRule="exact"/>
                                <w:jc w:val="center"/>
                                <w:rPr>
                                  <w:b/>
                                  <w:lang w:val="en-US"/>
                                </w:rPr>
                              </w:pPr>
                              <w:r w:rsidRPr="00A12179">
                                <w:rPr>
                                  <w:b/>
                                  <w:lang w:val="en-US"/>
                                </w:rPr>
                                <w:t xml:space="preserve">SL2100 </w:t>
                              </w:r>
                            </w:p>
                            <w:p w:rsidR="0055048A" w:rsidRPr="00A12179" w:rsidRDefault="0055048A" w:rsidP="00A12179">
                              <w:pPr>
                                <w:pStyle w:val="NECBODY"/>
                                <w:spacing w:after="0" w:line="240" w:lineRule="exact"/>
                                <w:jc w:val="center"/>
                                <w:rPr>
                                  <w:lang w:val="en-US"/>
                                </w:rPr>
                              </w:pPr>
                              <w:r w:rsidRPr="00A12179">
                                <w:rPr>
                                  <w:b/>
                                  <w:lang w:val="en-US"/>
                                </w:rPr>
                                <w:t>RANGE</w:t>
                              </w:r>
                            </w:p>
                          </w:txbxContent>
                        </wps:txbx>
                        <wps:bodyPr rot="0" vert="horz" wrap="square" lIns="91440" tIns="45720" rIns="91440" bIns="45720" anchor="t" anchorCtr="0">
                          <a:spAutoFit/>
                        </wps:bodyPr>
                      </wps:wsp>
                    </wpg:wgp>
                  </a:graphicData>
                </a:graphic>
              </wp:anchor>
            </w:drawing>
          </mc:Choice>
          <mc:Fallback>
            <w:pict>
              <v:group id="Group 1039" o:spid="_x0000_s1051" style="position:absolute;margin-left:351.1pt;margin-top:17.8pt;width:115.45pt;height:99.5pt;z-index:251790336" coordsize="14662,1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">
                <v:shape id="Picture 1037" o:spid="_x0000_s1052" type="#_x0000_t75" style="position:absolute;left:954;width:12636;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IJijDAAAA3QAAAA8AAABkcnMvZG93bnJldi54bWxET0trAjEQvgv+hzBCbzWxBR+rUezSFqkn&#10;H3geNtPdpZvJNonr9t83hYK3+fies9r0thEd+VA71jAZKxDEhTM1lxrOp7fHOYgQkQ02jknDDwXY&#10;rIeDFWbG3fhA3TGWIoVwyFBDFWObSRmKiiyGsWuJE/fpvMWYoC+l8XhL4baRT0pNpcWaU0OFLeUV&#10;FV/Hq9WQy5362L/MrotL+2pzfv/ufJxq/TDqt0sQkfp4F/+7dybNV88z+PsmnS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ogmKMMAAADdAAAADwAAAAAAAAAAAAAAAACf&#10;AgAAZHJzL2Rvd25yZXYueG1sUEsFBgAAAAAEAAQA9wAAAI8DAAAAAA==&#10;">
                  <v:imagedata r:id="rId28" o:title="Orange hexagon med res"/>
                  <v:path arrowok="t"/>
                </v:shape>
                <v:shape id="_x0000_s1053" type="#_x0000_t202" style="position:absolute;top:2782;width:14662;height:7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6zLsQA&#10;AADdAAAADwAAAGRycy9kb3ducmV2LnhtbESPT0/DMAzF70h8h8iTuLFkIBAqy6aJP9IOXNjK3WpM&#10;U61xqsas3bfHByRutt7zez+vt3PqzZnG0mX2sFo6MMRNDh23Hurj++0TmCLIAfvM5OFCBbab66s1&#10;ViFP/Enng7RGQ7hU6CGKDJW1pYmUsCzzQKzadx4Tiq5ja8OIk4an3t4592gTdqwNEQd6idScDj/J&#10;g0jYrS71Wyr7r/njdYquecDa+5vFvHsGIzTLv/nveh8U390rrn6jI9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Osy7EAAAA3QAAAA8AAAAAAAAAAAAAAAAAmAIAAGRycy9k&#10;b3ducmV2LnhtbFBLBQYAAAAABAAEAPUAAACJAwAAAAA=&#10;" filled="f" stroked="f">
                  <v:textbox style="mso-fit-shape-to-text:t">
                    <w:txbxContent>
                      <w:p w:rsidR="0055048A" w:rsidRDefault="0055048A" w:rsidP="00A12179">
                        <w:pPr>
                          <w:pStyle w:val="NECBODY"/>
                          <w:spacing w:after="0" w:line="240" w:lineRule="exact"/>
                          <w:jc w:val="center"/>
                          <w:rPr>
                            <w:b/>
                            <w:color w:val="FFFFFF" w:themeColor="background1"/>
                            <w:lang w:val="en-US"/>
                          </w:rPr>
                        </w:pPr>
                        <w:r>
                          <w:rPr>
                            <w:b/>
                            <w:color w:val="FFFFFF" w:themeColor="background1"/>
                            <w:lang w:val="en-US"/>
                          </w:rPr>
                          <w:t xml:space="preserve">NEW </w:t>
                        </w:r>
                      </w:p>
                      <w:p w:rsidR="0055048A" w:rsidRPr="00A12179" w:rsidRDefault="0055048A" w:rsidP="00A12179">
                        <w:pPr>
                          <w:pStyle w:val="NECBODY"/>
                          <w:spacing w:after="0" w:line="240" w:lineRule="exact"/>
                          <w:jc w:val="center"/>
                          <w:rPr>
                            <w:b/>
                            <w:lang w:val="en-US"/>
                          </w:rPr>
                        </w:pPr>
                        <w:r w:rsidRPr="00A12179">
                          <w:rPr>
                            <w:b/>
                            <w:lang w:val="en-US"/>
                          </w:rPr>
                          <w:t xml:space="preserve">TO THE </w:t>
                        </w:r>
                      </w:p>
                      <w:p w:rsidR="0055048A" w:rsidRPr="00A12179" w:rsidRDefault="0055048A" w:rsidP="00A12179">
                        <w:pPr>
                          <w:pStyle w:val="NECBODY"/>
                          <w:spacing w:after="0" w:line="240" w:lineRule="exact"/>
                          <w:jc w:val="center"/>
                          <w:rPr>
                            <w:b/>
                            <w:lang w:val="en-US"/>
                          </w:rPr>
                        </w:pPr>
                        <w:r w:rsidRPr="00A12179">
                          <w:rPr>
                            <w:b/>
                            <w:lang w:val="en-US"/>
                          </w:rPr>
                          <w:t xml:space="preserve">SL2100 </w:t>
                        </w:r>
                      </w:p>
                      <w:p w:rsidR="0055048A" w:rsidRPr="00A12179" w:rsidRDefault="0055048A" w:rsidP="00A12179">
                        <w:pPr>
                          <w:pStyle w:val="NECBODY"/>
                          <w:spacing w:after="0" w:line="240" w:lineRule="exact"/>
                          <w:jc w:val="center"/>
                          <w:rPr>
                            <w:lang w:val="en-US"/>
                          </w:rPr>
                        </w:pPr>
                        <w:r w:rsidRPr="00A12179">
                          <w:rPr>
                            <w:b/>
                            <w:lang w:val="en-US"/>
                          </w:rPr>
                          <w:t>RANGE</w:t>
                        </w:r>
                      </w:p>
                    </w:txbxContent>
                  </v:textbox>
                </v:shape>
              </v:group>
            </w:pict>
          </mc:Fallback>
        </mc:AlternateContent>
      </w:r>
      <w:r w:rsidR="00FE6785" w:rsidRPr="00BA0134">
        <w:t>DT530</w:t>
      </w:r>
      <w:r w:rsidR="00FE6785">
        <w:t xml:space="preserve"> </w:t>
      </w:r>
      <w:r w:rsidR="00FE6785" w:rsidRPr="00E7535E">
        <w:rPr>
          <w:color w:val="4472C4" w:themeColor="accent5"/>
        </w:rPr>
        <w:t>DIGITAL PHONE</w:t>
      </w:r>
    </w:p>
    <w:p w:rsidR="00FE6785" w:rsidRPr="00E7535E" w:rsidRDefault="00FE6785" w:rsidP="00FE6785">
      <w:pPr>
        <w:pStyle w:val="NECSUBHEADER"/>
        <w:rPr>
          <w:color w:val="4472C4" w:themeColor="accent5"/>
        </w:rPr>
      </w:pPr>
      <w:r w:rsidRPr="00E7535E">
        <w:rPr>
          <w:color w:val="4472C4" w:themeColor="accent5"/>
        </w:rPr>
        <w:t>MULTI-LINE DESKTOP TELEPHONES FOR BUSINESS ENVIRONMENTS</w:t>
      </w:r>
    </w:p>
    <w:p w:rsidR="00FE6785" w:rsidRPr="00BA0134" w:rsidRDefault="00FE6785" w:rsidP="00FE6785">
      <w:pPr>
        <w:pStyle w:val="NECBULLETS"/>
      </w:pPr>
      <w:r w:rsidRPr="00BA0134">
        <w:t>Monochrome, 168x58 dots LCD</w:t>
      </w:r>
    </w:p>
    <w:p w:rsidR="00FE6785" w:rsidRPr="00BA0134" w:rsidRDefault="00FE6785" w:rsidP="00FE6785">
      <w:pPr>
        <w:pStyle w:val="NECBULLETS"/>
      </w:pPr>
      <w:r w:rsidRPr="00BA0134">
        <w:t>12-</w:t>
      </w:r>
      <w:r>
        <w:t>key</w:t>
      </w:r>
      <w:r w:rsidRPr="00BA0134">
        <w:t xml:space="preserve"> (fixed) version</w:t>
      </w:r>
      <w:r>
        <w:t xml:space="preserve"> (supports 8-key extension unit)</w:t>
      </w:r>
    </w:p>
    <w:p w:rsidR="00DB1134" w:rsidRDefault="00FE6785" w:rsidP="007E141B">
      <w:pPr>
        <w:pStyle w:val="NECBULLETS"/>
      </w:pPr>
      <w:r w:rsidRPr="00BA0134">
        <w:t>24-</w:t>
      </w:r>
      <w:r>
        <w:t>key</w:t>
      </w:r>
      <w:r w:rsidRPr="00BA0134">
        <w:t xml:space="preserve"> version </w:t>
      </w:r>
    </w:p>
    <w:p w:rsidR="00FE6785" w:rsidRPr="00BA0134" w:rsidRDefault="00FE6785" w:rsidP="007E141B">
      <w:pPr>
        <w:pStyle w:val="NECBULLETS"/>
      </w:pPr>
      <w:r w:rsidRPr="00BA0134">
        <w:t>Backlit LCD &amp; keypad</w:t>
      </w:r>
    </w:p>
    <w:p w:rsidR="00FE6785" w:rsidRPr="00BA0134" w:rsidRDefault="00FE6785" w:rsidP="00FE6785">
      <w:pPr>
        <w:pStyle w:val="NECBULLETS"/>
      </w:pPr>
      <w:r w:rsidRPr="00BA0134">
        <w:t>Multi-</w:t>
      </w:r>
      <w:proofErr w:type="spellStart"/>
      <w:r w:rsidRPr="00BA0134">
        <w:t>colour</w:t>
      </w:r>
      <w:proofErr w:type="spellEnd"/>
      <w:r w:rsidRPr="00BA0134">
        <w:t xml:space="preserve"> (7) Message Waiting Indicator</w:t>
      </w:r>
    </w:p>
    <w:p w:rsidR="00FE6785" w:rsidRPr="00BA0134" w:rsidRDefault="00FE6785" w:rsidP="00FE6785">
      <w:pPr>
        <w:pStyle w:val="NECBULLETS"/>
      </w:pPr>
      <w:r w:rsidRPr="00BA0134">
        <w:t>Adjustable stand</w:t>
      </w:r>
    </w:p>
    <w:p w:rsidR="00FE6785" w:rsidRDefault="00FE6785" w:rsidP="00FE6785">
      <w:pPr>
        <w:pStyle w:val="NECBULLETS"/>
      </w:pPr>
      <w:r w:rsidRPr="00BA0134">
        <w:t>Hands-free, full duplex</w:t>
      </w:r>
    </w:p>
    <w:p w:rsidR="00FE6785" w:rsidRDefault="0005390F" w:rsidP="00FE6785">
      <w:pPr>
        <w:pStyle w:val="NECBULLETS"/>
      </w:pPr>
      <w:r>
        <w:rPr>
          <w:noProof/>
          <w:lang w:val="en-GB" w:eastAsia="en-GB"/>
        </w:rPr>
        <w:drawing>
          <wp:anchor distT="0" distB="0" distL="114300" distR="114300" simplePos="0" relativeHeight="251781120" behindDoc="1" locked="0" layoutInCell="1" allowOverlap="1" wp14:anchorId="42EFC849" wp14:editId="03E37B6E">
            <wp:simplePos x="0" y="0"/>
            <wp:positionH relativeFrom="margin">
              <wp:posOffset>-185095</wp:posOffset>
            </wp:positionH>
            <wp:positionV relativeFrom="paragraph">
              <wp:posOffset>151618</wp:posOffset>
            </wp:positionV>
            <wp:extent cx="6411484" cy="5369442"/>
            <wp:effectExtent l="0" t="0" r="8890" b="3175"/>
            <wp:wrapNone/>
            <wp:docPr id="42" name="Picture 42" descr="https://s3.eu-central-1.amazonaws.com/testcassette/nec-enterprise/images/desktop-phones/nec-digital-desktop-phone-dt530-24d-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eu-central-1.amazonaws.com/testcassette/nec-enterprise/images/desktop-phones/nec-digital-desktop-phone-dt530-24d-l.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6411484" cy="53694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6785">
        <w:t>Also available in white</w:t>
      </w:r>
    </w:p>
    <w:p w:rsidR="00FE6785" w:rsidRPr="00BA0134" w:rsidRDefault="00FE6785" w:rsidP="00FE6785">
      <w:pPr>
        <w:pStyle w:val="NECBULLETS"/>
      </w:pPr>
      <w:r>
        <w:t xml:space="preserve">Part Code: </w:t>
      </w:r>
      <w:r w:rsidR="007650F4">
        <w:t xml:space="preserve">12 Button: BE118998; </w:t>
      </w:r>
      <w:r w:rsidR="007650F4">
        <w:br/>
        <w:t>24 Button: BE119000</w:t>
      </w:r>
    </w:p>
    <w:p w:rsidR="00FE6785" w:rsidRPr="00715F89" w:rsidRDefault="00FE6785" w:rsidP="00FE6785">
      <w:pPr>
        <w:pStyle w:val="NECBODY"/>
      </w:pPr>
    </w:p>
    <w:p w:rsidR="00FE6785" w:rsidRPr="00BA0134" w:rsidRDefault="00FE6785" w:rsidP="00FE6785">
      <w:pPr>
        <w:rPr>
          <w:b/>
        </w:rPr>
      </w:pPr>
    </w:p>
    <w:p w:rsidR="00FE6785" w:rsidRDefault="00FE6785" w:rsidP="00FE6785">
      <w:pPr>
        <w:spacing w:after="0" w:line="240" w:lineRule="auto"/>
        <w:rPr>
          <w:b/>
          <w:sz w:val="36"/>
          <w:szCs w:val="28"/>
        </w:rPr>
      </w:pPr>
      <w:r>
        <w:br w:type="page"/>
      </w:r>
    </w:p>
    <w:p w:rsidR="00536F2E" w:rsidRPr="00E7535E" w:rsidRDefault="00A12179" w:rsidP="002874B7">
      <w:pPr>
        <w:pStyle w:val="NECPRODUCTHEADER"/>
        <w:rPr>
          <w:color w:val="4472C4" w:themeColor="accent5"/>
        </w:rPr>
      </w:pPr>
      <w:r>
        <w:rPr>
          <w:noProof/>
          <w:lang w:eastAsia="en-GB"/>
        </w:rPr>
        <w:lastRenderedPageBreak/>
        <mc:AlternateContent>
          <mc:Choice Requires="wpg">
            <w:drawing>
              <wp:anchor distT="0" distB="0" distL="114300" distR="114300" simplePos="0" relativeHeight="251792384" behindDoc="0" locked="0" layoutInCell="1" allowOverlap="1" wp14:anchorId="46C493C5" wp14:editId="7E65D4DE">
                <wp:simplePos x="0" y="0"/>
                <wp:positionH relativeFrom="margin">
                  <wp:posOffset>4745990</wp:posOffset>
                </wp:positionH>
                <wp:positionV relativeFrom="paragraph">
                  <wp:posOffset>231471</wp:posOffset>
                </wp:positionV>
                <wp:extent cx="1466214" cy="1263650"/>
                <wp:effectExtent l="0" t="0" r="0" b="0"/>
                <wp:wrapNone/>
                <wp:docPr id="1040" name="Group 1040"/>
                <wp:cNvGraphicFramePr/>
                <a:graphic xmlns:a="http://schemas.openxmlformats.org/drawingml/2006/main">
                  <a:graphicData uri="http://schemas.microsoft.com/office/word/2010/wordprocessingGroup">
                    <wpg:wgp>
                      <wpg:cNvGrpSpPr/>
                      <wpg:grpSpPr>
                        <a:xfrm>
                          <a:off x="0" y="0"/>
                          <a:ext cx="1466214" cy="1263650"/>
                          <a:chOff x="0" y="0"/>
                          <a:chExt cx="1466214" cy="1263650"/>
                        </a:xfrm>
                      </wpg:grpSpPr>
                      <pic:pic xmlns:pic="http://schemas.openxmlformats.org/drawingml/2006/picture">
                        <pic:nvPicPr>
                          <pic:cNvPr id="1041" name="Picture 1041" descr="C:\Users\jeagers\Documents\SV9100\SV9100 END USER POWERPOINT 0719\SV9100 Successor End User 0719 version\Orange hexagon med res.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5416" y="0"/>
                            <a:ext cx="1263650" cy="1263650"/>
                          </a:xfrm>
                          <a:prstGeom prst="rect">
                            <a:avLst/>
                          </a:prstGeom>
                          <a:noFill/>
                          <a:ln>
                            <a:noFill/>
                          </a:ln>
                        </pic:spPr>
                      </pic:pic>
                      <wps:wsp>
                        <wps:cNvPr id="1042" name="Text Box 2"/>
                        <wps:cNvSpPr txBox="1">
                          <a:spLocks noChangeArrowheads="1"/>
                        </wps:cNvSpPr>
                        <wps:spPr bwMode="auto">
                          <a:xfrm>
                            <a:off x="0" y="278273"/>
                            <a:ext cx="1466214" cy="710564"/>
                          </a:xfrm>
                          <a:prstGeom prst="rect">
                            <a:avLst/>
                          </a:prstGeom>
                          <a:noFill/>
                          <a:ln w="9525">
                            <a:noFill/>
                            <a:miter lim="800000"/>
                            <a:headEnd/>
                            <a:tailEnd/>
                          </a:ln>
                        </wps:spPr>
                        <wps:txbx>
                          <w:txbxContent>
                            <w:p w:rsidR="0055048A" w:rsidRDefault="0055048A" w:rsidP="00A12179">
                              <w:pPr>
                                <w:pStyle w:val="NECBODY"/>
                                <w:spacing w:after="0" w:line="240" w:lineRule="exact"/>
                                <w:jc w:val="center"/>
                                <w:rPr>
                                  <w:b/>
                                  <w:color w:val="FFFFFF" w:themeColor="background1"/>
                                  <w:lang w:val="en-US"/>
                                </w:rPr>
                              </w:pPr>
                              <w:r>
                                <w:rPr>
                                  <w:b/>
                                  <w:color w:val="FFFFFF" w:themeColor="background1"/>
                                  <w:lang w:val="en-US"/>
                                </w:rPr>
                                <w:t xml:space="preserve">NEW </w:t>
                              </w:r>
                            </w:p>
                            <w:p w:rsidR="0055048A" w:rsidRPr="00A12179" w:rsidRDefault="0055048A" w:rsidP="00A12179">
                              <w:pPr>
                                <w:pStyle w:val="NECBODY"/>
                                <w:spacing w:after="0" w:line="240" w:lineRule="exact"/>
                                <w:jc w:val="center"/>
                                <w:rPr>
                                  <w:b/>
                                  <w:lang w:val="en-US"/>
                                </w:rPr>
                              </w:pPr>
                              <w:r w:rsidRPr="00A12179">
                                <w:rPr>
                                  <w:b/>
                                  <w:lang w:val="en-US"/>
                                </w:rPr>
                                <w:t xml:space="preserve">TO THE </w:t>
                              </w:r>
                            </w:p>
                            <w:p w:rsidR="0055048A" w:rsidRPr="00A12179" w:rsidRDefault="0055048A" w:rsidP="00A12179">
                              <w:pPr>
                                <w:pStyle w:val="NECBODY"/>
                                <w:spacing w:after="0" w:line="240" w:lineRule="exact"/>
                                <w:jc w:val="center"/>
                                <w:rPr>
                                  <w:b/>
                                  <w:lang w:val="en-US"/>
                                </w:rPr>
                              </w:pPr>
                              <w:r w:rsidRPr="00A12179">
                                <w:rPr>
                                  <w:b/>
                                  <w:lang w:val="en-US"/>
                                </w:rPr>
                                <w:t xml:space="preserve">SL2100 </w:t>
                              </w:r>
                            </w:p>
                            <w:p w:rsidR="0055048A" w:rsidRPr="00A12179" w:rsidRDefault="0055048A" w:rsidP="00A12179">
                              <w:pPr>
                                <w:pStyle w:val="NECBODY"/>
                                <w:spacing w:after="0" w:line="240" w:lineRule="exact"/>
                                <w:jc w:val="center"/>
                                <w:rPr>
                                  <w:lang w:val="en-US"/>
                                </w:rPr>
                              </w:pPr>
                              <w:r w:rsidRPr="00A12179">
                                <w:rPr>
                                  <w:b/>
                                  <w:lang w:val="en-US"/>
                                </w:rPr>
                                <w:t>RANGE</w:t>
                              </w:r>
                            </w:p>
                          </w:txbxContent>
                        </wps:txbx>
                        <wps:bodyPr rot="0" vert="horz" wrap="square" lIns="91440" tIns="45720" rIns="91440" bIns="45720" anchor="t" anchorCtr="0">
                          <a:spAutoFit/>
                        </wps:bodyPr>
                      </wps:wsp>
                    </wpg:wgp>
                  </a:graphicData>
                </a:graphic>
              </wp:anchor>
            </w:drawing>
          </mc:Choice>
          <mc:Fallback>
            <w:pict>
              <v:group w14:anchorId="46C493C5" id="Group 1040" o:spid="_x0000_s1054" style="position:absolute;margin-left:373.7pt;margin-top:18.25pt;width:115.45pt;height:99.5pt;z-index:251792384;mso-position-horizontal-relative:margin" coordsize="14662,1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">
                <v:shape id="Picture 1041" o:spid="_x0000_s1055" type="#_x0000_t75" style="position:absolute;left:954;width:12636;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raLrCAAAA3QAAAA8AAABkcnMvZG93bnJldi54bWxET01rAjEQvRf8D2EEbzVRxLarUdpFRepJ&#10;WzwPm+nu0s1kTeK6/vumUOhtHu9zluveNqIjH2rHGiZjBYK4cKbmUsPnx/bxGUSIyAYbx6ThTgHW&#10;q8HDEjPjbnyk7hRLkUI4ZKihirHNpAxFRRbD2LXEifty3mJM0JfSeLylcNvIqVJzabHm1FBhS3lF&#10;xffpajXkcq/eD29P15dzu7E57y6dj3OtR8P+dQEiUh//xX/uvUnz1WwCv9+kE+Tq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K2i6wgAAAN0AAAAPAAAAAAAAAAAAAAAAAJ8C&#10;AABkcnMvZG93bnJldi54bWxQSwUGAAAAAAQABAD3AAAAjgMAAAAA&#10;">
                  <v:imagedata r:id="rId28" o:title="Orange hexagon med res"/>
                  <v:path arrowok="t"/>
                </v:shape>
                <v:shape id="_x0000_s1056" type="#_x0000_t202" style="position:absolute;top:2782;width:14662;height:7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D3ucEA&#10;AADdAAAADwAAAGRycy9kb3ducmV2LnhtbERPTWsCMRC9F/ofwhS81USxUrZGkdqCh17U7X3YTDdL&#10;N5NlM7rrv28Kgrd5vM9ZbcbQqgv1qYlsYTY1oIir6BquLZSnz+dXUEmQHbaRycKVEmzWjw8rLFwc&#10;+ECXo9Qqh3Aq0IIX6QqtU+UpYJrGjjhzP7EPKBn2tXY9Djk8tHpuzFIHbDg3eOzo3VP1ezwHCyJu&#10;O7uWHyHtv8ev3eBN9YKltZOncfsGSmiUu/jm3rs83yzm8P9NPkG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g97nBAAAA3QAAAA8AAAAAAAAAAAAAAAAAmAIAAGRycy9kb3du&#10;cmV2LnhtbFBLBQYAAAAABAAEAPUAAACGAwAAAAA=&#10;" filled="f" stroked="f">
                  <v:textbox style="mso-fit-shape-to-text:t">
                    <w:txbxContent>
                      <w:p w:rsidR="0055048A" w:rsidRDefault="0055048A" w:rsidP="00A12179">
                        <w:pPr>
                          <w:pStyle w:val="NECBODY"/>
                          <w:spacing w:after="0" w:line="240" w:lineRule="exact"/>
                          <w:jc w:val="center"/>
                          <w:rPr>
                            <w:b/>
                            <w:color w:val="FFFFFF" w:themeColor="background1"/>
                            <w:lang w:val="en-US"/>
                          </w:rPr>
                        </w:pPr>
                        <w:r>
                          <w:rPr>
                            <w:b/>
                            <w:color w:val="FFFFFF" w:themeColor="background1"/>
                            <w:lang w:val="en-US"/>
                          </w:rPr>
                          <w:t xml:space="preserve">NEW </w:t>
                        </w:r>
                      </w:p>
                      <w:p w:rsidR="0055048A" w:rsidRPr="00A12179" w:rsidRDefault="0055048A" w:rsidP="00A12179">
                        <w:pPr>
                          <w:pStyle w:val="NECBODY"/>
                          <w:spacing w:after="0" w:line="240" w:lineRule="exact"/>
                          <w:jc w:val="center"/>
                          <w:rPr>
                            <w:b/>
                            <w:lang w:val="en-US"/>
                          </w:rPr>
                        </w:pPr>
                        <w:r w:rsidRPr="00A12179">
                          <w:rPr>
                            <w:b/>
                            <w:lang w:val="en-US"/>
                          </w:rPr>
                          <w:t xml:space="preserve">TO THE </w:t>
                        </w:r>
                      </w:p>
                      <w:p w:rsidR="0055048A" w:rsidRPr="00A12179" w:rsidRDefault="0055048A" w:rsidP="00A12179">
                        <w:pPr>
                          <w:pStyle w:val="NECBODY"/>
                          <w:spacing w:after="0" w:line="240" w:lineRule="exact"/>
                          <w:jc w:val="center"/>
                          <w:rPr>
                            <w:b/>
                            <w:lang w:val="en-US"/>
                          </w:rPr>
                        </w:pPr>
                        <w:r w:rsidRPr="00A12179">
                          <w:rPr>
                            <w:b/>
                            <w:lang w:val="en-US"/>
                          </w:rPr>
                          <w:t xml:space="preserve">SL2100 </w:t>
                        </w:r>
                      </w:p>
                      <w:p w:rsidR="0055048A" w:rsidRPr="00A12179" w:rsidRDefault="0055048A" w:rsidP="00A12179">
                        <w:pPr>
                          <w:pStyle w:val="NECBODY"/>
                          <w:spacing w:after="0" w:line="240" w:lineRule="exact"/>
                          <w:jc w:val="center"/>
                          <w:rPr>
                            <w:lang w:val="en-US"/>
                          </w:rPr>
                        </w:pPr>
                        <w:r w:rsidRPr="00A12179">
                          <w:rPr>
                            <w:b/>
                            <w:lang w:val="en-US"/>
                          </w:rPr>
                          <w:t>RANGE</w:t>
                        </w:r>
                      </w:p>
                    </w:txbxContent>
                  </v:textbox>
                </v:shape>
                <w10:wrap anchorx="margin"/>
              </v:group>
            </w:pict>
          </mc:Fallback>
        </mc:AlternateContent>
      </w:r>
      <w:r w:rsidR="00536F2E">
        <w:t>DT920</w:t>
      </w:r>
      <w:r w:rsidR="00975C59">
        <w:t xml:space="preserve"> </w:t>
      </w:r>
      <w:r w:rsidR="00975C59" w:rsidRPr="00E7535E">
        <w:rPr>
          <w:color w:val="4472C4" w:themeColor="accent5"/>
        </w:rPr>
        <w:t>IP PHONE</w:t>
      </w:r>
    </w:p>
    <w:p w:rsidR="00536F2E" w:rsidRPr="00E7535E" w:rsidRDefault="00536F2E" w:rsidP="002874B7">
      <w:pPr>
        <w:pStyle w:val="NECSUBHEADER"/>
        <w:rPr>
          <w:color w:val="4472C4" w:themeColor="accent5"/>
        </w:rPr>
      </w:pPr>
      <w:r w:rsidRPr="00E7535E">
        <w:rPr>
          <w:color w:val="4472C4" w:themeColor="accent5"/>
        </w:rPr>
        <w:t>AN AFFORDABLE, COMPACT MODEL FOR EXCELLENT USER EXPERIENCE</w:t>
      </w:r>
    </w:p>
    <w:p w:rsidR="00E31A77" w:rsidRDefault="00536F2E" w:rsidP="002874B7">
      <w:pPr>
        <w:pStyle w:val="NECBODY"/>
      </w:pPr>
      <w:r w:rsidRPr="009F58FB">
        <w:t xml:space="preserve">The DT920 is a cost-effective IP entry-level desk phone with high-quality audio. </w:t>
      </w:r>
    </w:p>
    <w:p w:rsidR="00536F2E" w:rsidRPr="00BA0134" w:rsidRDefault="00397B12" w:rsidP="002874B7">
      <w:pPr>
        <w:pStyle w:val="NECBODY"/>
      </w:pPr>
      <w:r>
        <w:rPr>
          <w:noProof/>
          <w:lang w:eastAsia="en-GB"/>
        </w:rPr>
        <mc:AlternateContent>
          <mc:Choice Requires="wpg">
            <w:drawing>
              <wp:anchor distT="0" distB="0" distL="114300" distR="114300" simplePos="0" relativeHeight="251812864" behindDoc="0" locked="0" layoutInCell="1" allowOverlap="1" wp14:anchorId="10816EA1" wp14:editId="507DD979">
                <wp:simplePos x="0" y="0"/>
                <wp:positionH relativeFrom="margin">
                  <wp:posOffset>4723646</wp:posOffset>
                </wp:positionH>
                <wp:positionV relativeFrom="paragraph">
                  <wp:posOffset>309226</wp:posOffset>
                </wp:positionV>
                <wp:extent cx="1466214" cy="1263650"/>
                <wp:effectExtent l="0" t="0" r="0" b="0"/>
                <wp:wrapNone/>
                <wp:docPr id="1067" name="Group 1067"/>
                <wp:cNvGraphicFramePr/>
                <a:graphic xmlns:a="http://schemas.openxmlformats.org/drawingml/2006/main">
                  <a:graphicData uri="http://schemas.microsoft.com/office/word/2010/wordprocessingGroup">
                    <wpg:wgp>
                      <wpg:cNvGrpSpPr/>
                      <wpg:grpSpPr>
                        <a:xfrm>
                          <a:off x="0" y="0"/>
                          <a:ext cx="1466214" cy="1263650"/>
                          <a:chOff x="0" y="0"/>
                          <a:chExt cx="1466214" cy="1263650"/>
                        </a:xfrm>
                      </wpg:grpSpPr>
                      <pic:pic xmlns:pic="http://schemas.openxmlformats.org/drawingml/2006/picture">
                        <pic:nvPicPr>
                          <pic:cNvPr id="1071" name="Picture 1071" descr="C:\Users\jeagers\Documents\SV9100\SV9100 END USER POWERPOINT 0719\SV9100 Successor End User 0719 version\Orange hexagon med res.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5416" y="0"/>
                            <a:ext cx="1263650" cy="1263650"/>
                          </a:xfrm>
                          <a:prstGeom prst="rect">
                            <a:avLst/>
                          </a:prstGeom>
                          <a:noFill/>
                          <a:ln>
                            <a:noFill/>
                          </a:ln>
                        </pic:spPr>
                      </pic:pic>
                      <wps:wsp>
                        <wps:cNvPr id="1072" name="Text Box 2"/>
                        <wps:cNvSpPr txBox="1">
                          <a:spLocks noChangeArrowheads="1"/>
                        </wps:cNvSpPr>
                        <wps:spPr bwMode="auto">
                          <a:xfrm>
                            <a:off x="0" y="284463"/>
                            <a:ext cx="1466214" cy="710564"/>
                          </a:xfrm>
                          <a:prstGeom prst="rect">
                            <a:avLst/>
                          </a:prstGeom>
                          <a:noFill/>
                          <a:ln w="9525">
                            <a:noFill/>
                            <a:miter lim="800000"/>
                            <a:headEnd/>
                            <a:tailEnd/>
                          </a:ln>
                        </wps:spPr>
                        <wps:txbx>
                          <w:txbxContent>
                            <w:p w:rsidR="0055048A" w:rsidRPr="00DF38A4" w:rsidRDefault="0055048A" w:rsidP="00397B12">
                              <w:pPr>
                                <w:pStyle w:val="NECBODY"/>
                                <w:spacing w:after="0" w:line="240" w:lineRule="exact"/>
                                <w:jc w:val="center"/>
                                <w:rPr>
                                  <w:b/>
                                  <w:lang w:val="en-US"/>
                                </w:rPr>
                              </w:pPr>
                              <w:r w:rsidRPr="00DF38A4">
                                <w:rPr>
                                  <w:b/>
                                  <w:lang w:val="en-US"/>
                                </w:rPr>
                                <w:t xml:space="preserve">IDEAL </w:t>
                              </w:r>
                            </w:p>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FOR OFFICE </w:t>
                              </w:r>
                              <w:r>
                                <w:rPr>
                                  <w:b/>
                                  <w:color w:val="FFFFFF" w:themeColor="background1"/>
                                  <w:lang w:val="en-US"/>
                                </w:rPr>
                                <w:br/>
                                <w:t xml:space="preserve">&amp; HOME </w:t>
                              </w:r>
                            </w:p>
                            <w:p w:rsidR="0055048A" w:rsidRPr="00397B12" w:rsidRDefault="0055048A" w:rsidP="00397B12">
                              <w:pPr>
                                <w:pStyle w:val="NECBODY"/>
                                <w:spacing w:after="0" w:line="240" w:lineRule="exact"/>
                                <w:jc w:val="center"/>
                                <w:rPr>
                                  <w:b/>
                                  <w:color w:val="FFFFFF" w:themeColor="background1"/>
                                  <w:lang w:val="en-US"/>
                                </w:rPr>
                              </w:pPr>
                              <w:r>
                                <w:rPr>
                                  <w:b/>
                                  <w:color w:val="FFFFFF" w:themeColor="background1"/>
                                  <w:lang w:val="en-US"/>
                                </w:rPr>
                                <w:t>WORKERS</w:t>
                              </w:r>
                            </w:p>
                          </w:txbxContent>
                        </wps:txbx>
                        <wps:bodyPr rot="0" vert="horz" wrap="square" lIns="91440" tIns="45720" rIns="91440" bIns="45720" anchor="t" anchorCtr="0">
                          <a:spAutoFit/>
                        </wps:bodyPr>
                      </wps:wsp>
                    </wpg:wgp>
                  </a:graphicData>
                </a:graphic>
              </wp:anchor>
            </w:drawing>
          </mc:Choice>
          <mc:Fallback>
            <w:pict>
              <v:group w14:anchorId="10816EA1" id="Group 1067" o:spid="_x0000_s1057" style="position:absolute;margin-left:371.95pt;margin-top:24.35pt;width:115.45pt;height:99.5pt;z-index:251812864;mso-position-horizontal-relative:margin" coordsize="14662,1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">
                <v:shape id="Picture 1071" o:spid="_x0000_s1058" type="#_x0000_t75" style="position:absolute;left:954;width:12636;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HogfDAAAA3QAAAA8AAABkcnMvZG93bnJldi54bWxETz1vwjAQ3ZH4D9YhdQObDkADBkHUVqhM&#10;TSvmU3xNosbn1DYh/fd1JSS2e3qft9kNthU9+dA41jCfKRDEpTMNVxo+P16mKxAhIhtsHZOGXwqw&#10;245HG8yMu/I79UWsRArhkKGGOsYukzKUNVkMM9cRJ+7LeYsxQV9J4/Gawm0rH5VaSIsNp4YaO8pr&#10;Kr+Li9WQy6N6Ox2Wl6dz92xzfv3pfVxo/TAZ9msQkYZ4F9/cR5Pmq+Uc/r9JJ8jt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EeiB8MAAADdAAAADwAAAAAAAAAAAAAAAACf&#10;AgAAZHJzL2Rvd25yZXYueG1sUEsFBgAAAAAEAAQA9wAAAI8DAAAAAA==&#10;">
                  <v:imagedata r:id="rId28" o:title="Orange hexagon med res"/>
                  <v:path arrowok="t"/>
                </v:shape>
                <v:shape id="_x0000_s1059" type="#_x0000_t202" style="position:absolute;top:2844;width:14662;height:7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w9BMEA&#10;AADdAAAADwAAAGRycy9kb3ducmV2LnhtbERPTWsCMRC9F/ofwhS81UTBWrZGkdqCh17U7X3YTDdL&#10;N5NlM7rrv28Kgrd5vM9ZbcbQqgv1qYlsYTY1oIir6BquLZSnz+dXUEmQHbaRycKVEmzWjw8rLFwc&#10;+ECXo9Qqh3Aq0IIX6QqtU+UpYJrGjjhzP7EPKBn2tXY9Djk8tHpuzIsO2HBu8NjRu6fq93gOFkTc&#10;dnYtP0Laf49fu8GbaoGltZOncfsGSmiUu/jm3rs83yzn8P9NPkG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MPQTBAAAA3QAAAA8AAAAAAAAAAAAAAAAAmAIAAGRycy9kb3du&#10;cmV2LnhtbFBLBQYAAAAABAAEAPUAAACGAwAAAAA=&#10;" filled="f" stroked="f">
                  <v:textbox style="mso-fit-shape-to-text:t">
                    <w:txbxContent>
                      <w:p w:rsidR="0055048A" w:rsidRPr="00DF38A4" w:rsidRDefault="0055048A" w:rsidP="00397B12">
                        <w:pPr>
                          <w:pStyle w:val="NECBODY"/>
                          <w:spacing w:after="0" w:line="240" w:lineRule="exact"/>
                          <w:jc w:val="center"/>
                          <w:rPr>
                            <w:b/>
                            <w:lang w:val="en-US"/>
                          </w:rPr>
                        </w:pPr>
                        <w:r w:rsidRPr="00DF38A4">
                          <w:rPr>
                            <w:b/>
                            <w:lang w:val="en-US"/>
                          </w:rPr>
                          <w:t xml:space="preserve">IDEAL </w:t>
                        </w:r>
                      </w:p>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FOR OFFICE </w:t>
                        </w:r>
                        <w:r>
                          <w:rPr>
                            <w:b/>
                            <w:color w:val="FFFFFF" w:themeColor="background1"/>
                            <w:lang w:val="en-US"/>
                          </w:rPr>
                          <w:br/>
                          <w:t xml:space="preserve">&amp; HOME </w:t>
                        </w:r>
                      </w:p>
                      <w:p w:rsidR="0055048A" w:rsidRPr="00397B12" w:rsidRDefault="0055048A" w:rsidP="00397B12">
                        <w:pPr>
                          <w:pStyle w:val="NECBODY"/>
                          <w:spacing w:after="0" w:line="240" w:lineRule="exact"/>
                          <w:jc w:val="center"/>
                          <w:rPr>
                            <w:b/>
                            <w:color w:val="FFFFFF" w:themeColor="background1"/>
                            <w:lang w:val="en-US"/>
                          </w:rPr>
                        </w:pPr>
                        <w:r>
                          <w:rPr>
                            <w:b/>
                            <w:color w:val="FFFFFF" w:themeColor="background1"/>
                            <w:lang w:val="en-US"/>
                          </w:rPr>
                          <w:t>WORKERS</w:t>
                        </w:r>
                      </w:p>
                    </w:txbxContent>
                  </v:textbox>
                </v:shape>
                <w10:wrap anchorx="margin"/>
              </v:group>
            </w:pict>
          </mc:Fallback>
        </mc:AlternateContent>
      </w:r>
      <w:r w:rsidR="00E31A77">
        <w:t>It offers agents and employee</w:t>
      </w:r>
      <w:r w:rsidR="00536F2E" w:rsidRPr="009F58FB">
        <w:t xml:space="preserve">s who often are on the phone intuitive navigation, </w:t>
      </w:r>
      <w:r w:rsidR="00E31A77">
        <w:br/>
      </w:r>
      <w:r w:rsidR="00536F2E" w:rsidRPr="009F58FB">
        <w:t>audio quality and frictionless access to the phone system services.</w:t>
      </w:r>
      <w:r w:rsidRPr="00397B12">
        <w:rPr>
          <w:noProof/>
          <w:lang w:eastAsia="en-GB"/>
        </w:rPr>
        <w:t xml:space="preserve"> </w:t>
      </w:r>
    </w:p>
    <w:p w:rsidR="00536F2E" w:rsidRPr="00BA0134" w:rsidRDefault="00536F2E" w:rsidP="00F3389E">
      <w:pPr>
        <w:pStyle w:val="NECBULLETS"/>
      </w:pPr>
      <w:r w:rsidRPr="00BA0134">
        <w:t>Monochrome, 168x41 LCD</w:t>
      </w:r>
    </w:p>
    <w:p w:rsidR="00536F2E" w:rsidRPr="00BA0134" w:rsidRDefault="00536F2E" w:rsidP="00F3389E">
      <w:pPr>
        <w:pStyle w:val="NECBULLETS"/>
      </w:pPr>
      <w:r w:rsidRPr="00BA0134">
        <w:t>6-</w:t>
      </w:r>
      <w:r w:rsidR="00481413">
        <w:t>key</w:t>
      </w:r>
      <w:r w:rsidRPr="00BA0134">
        <w:t xml:space="preserve"> &amp; 12-</w:t>
      </w:r>
      <w:r w:rsidR="00481413">
        <w:t>key</w:t>
      </w:r>
      <w:r w:rsidRPr="00BA0134">
        <w:t xml:space="preserve"> version (fixed)</w:t>
      </w:r>
    </w:p>
    <w:p w:rsidR="00536F2E" w:rsidRPr="00BA0134" w:rsidRDefault="00536F2E" w:rsidP="00F3389E">
      <w:pPr>
        <w:pStyle w:val="NECBULLETS"/>
      </w:pPr>
      <w:r w:rsidRPr="00BA0134">
        <w:t>Backlit LCD</w:t>
      </w:r>
    </w:p>
    <w:p w:rsidR="00536F2E" w:rsidRPr="00BA0134" w:rsidRDefault="00536F2E" w:rsidP="00F3389E">
      <w:pPr>
        <w:pStyle w:val="NECBULLETS"/>
      </w:pPr>
      <w:r w:rsidRPr="00BA0134">
        <w:t>Multi-</w:t>
      </w:r>
      <w:proofErr w:type="spellStart"/>
      <w:r w:rsidRPr="00BA0134">
        <w:t>colour</w:t>
      </w:r>
      <w:proofErr w:type="spellEnd"/>
      <w:r w:rsidRPr="00BA0134">
        <w:t xml:space="preserve"> MWI</w:t>
      </w:r>
    </w:p>
    <w:p w:rsidR="00536F2E" w:rsidRPr="00BA0134" w:rsidRDefault="00536F2E" w:rsidP="00F3389E">
      <w:pPr>
        <w:pStyle w:val="NECBULLETS"/>
      </w:pPr>
      <w:r w:rsidRPr="00BA0134">
        <w:t>Hands-free, full duplex</w:t>
      </w:r>
    </w:p>
    <w:p w:rsidR="00536F2E" w:rsidRPr="00BA0134" w:rsidRDefault="0005390F" w:rsidP="00F3389E">
      <w:pPr>
        <w:pStyle w:val="NECBULLETS"/>
      </w:pPr>
      <w:r>
        <w:rPr>
          <w:noProof/>
          <w:lang w:val="en-GB" w:eastAsia="en-GB"/>
        </w:rPr>
        <w:drawing>
          <wp:anchor distT="0" distB="0" distL="114300" distR="114300" simplePos="0" relativeHeight="251655168" behindDoc="1" locked="0" layoutInCell="1" allowOverlap="1">
            <wp:simplePos x="0" y="0"/>
            <wp:positionH relativeFrom="margin">
              <wp:posOffset>-122275</wp:posOffset>
            </wp:positionH>
            <wp:positionV relativeFrom="paragraph">
              <wp:posOffset>226880</wp:posOffset>
            </wp:positionV>
            <wp:extent cx="6315739" cy="5326846"/>
            <wp:effectExtent l="0" t="0" r="8890" b="7620"/>
            <wp:wrapNone/>
            <wp:docPr id="39" name="Picture 39" descr="https://s3.eu-central-1.amazonaws.com/testcassette/nec-enterprise/images/desktop-phones/nec-ip-desktop-phone-dt920-12d-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3.eu-central-1.amazonaws.com/testcassette/nec-enterprise/images/desktop-phones/nec-ip-desktop-phone-dt920-12d-l.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6321332" cy="53315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6F2E" w:rsidRPr="00BA0134">
        <w:t>Headset support, optional EHS support</w:t>
      </w:r>
    </w:p>
    <w:p w:rsidR="00536F2E" w:rsidRDefault="00536F2E" w:rsidP="00F3389E">
      <w:pPr>
        <w:pStyle w:val="NECBULLETS"/>
      </w:pPr>
      <w:r w:rsidRPr="00BA0134">
        <w:t>Adjustable stand - 5 steps</w:t>
      </w:r>
    </w:p>
    <w:p w:rsidR="00D10568" w:rsidRDefault="00D10568" w:rsidP="00F3389E">
      <w:pPr>
        <w:pStyle w:val="NECBULLETS"/>
      </w:pPr>
      <w:r>
        <w:t>HD audio</w:t>
      </w:r>
    </w:p>
    <w:p w:rsidR="00FE6785" w:rsidRPr="00BA0134" w:rsidRDefault="00FE6785" w:rsidP="00F3389E">
      <w:pPr>
        <w:pStyle w:val="NECBULLETS"/>
      </w:pPr>
      <w:r>
        <w:t xml:space="preserve">Part Code: </w:t>
      </w:r>
      <w:r w:rsidR="007650F4">
        <w:t>6 Button: BE118959; 12 Button: BE118965</w:t>
      </w:r>
    </w:p>
    <w:p w:rsidR="00536F2E" w:rsidRDefault="00536F2E" w:rsidP="000F6F41">
      <w:pPr>
        <w:jc w:val="center"/>
      </w:pPr>
    </w:p>
    <w:p w:rsidR="00536F2E" w:rsidRPr="00E7535E" w:rsidRDefault="005021DC" w:rsidP="00A555D5">
      <w:pPr>
        <w:pStyle w:val="NECPRODUCTHEADER"/>
        <w:rPr>
          <w:color w:val="4472C4" w:themeColor="accent5"/>
        </w:rPr>
      </w:pPr>
      <w:r>
        <w:br w:type="page"/>
      </w:r>
      <w:r w:rsidR="00397B12" w:rsidRPr="00397B12">
        <w:rPr>
          <w:noProof/>
          <w:color w:val="4472C4" w:themeColor="accent5"/>
          <w:lang w:eastAsia="en-GB"/>
        </w:rPr>
        <w:lastRenderedPageBreak/>
        <mc:AlternateContent>
          <mc:Choice Requires="wpg">
            <w:drawing>
              <wp:anchor distT="0" distB="0" distL="114300" distR="114300" simplePos="0" relativeHeight="251814912" behindDoc="0" locked="0" layoutInCell="1" allowOverlap="1" wp14:anchorId="6FD4EDC7" wp14:editId="56B2E20E">
                <wp:simplePos x="0" y="0"/>
                <wp:positionH relativeFrom="margin">
                  <wp:posOffset>4721860</wp:posOffset>
                </wp:positionH>
                <wp:positionV relativeFrom="paragraph">
                  <wp:posOffset>320675</wp:posOffset>
                </wp:positionV>
                <wp:extent cx="1466214" cy="1263650"/>
                <wp:effectExtent l="0" t="0" r="0" b="0"/>
                <wp:wrapNone/>
                <wp:docPr id="1073" name="Group 1073"/>
                <wp:cNvGraphicFramePr/>
                <a:graphic xmlns:a="http://schemas.openxmlformats.org/drawingml/2006/main">
                  <a:graphicData uri="http://schemas.microsoft.com/office/word/2010/wordprocessingGroup">
                    <wpg:wgp>
                      <wpg:cNvGrpSpPr/>
                      <wpg:grpSpPr>
                        <a:xfrm>
                          <a:off x="0" y="0"/>
                          <a:ext cx="1466214" cy="1263650"/>
                          <a:chOff x="0" y="0"/>
                          <a:chExt cx="1466214" cy="1263650"/>
                        </a:xfrm>
                      </wpg:grpSpPr>
                      <pic:pic xmlns:pic="http://schemas.openxmlformats.org/drawingml/2006/picture">
                        <pic:nvPicPr>
                          <pic:cNvPr id="1074" name="Picture 1074" descr="C:\Users\jeagers\Documents\SV9100\SV9100 END USER POWERPOINT 0719\SV9100 Successor End User 0719 version\Orange hexagon med res.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5416" y="0"/>
                            <a:ext cx="1263650" cy="1263650"/>
                          </a:xfrm>
                          <a:prstGeom prst="rect">
                            <a:avLst/>
                          </a:prstGeom>
                          <a:noFill/>
                          <a:ln>
                            <a:noFill/>
                          </a:ln>
                        </pic:spPr>
                      </pic:pic>
                      <wps:wsp>
                        <wps:cNvPr id="1075" name="Text Box 2"/>
                        <wps:cNvSpPr txBox="1">
                          <a:spLocks noChangeArrowheads="1"/>
                        </wps:cNvSpPr>
                        <wps:spPr bwMode="auto">
                          <a:xfrm>
                            <a:off x="0" y="278273"/>
                            <a:ext cx="1466214" cy="710564"/>
                          </a:xfrm>
                          <a:prstGeom prst="rect">
                            <a:avLst/>
                          </a:prstGeom>
                          <a:noFill/>
                          <a:ln w="9525">
                            <a:noFill/>
                            <a:miter lim="800000"/>
                            <a:headEnd/>
                            <a:tailEnd/>
                          </a:ln>
                        </wps:spPr>
                        <wps:txbx>
                          <w:txbxContent>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NEW </w:t>
                              </w:r>
                            </w:p>
                            <w:p w:rsidR="0055048A" w:rsidRPr="00A12179" w:rsidRDefault="0055048A" w:rsidP="00397B12">
                              <w:pPr>
                                <w:pStyle w:val="NECBODY"/>
                                <w:spacing w:after="0" w:line="240" w:lineRule="exact"/>
                                <w:jc w:val="center"/>
                                <w:rPr>
                                  <w:b/>
                                  <w:lang w:val="en-US"/>
                                </w:rPr>
                              </w:pPr>
                              <w:r w:rsidRPr="00A12179">
                                <w:rPr>
                                  <w:b/>
                                  <w:lang w:val="en-US"/>
                                </w:rPr>
                                <w:t xml:space="preserve">TO THE </w:t>
                              </w:r>
                            </w:p>
                            <w:p w:rsidR="0055048A" w:rsidRPr="00A12179" w:rsidRDefault="0055048A" w:rsidP="00397B12">
                              <w:pPr>
                                <w:pStyle w:val="NECBODY"/>
                                <w:spacing w:after="0" w:line="240" w:lineRule="exact"/>
                                <w:jc w:val="center"/>
                                <w:rPr>
                                  <w:b/>
                                  <w:lang w:val="en-US"/>
                                </w:rPr>
                              </w:pPr>
                              <w:r w:rsidRPr="00A12179">
                                <w:rPr>
                                  <w:b/>
                                  <w:lang w:val="en-US"/>
                                </w:rPr>
                                <w:t xml:space="preserve">SL2100 </w:t>
                              </w:r>
                            </w:p>
                            <w:p w:rsidR="0055048A" w:rsidRPr="00A12179" w:rsidRDefault="0055048A" w:rsidP="00397B12">
                              <w:pPr>
                                <w:pStyle w:val="NECBODY"/>
                                <w:spacing w:after="0" w:line="240" w:lineRule="exact"/>
                                <w:jc w:val="center"/>
                                <w:rPr>
                                  <w:lang w:val="en-US"/>
                                </w:rPr>
                              </w:pPr>
                              <w:r w:rsidRPr="00A12179">
                                <w:rPr>
                                  <w:b/>
                                  <w:lang w:val="en-US"/>
                                </w:rPr>
                                <w:t>RANGE</w:t>
                              </w:r>
                            </w:p>
                          </w:txbxContent>
                        </wps:txbx>
                        <wps:bodyPr rot="0" vert="horz" wrap="square" lIns="91440" tIns="45720" rIns="91440" bIns="45720" anchor="t" anchorCtr="0">
                          <a:spAutoFit/>
                        </wps:bodyPr>
                      </wps:wsp>
                    </wpg:wgp>
                  </a:graphicData>
                </a:graphic>
              </wp:anchor>
            </w:drawing>
          </mc:Choice>
          <mc:Fallback>
            <w:pict>
              <v:group w14:anchorId="6FD4EDC7" id="Group 1073" o:spid="_x0000_s1060" style="position:absolute;margin-left:371.8pt;margin-top:25.25pt;width:115.45pt;height:99.5pt;z-index:251814912;mso-position-horizontal-relative:margin" coordsize="14662,1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">
                <v:shape id="Picture 1074" o:spid="_x0000_s1061" type="#_x0000_t75" style="position:absolute;left:954;width:12636;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wAZ/DAAAA3QAAAA8AAABkcnMvZG93bnJldi54bWxET0trAjEQvgv+hzBCbzWxFB+rUezSFqkn&#10;H3geNtPdpZvJNonr9t83hYK3+fies9r0thEd+VA71jAZKxDEhTM1lxrOp7fHOYgQkQ02jknDDwXY&#10;rIeDFWbG3fhA3TGWIoVwyFBDFWObSRmKiiyGsWuJE/fpvMWYoC+l8XhL4baRT0pNpcWaU0OFLeUV&#10;FV/Hq9WQy5362L/MrotL+2pzfv/ufJxq/TDqt0sQkfp4F/+7dybNV7Nn+PsmnS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DABn8MAAADdAAAADwAAAAAAAAAAAAAAAACf&#10;AgAAZHJzL2Rvd25yZXYueG1sUEsFBgAAAAAEAAQA9wAAAI8DAAAAAA==&#10;">
                  <v:imagedata r:id="rId28" o:title="Orange hexagon med res"/>
                  <v:path arrowok="t"/>
                </v:shape>
                <v:shape id="_x0000_s1062" type="#_x0000_t202" style="position:absolute;top:2782;width:14662;height:7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WlcMEA&#10;AADdAAAADwAAAGRycy9kb3ducmV2LnhtbERPTWsCMRC9F/ofwhR6q4mCtWyNItWCh17U7X3YTDdL&#10;N5NlM7rrvzdCobd5vM9ZrsfQqgv1qYlsYToxoIir6BquLZSnz5c3UEmQHbaRycKVEqxXjw9LLFwc&#10;+ECXo9Qqh3Aq0IIX6QqtU+UpYJrEjjhzP7EPKBn2tXY9Djk8tHpmzKsO2HBu8NjRh6fq93gOFkTc&#10;ZnotdyHtv8ev7eBNNcfS2uencfMOSmiUf/Gfe+/yfLOYw/2bfIJe3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lpXDBAAAA3QAAAA8AAAAAAAAAAAAAAAAAmAIAAGRycy9kb3du&#10;cmV2LnhtbFBLBQYAAAAABAAEAPUAAACGAwAAAAA=&#10;" filled="f" stroked="f">
                  <v:textbox style="mso-fit-shape-to-text:t">
                    <w:txbxContent>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NEW </w:t>
                        </w:r>
                      </w:p>
                      <w:p w:rsidR="0055048A" w:rsidRPr="00A12179" w:rsidRDefault="0055048A" w:rsidP="00397B12">
                        <w:pPr>
                          <w:pStyle w:val="NECBODY"/>
                          <w:spacing w:after="0" w:line="240" w:lineRule="exact"/>
                          <w:jc w:val="center"/>
                          <w:rPr>
                            <w:b/>
                            <w:lang w:val="en-US"/>
                          </w:rPr>
                        </w:pPr>
                        <w:r w:rsidRPr="00A12179">
                          <w:rPr>
                            <w:b/>
                            <w:lang w:val="en-US"/>
                          </w:rPr>
                          <w:t xml:space="preserve">TO THE </w:t>
                        </w:r>
                      </w:p>
                      <w:p w:rsidR="0055048A" w:rsidRPr="00A12179" w:rsidRDefault="0055048A" w:rsidP="00397B12">
                        <w:pPr>
                          <w:pStyle w:val="NECBODY"/>
                          <w:spacing w:after="0" w:line="240" w:lineRule="exact"/>
                          <w:jc w:val="center"/>
                          <w:rPr>
                            <w:b/>
                            <w:lang w:val="en-US"/>
                          </w:rPr>
                        </w:pPr>
                        <w:r w:rsidRPr="00A12179">
                          <w:rPr>
                            <w:b/>
                            <w:lang w:val="en-US"/>
                          </w:rPr>
                          <w:t xml:space="preserve">SL2100 </w:t>
                        </w:r>
                      </w:p>
                      <w:p w:rsidR="0055048A" w:rsidRPr="00A12179" w:rsidRDefault="0055048A" w:rsidP="00397B12">
                        <w:pPr>
                          <w:pStyle w:val="NECBODY"/>
                          <w:spacing w:after="0" w:line="240" w:lineRule="exact"/>
                          <w:jc w:val="center"/>
                          <w:rPr>
                            <w:lang w:val="en-US"/>
                          </w:rPr>
                        </w:pPr>
                        <w:r w:rsidRPr="00A12179">
                          <w:rPr>
                            <w:b/>
                            <w:lang w:val="en-US"/>
                          </w:rPr>
                          <w:t>RANGE</w:t>
                        </w:r>
                      </w:p>
                    </w:txbxContent>
                  </v:textbox>
                </v:shape>
                <w10:wrap anchorx="margin"/>
              </v:group>
            </w:pict>
          </mc:Fallback>
        </mc:AlternateContent>
      </w:r>
      <w:r w:rsidR="00536F2E" w:rsidRPr="009F58FB">
        <w:t xml:space="preserve">DT920 </w:t>
      </w:r>
      <w:r w:rsidR="00536F2E" w:rsidRPr="00E7535E">
        <w:rPr>
          <w:color w:val="4472C4" w:themeColor="accent5"/>
        </w:rPr>
        <w:t>SELF-LABELING PHONE</w:t>
      </w:r>
    </w:p>
    <w:p w:rsidR="00536F2E" w:rsidRPr="00E7535E" w:rsidRDefault="00536F2E" w:rsidP="002874B7">
      <w:pPr>
        <w:pStyle w:val="NECSUBHEADER"/>
        <w:rPr>
          <w:color w:val="4472C4" w:themeColor="accent5"/>
        </w:rPr>
      </w:pPr>
      <w:r w:rsidRPr="00E7535E">
        <w:rPr>
          <w:color w:val="4472C4" w:themeColor="accent5"/>
        </w:rPr>
        <w:t>COMPACT MODEL WITH LARGE COLOUR DISPLAY FOR FREQUENT USERS</w:t>
      </w:r>
    </w:p>
    <w:p w:rsidR="00E31A77" w:rsidRDefault="00536F2E" w:rsidP="002874B7">
      <w:pPr>
        <w:pStyle w:val="NECBODY"/>
      </w:pPr>
      <w:r>
        <w:t xml:space="preserve">The DT920 is a cost-effective IP </w:t>
      </w:r>
      <w:proofErr w:type="spellStart"/>
      <w:r>
        <w:t>deskphone</w:t>
      </w:r>
      <w:proofErr w:type="spellEnd"/>
      <w:r>
        <w:t xml:space="preserve"> with high-quality audio. </w:t>
      </w:r>
    </w:p>
    <w:p w:rsidR="00536F2E" w:rsidRDefault="00397B12" w:rsidP="002874B7">
      <w:pPr>
        <w:pStyle w:val="NECBODY"/>
      </w:pPr>
      <w:r w:rsidRPr="00397B12">
        <w:rPr>
          <w:noProof/>
          <w:color w:val="4472C4" w:themeColor="accent5"/>
          <w:lang w:eastAsia="en-GB"/>
        </w:rPr>
        <mc:AlternateContent>
          <mc:Choice Requires="wpg">
            <w:drawing>
              <wp:anchor distT="0" distB="0" distL="114300" distR="114300" simplePos="0" relativeHeight="251815936" behindDoc="0" locked="0" layoutInCell="1" allowOverlap="1" wp14:anchorId="6847F83C" wp14:editId="2C0AFD6D">
                <wp:simplePos x="0" y="0"/>
                <wp:positionH relativeFrom="margin">
                  <wp:posOffset>4699000</wp:posOffset>
                </wp:positionH>
                <wp:positionV relativeFrom="paragraph">
                  <wp:posOffset>398145</wp:posOffset>
                </wp:positionV>
                <wp:extent cx="1466214" cy="1263650"/>
                <wp:effectExtent l="0" t="0" r="0" b="0"/>
                <wp:wrapNone/>
                <wp:docPr id="1076" name="Group 1076"/>
                <wp:cNvGraphicFramePr/>
                <a:graphic xmlns:a="http://schemas.openxmlformats.org/drawingml/2006/main">
                  <a:graphicData uri="http://schemas.microsoft.com/office/word/2010/wordprocessingGroup">
                    <wpg:wgp>
                      <wpg:cNvGrpSpPr/>
                      <wpg:grpSpPr>
                        <a:xfrm>
                          <a:off x="0" y="0"/>
                          <a:ext cx="1466214" cy="1263650"/>
                          <a:chOff x="0" y="0"/>
                          <a:chExt cx="1466214" cy="1263650"/>
                        </a:xfrm>
                      </wpg:grpSpPr>
                      <pic:pic xmlns:pic="http://schemas.openxmlformats.org/drawingml/2006/picture">
                        <pic:nvPicPr>
                          <pic:cNvPr id="1077" name="Picture 1077" descr="C:\Users\jeagers\Documents\SV9100\SV9100 END USER POWERPOINT 0719\SV9100 Successor End User 0719 version\Orange hexagon med res.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5416" y="0"/>
                            <a:ext cx="1263650" cy="1263650"/>
                          </a:xfrm>
                          <a:prstGeom prst="rect">
                            <a:avLst/>
                          </a:prstGeom>
                          <a:noFill/>
                          <a:ln>
                            <a:noFill/>
                          </a:ln>
                        </pic:spPr>
                      </pic:pic>
                      <wps:wsp>
                        <wps:cNvPr id="1078" name="Text Box 2"/>
                        <wps:cNvSpPr txBox="1">
                          <a:spLocks noChangeArrowheads="1"/>
                        </wps:cNvSpPr>
                        <wps:spPr bwMode="auto">
                          <a:xfrm>
                            <a:off x="0" y="284463"/>
                            <a:ext cx="1466214" cy="710564"/>
                          </a:xfrm>
                          <a:prstGeom prst="rect">
                            <a:avLst/>
                          </a:prstGeom>
                          <a:noFill/>
                          <a:ln w="9525">
                            <a:noFill/>
                            <a:miter lim="800000"/>
                            <a:headEnd/>
                            <a:tailEnd/>
                          </a:ln>
                        </wps:spPr>
                        <wps:txbx>
                          <w:txbxContent>
                            <w:p w:rsidR="0055048A" w:rsidRPr="00DF38A4" w:rsidRDefault="0055048A" w:rsidP="00397B12">
                              <w:pPr>
                                <w:pStyle w:val="NECBODY"/>
                                <w:spacing w:after="0" w:line="240" w:lineRule="exact"/>
                                <w:jc w:val="center"/>
                                <w:rPr>
                                  <w:b/>
                                  <w:lang w:val="en-US"/>
                                </w:rPr>
                              </w:pPr>
                              <w:r w:rsidRPr="00DF38A4">
                                <w:rPr>
                                  <w:b/>
                                  <w:lang w:val="en-US"/>
                                </w:rPr>
                                <w:t xml:space="preserve">IDEAL </w:t>
                              </w:r>
                            </w:p>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FOR OFFICE </w:t>
                              </w:r>
                              <w:r>
                                <w:rPr>
                                  <w:b/>
                                  <w:color w:val="FFFFFF" w:themeColor="background1"/>
                                  <w:lang w:val="en-US"/>
                                </w:rPr>
                                <w:br/>
                                <w:t xml:space="preserve">&amp; HOME </w:t>
                              </w:r>
                            </w:p>
                            <w:p w:rsidR="0055048A" w:rsidRPr="00397B12" w:rsidRDefault="0055048A" w:rsidP="00397B12">
                              <w:pPr>
                                <w:pStyle w:val="NECBODY"/>
                                <w:spacing w:after="0" w:line="240" w:lineRule="exact"/>
                                <w:jc w:val="center"/>
                                <w:rPr>
                                  <w:b/>
                                  <w:color w:val="FFFFFF" w:themeColor="background1"/>
                                  <w:lang w:val="en-US"/>
                                </w:rPr>
                              </w:pPr>
                              <w:r>
                                <w:rPr>
                                  <w:b/>
                                  <w:color w:val="FFFFFF" w:themeColor="background1"/>
                                  <w:lang w:val="en-US"/>
                                </w:rPr>
                                <w:t>WORKERS</w:t>
                              </w:r>
                            </w:p>
                          </w:txbxContent>
                        </wps:txbx>
                        <wps:bodyPr rot="0" vert="horz" wrap="square" lIns="91440" tIns="45720" rIns="91440" bIns="45720" anchor="t" anchorCtr="0">
                          <a:spAutoFit/>
                        </wps:bodyPr>
                      </wps:wsp>
                    </wpg:wgp>
                  </a:graphicData>
                </a:graphic>
              </wp:anchor>
            </w:drawing>
          </mc:Choice>
          <mc:Fallback>
            <w:pict>
              <v:group w14:anchorId="6847F83C" id="Group 1076" o:spid="_x0000_s1063" style="position:absolute;margin-left:370pt;margin-top:31.35pt;width:115.45pt;height:99.5pt;z-index:251815936;mso-position-horizontal-relative:margin" coordsize="14662,1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">
                <v:shape id="Picture 1077" o:spid="_x0000_s1064" type="#_x0000_t75" style="position:absolute;left:954;width:12636;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in+jDAAAA3QAAAA8AAABkcnMvZG93bnJldi54bWxET8luwjAQvVfiH6ypxK3Y7YGUgEElAoTa&#10;E4s4j+IhiRqPU9uE9O/rSpV6m6e3zmI12Fb05EPjWMPzRIEgLp1puNJwPm2fXkGEiGywdUwavinA&#10;ajl6WGBu3J0P1B9jJVIIhxw11DF2uZShrMlimLiOOHFX5y3GBH0ljcd7CretfFFqKi02nBpq7Kio&#10;qfw83qyGQu7V+8c6u80u3cYWvPvqfZxqPX4c3uYgIg3xX/zn3ps0X2UZ/H6TTpD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OKf6MMAAADdAAAADwAAAAAAAAAAAAAAAACf&#10;AgAAZHJzL2Rvd25yZXYueG1sUEsFBgAAAAAEAAQA9wAAAI8DAAAAAA==&#10;">
                  <v:imagedata r:id="rId28" o:title="Orange hexagon med res"/>
                  <v:path arrowok="t"/>
                </v:shape>
                <v:shape id="_x0000_s1065" type="#_x0000_t202" style="position:absolute;top:2844;width:14662;height:7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QK7sQA&#10;AADdAAAADwAAAGRycy9kb3ducmV2LnhtbESPS2vDQAyE74X+h0WB3prdFPrAzSaEPiCHXpq4d+FV&#10;vSZerfGqsfPvq0OhN4kZzXxab+fUmzONpcvsYbV0YIibHDpuPdTH99snMEWQA/aZycOFCmw311dr&#10;rEKe+JPOB2mNhnCp0EMUGSprSxMpYVnmgVi17zwmFF3H1oYRJw1Pvb1z7sEm7FgbIg70Eqk5HX6S&#10;B5GwW13qt1T2X/PH6xRdc4+19zeLefcMRmiWf/Pf9T4ovntUXP1GR7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kCu7EAAAA3QAAAA8AAAAAAAAAAAAAAAAAmAIAAGRycy9k&#10;b3ducmV2LnhtbFBLBQYAAAAABAAEAPUAAACJAwAAAAA=&#10;" filled="f" stroked="f">
                  <v:textbox style="mso-fit-shape-to-text:t">
                    <w:txbxContent>
                      <w:p w:rsidR="0055048A" w:rsidRPr="00DF38A4" w:rsidRDefault="0055048A" w:rsidP="00397B12">
                        <w:pPr>
                          <w:pStyle w:val="NECBODY"/>
                          <w:spacing w:after="0" w:line="240" w:lineRule="exact"/>
                          <w:jc w:val="center"/>
                          <w:rPr>
                            <w:b/>
                            <w:lang w:val="en-US"/>
                          </w:rPr>
                        </w:pPr>
                        <w:r w:rsidRPr="00DF38A4">
                          <w:rPr>
                            <w:b/>
                            <w:lang w:val="en-US"/>
                          </w:rPr>
                          <w:t xml:space="preserve">IDEAL </w:t>
                        </w:r>
                      </w:p>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FOR OFFICE </w:t>
                        </w:r>
                        <w:r>
                          <w:rPr>
                            <w:b/>
                            <w:color w:val="FFFFFF" w:themeColor="background1"/>
                            <w:lang w:val="en-US"/>
                          </w:rPr>
                          <w:br/>
                          <w:t xml:space="preserve">&amp; HOME </w:t>
                        </w:r>
                      </w:p>
                      <w:p w:rsidR="0055048A" w:rsidRPr="00397B12" w:rsidRDefault="0055048A" w:rsidP="00397B12">
                        <w:pPr>
                          <w:pStyle w:val="NECBODY"/>
                          <w:spacing w:after="0" w:line="240" w:lineRule="exact"/>
                          <w:jc w:val="center"/>
                          <w:rPr>
                            <w:b/>
                            <w:color w:val="FFFFFF" w:themeColor="background1"/>
                            <w:lang w:val="en-US"/>
                          </w:rPr>
                        </w:pPr>
                        <w:r>
                          <w:rPr>
                            <w:b/>
                            <w:color w:val="FFFFFF" w:themeColor="background1"/>
                            <w:lang w:val="en-US"/>
                          </w:rPr>
                          <w:t>WORKERS</w:t>
                        </w:r>
                      </w:p>
                    </w:txbxContent>
                  </v:textbox>
                </v:shape>
                <w10:wrap anchorx="margin"/>
              </v:group>
            </w:pict>
          </mc:Fallback>
        </mc:AlternateContent>
      </w:r>
      <w:r w:rsidR="00536F2E">
        <w:t xml:space="preserve">It offers frequent users intuitive navigation, colour display, audio quality </w:t>
      </w:r>
      <w:r w:rsidR="00E31A77">
        <w:br/>
      </w:r>
      <w:r w:rsidR="00536F2E">
        <w:t xml:space="preserve">and frictionless access to the phone system services. </w:t>
      </w:r>
    </w:p>
    <w:p w:rsidR="00536F2E" w:rsidRPr="009F58FB" w:rsidRDefault="00536F2E" w:rsidP="002874B7">
      <w:pPr>
        <w:pStyle w:val="NECBULLETS"/>
      </w:pPr>
      <w:r w:rsidRPr="009F58FB">
        <w:t xml:space="preserve">Full </w:t>
      </w:r>
      <w:proofErr w:type="spellStart"/>
      <w:r w:rsidRPr="009F58FB">
        <w:t>colour</w:t>
      </w:r>
      <w:proofErr w:type="spellEnd"/>
      <w:r w:rsidRPr="009F58FB">
        <w:t xml:space="preserve"> 3</w:t>
      </w:r>
      <w:r w:rsidR="00DB1134">
        <w:t>.</w:t>
      </w:r>
      <w:r w:rsidRPr="009F58FB">
        <w:t>5” LCD</w:t>
      </w:r>
    </w:p>
    <w:p w:rsidR="00536F2E" w:rsidRPr="009F58FB" w:rsidRDefault="00536F2E" w:rsidP="002874B7">
      <w:pPr>
        <w:pStyle w:val="NECBULLETS"/>
      </w:pPr>
      <w:r w:rsidRPr="009F58FB">
        <w:t>Backlit LCD</w:t>
      </w:r>
    </w:p>
    <w:p w:rsidR="00536F2E" w:rsidRPr="009F58FB" w:rsidRDefault="00536F2E" w:rsidP="002874B7">
      <w:pPr>
        <w:pStyle w:val="NECBULLETS"/>
      </w:pPr>
      <w:r w:rsidRPr="009F58FB">
        <w:t>Multi-</w:t>
      </w:r>
      <w:proofErr w:type="spellStart"/>
      <w:r w:rsidRPr="009F58FB">
        <w:t>colour</w:t>
      </w:r>
      <w:proofErr w:type="spellEnd"/>
      <w:r w:rsidRPr="009F58FB">
        <w:t xml:space="preserve"> MWI</w:t>
      </w:r>
    </w:p>
    <w:p w:rsidR="00536F2E" w:rsidRPr="009F58FB" w:rsidRDefault="00536F2E" w:rsidP="002874B7">
      <w:pPr>
        <w:pStyle w:val="NECBULLETS"/>
      </w:pPr>
      <w:r w:rsidRPr="009F58FB">
        <w:t>Hands-free, full duplex</w:t>
      </w:r>
    </w:p>
    <w:p w:rsidR="00536F2E" w:rsidRPr="009F58FB" w:rsidRDefault="00536F2E" w:rsidP="002874B7">
      <w:pPr>
        <w:pStyle w:val="NECBULLETS"/>
      </w:pPr>
      <w:r w:rsidRPr="009F58FB">
        <w:t>Adjustable stand - 5 steps</w:t>
      </w:r>
    </w:p>
    <w:p w:rsidR="00536F2E" w:rsidRPr="00D10568" w:rsidRDefault="00536F2E" w:rsidP="002874B7">
      <w:pPr>
        <w:pStyle w:val="NECBULLETS"/>
      </w:pPr>
      <w:r w:rsidRPr="009F58FB">
        <w:t>Headset support, optional EHS support</w:t>
      </w:r>
      <w:r w:rsidR="00DB1134" w:rsidRPr="00DB1134">
        <w:rPr>
          <w:color w:val="1F497D"/>
          <w:lang w:eastAsia="ja-JP"/>
        </w:rPr>
        <w:t xml:space="preserve"> </w:t>
      </w:r>
    </w:p>
    <w:p w:rsidR="00D10568" w:rsidRDefault="00D10568" w:rsidP="00D10568">
      <w:pPr>
        <w:pStyle w:val="NECBULLETS"/>
      </w:pPr>
      <w:r>
        <w:t>HD audio</w:t>
      </w:r>
    </w:p>
    <w:p w:rsidR="00FE6785" w:rsidRPr="0005390F" w:rsidRDefault="00FE6785" w:rsidP="002874B7">
      <w:pPr>
        <w:pStyle w:val="NECBULLETS"/>
        <w:rPr>
          <w:color w:val="FF0000"/>
        </w:rPr>
      </w:pPr>
      <w:r>
        <w:t xml:space="preserve">Part Code: </w:t>
      </w:r>
      <w:r w:rsidR="007650F4">
        <w:t>BE118970</w:t>
      </w:r>
    </w:p>
    <w:p w:rsidR="00536F2E" w:rsidRDefault="00536F2E" w:rsidP="005021DC">
      <w:pPr>
        <w:jc w:val="center"/>
      </w:pPr>
    </w:p>
    <w:p w:rsidR="00E31A77" w:rsidRDefault="00DB1134">
      <w:pPr>
        <w:spacing w:after="0" w:line="240" w:lineRule="auto"/>
        <w:rPr>
          <w:b/>
          <w:sz w:val="36"/>
          <w:szCs w:val="28"/>
        </w:rPr>
      </w:pPr>
      <w:r>
        <w:rPr>
          <w:noProof/>
          <w:color w:val="1F497D"/>
          <w:lang w:eastAsia="en-GB"/>
        </w:rPr>
        <w:drawing>
          <wp:anchor distT="0" distB="0" distL="114300" distR="114300" simplePos="0" relativeHeight="251832320" behindDoc="1" locked="0" layoutInCell="1" allowOverlap="1">
            <wp:simplePos x="0" y="0"/>
            <wp:positionH relativeFrom="margin">
              <wp:posOffset>-291465</wp:posOffset>
            </wp:positionH>
            <wp:positionV relativeFrom="paragraph">
              <wp:posOffset>566582</wp:posOffset>
            </wp:positionV>
            <wp:extent cx="5964865" cy="3766916"/>
            <wp:effectExtent l="0" t="0" r="0" b="5080"/>
            <wp:wrapNone/>
            <wp:docPr id="43" name="Picture 43" descr="DT920-8LCGX-CLASSIC-emea-left-tran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920-8LCGX-CLASSIC-emea-left-transp"/>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5964865" cy="37669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6BCF">
        <w:br w:type="page"/>
      </w:r>
    </w:p>
    <w:p w:rsidR="00536F2E" w:rsidRPr="00E7535E" w:rsidRDefault="00397B12" w:rsidP="002874B7">
      <w:pPr>
        <w:pStyle w:val="NECPRODUCTHEADER"/>
        <w:rPr>
          <w:color w:val="4472C4" w:themeColor="accent5"/>
        </w:rPr>
      </w:pPr>
      <w:r w:rsidRPr="00397B12">
        <w:rPr>
          <w:noProof/>
          <w:lang w:eastAsia="en-GB"/>
        </w:rPr>
        <w:lastRenderedPageBreak/>
        <mc:AlternateContent>
          <mc:Choice Requires="wpg">
            <w:drawing>
              <wp:anchor distT="0" distB="0" distL="114300" distR="114300" simplePos="0" relativeHeight="251817984" behindDoc="0" locked="0" layoutInCell="1" allowOverlap="1" wp14:anchorId="6FD4EDC7" wp14:editId="56B2E20E">
                <wp:simplePos x="0" y="0"/>
                <wp:positionH relativeFrom="margin">
                  <wp:posOffset>5052060</wp:posOffset>
                </wp:positionH>
                <wp:positionV relativeFrom="paragraph">
                  <wp:posOffset>313690</wp:posOffset>
                </wp:positionV>
                <wp:extent cx="1466214" cy="1263650"/>
                <wp:effectExtent l="0" t="0" r="0" b="0"/>
                <wp:wrapNone/>
                <wp:docPr id="1079" name="Group 1079"/>
                <wp:cNvGraphicFramePr/>
                <a:graphic xmlns:a="http://schemas.openxmlformats.org/drawingml/2006/main">
                  <a:graphicData uri="http://schemas.microsoft.com/office/word/2010/wordprocessingGroup">
                    <wpg:wgp>
                      <wpg:cNvGrpSpPr/>
                      <wpg:grpSpPr>
                        <a:xfrm>
                          <a:off x="0" y="0"/>
                          <a:ext cx="1466214" cy="1263650"/>
                          <a:chOff x="0" y="0"/>
                          <a:chExt cx="1466214" cy="1263650"/>
                        </a:xfrm>
                      </wpg:grpSpPr>
                      <pic:pic xmlns:pic="http://schemas.openxmlformats.org/drawingml/2006/picture">
                        <pic:nvPicPr>
                          <pic:cNvPr id="1080" name="Picture 1080" descr="C:\Users\jeagers\Documents\SV9100\SV9100 END USER POWERPOINT 0719\SV9100 Successor End User 0719 version\Orange hexagon med res.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5416" y="0"/>
                            <a:ext cx="1263650" cy="1263650"/>
                          </a:xfrm>
                          <a:prstGeom prst="rect">
                            <a:avLst/>
                          </a:prstGeom>
                          <a:noFill/>
                          <a:ln>
                            <a:noFill/>
                          </a:ln>
                        </pic:spPr>
                      </pic:pic>
                      <wps:wsp>
                        <wps:cNvPr id="1081" name="Text Box 2"/>
                        <wps:cNvSpPr txBox="1">
                          <a:spLocks noChangeArrowheads="1"/>
                        </wps:cNvSpPr>
                        <wps:spPr bwMode="auto">
                          <a:xfrm>
                            <a:off x="0" y="278273"/>
                            <a:ext cx="1466214" cy="710564"/>
                          </a:xfrm>
                          <a:prstGeom prst="rect">
                            <a:avLst/>
                          </a:prstGeom>
                          <a:noFill/>
                          <a:ln w="9525">
                            <a:noFill/>
                            <a:miter lim="800000"/>
                            <a:headEnd/>
                            <a:tailEnd/>
                          </a:ln>
                        </wps:spPr>
                        <wps:txbx>
                          <w:txbxContent>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NEW </w:t>
                              </w:r>
                            </w:p>
                            <w:p w:rsidR="0055048A" w:rsidRPr="00A12179" w:rsidRDefault="0055048A" w:rsidP="00397B12">
                              <w:pPr>
                                <w:pStyle w:val="NECBODY"/>
                                <w:spacing w:after="0" w:line="240" w:lineRule="exact"/>
                                <w:jc w:val="center"/>
                                <w:rPr>
                                  <w:b/>
                                  <w:lang w:val="en-US"/>
                                </w:rPr>
                              </w:pPr>
                              <w:r w:rsidRPr="00A12179">
                                <w:rPr>
                                  <w:b/>
                                  <w:lang w:val="en-US"/>
                                </w:rPr>
                                <w:t xml:space="preserve">TO THE </w:t>
                              </w:r>
                            </w:p>
                            <w:p w:rsidR="0055048A" w:rsidRPr="00A12179" w:rsidRDefault="0055048A" w:rsidP="00397B12">
                              <w:pPr>
                                <w:pStyle w:val="NECBODY"/>
                                <w:spacing w:after="0" w:line="240" w:lineRule="exact"/>
                                <w:jc w:val="center"/>
                                <w:rPr>
                                  <w:b/>
                                  <w:lang w:val="en-US"/>
                                </w:rPr>
                              </w:pPr>
                              <w:r w:rsidRPr="00A12179">
                                <w:rPr>
                                  <w:b/>
                                  <w:lang w:val="en-US"/>
                                </w:rPr>
                                <w:t xml:space="preserve">SL2100 </w:t>
                              </w:r>
                            </w:p>
                            <w:p w:rsidR="0055048A" w:rsidRPr="00A12179" w:rsidRDefault="0055048A" w:rsidP="00397B12">
                              <w:pPr>
                                <w:pStyle w:val="NECBODY"/>
                                <w:spacing w:after="0" w:line="240" w:lineRule="exact"/>
                                <w:jc w:val="center"/>
                                <w:rPr>
                                  <w:lang w:val="en-US"/>
                                </w:rPr>
                              </w:pPr>
                              <w:r w:rsidRPr="00A12179">
                                <w:rPr>
                                  <w:b/>
                                  <w:lang w:val="en-US"/>
                                </w:rPr>
                                <w:t>RANGE</w:t>
                              </w:r>
                            </w:p>
                          </w:txbxContent>
                        </wps:txbx>
                        <wps:bodyPr rot="0" vert="horz" wrap="square" lIns="91440" tIns="45720" rIns="91440" bIns="45720" anchor="t" anchorCtr="0">
                          <a:spAutoFit/>
                        </wps:bodyPr>
                      </wps:wsp>
                    </wpg:wgp>
                  </a:graphicData>
                </a:graphic>
              </wp:anchor>
            </w:drawing>
          </mc:Choice>
          <mc:Fallback>
            <w:pict>
              <v:group w14:anchorId="6FD4EDC7" id="Group 1079" o:spid="_x0000_s1066" style="position:absolute;margin-left:397.8pt;margin-top:24.7pt;width:115.45pt;height:99.5pt;z-index:251817984;mso-position-horizontal-relative:margin" coordsize="14662,1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">
                <v:shape id="Picture 1080" o:spid="_x0000_s1067" type="#_x0000_t75" style="position:absolute;left:954;width:12636;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ed7vFAAAA3QAAAA8AAABkcnMvZG93bnJldi54bWxEj0FPwzAMhe+T+A+RkXbbEjiMrSyboGLT&#10;BKcNxNlqTFvROCXJuu7f4wMSN1vv+b3P6+3oOzVQTG1gC3dzA4q4Cq7l2sLH+262BJUyssMuMFm4&#10;UoLt5mayxsKFCx9pOOVaSQinAi00OfeF1qlqyGOah55YtK8QPWZZY61dxIuE+07fG7PQHluWhgZ7&#10;Khuqvk9nb6HUB/P69vxwXn32L77k/c8Q88La6e349Agq05j/zX/XByf4Zin88o2Mo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3ne7xQAAAN0AAAAPAAAAAAAAAAAAAAAA&#10;AJ8CAABkcnMvZG93bnJldi54bWxQSwUGAAAAAAQABAD3AAAAkQMAAAAA&#10;">
                  <v:imagedata r:id="rId28" o:title="Orange hexagon med res"/>
                  <v:path arrowok="t"/>
                </v:shape>
                <v:shape id="_x0000_s1068" type="#_x0000_t202" style="position:absolute;top:2782;width:14662;height:7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vTVMEA&#10;AADdAAAADwAAAGRycy9kb3ducmV2LnhtbERPTWvCQBC9F/oflin0VncjVCR1FWkreOhFTe9DdpoN&#10;zc6G7NTEf98VBG/zeJ+z2kyhU2caUhvZQjEzoIjr6FpuLFSn3csSVBJkh11ksnChBJv148MKSxdH&#10;PtD5KI3KIZxKtOBF+lLrVHsKmGaxJ87cTxwCSoZDo92AYw4PnZ4bs9ABW84NHnt691T/Hv+CBRG3&#10;LS7VZ0j77+nrY/SmfsXK2uenafsGSmiSu/jm3rs83ywLuH6TT9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L01TBAAAA3QAAAA8AAAAAAAAAAAAAAAAAmAIAAGRycy9kb3du&#10;cmV2LnhtbFBLBQYAAAAABAAEAPUAAACGAwAAAAA=&#10;" filled="f" stroked="f">
                  <v:textbox style="mso-fit-shape-to-text:t">
                    <w:txbxContent>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NEW </w:t>
                        </w:r>
                      </w:p>
                      <w:p w:rsidR="0055048A" w:rsidRPr="00A12179" w:rsidRDefault="0055048A" w:rsidP="00397B12">
                        <w:pPr>
                          <w:pStyle w:val="NECBODY"/>
                          <w:spacing w:after="0" w:line="240" w:lineRule="exact"/>
                          <w:jc w:val="center"/>
                          <w:rPr>
                            <w:b/>
                            <w:lang w:val="en-US"/>
                          </w:rPr>
                        </w:pPr>
                        <w:r w:rsidRPr="00A12179">
                          <w:rPr>
                            <w:b/>
                            <w:lang w:val="en-US"/>
                          </w:rPr>
                          <w:t xml:space="preserve">TO THE </w:t>
                        </w:r>
                      </w:p>
                      <w:p w:rsidR="0055048A" w:rsidRPr="00A12179" w:rsidRDefault="0055048A" w:rsidP="00397B12">
                        <w:pPr>
                          <w:pStyle w:val="NECBODY"/>
                          <w:spacing w:after="0" w:line="240" w:lineRule="exact"/>
                          <w:jc w:val="center"/>
                          <w:rPr>
                            <w:b/>
                            <w:lang w:val="en-US"/>
                          </w:rPr>
                        </w:pPr>
                        <w:r w:rsidRPr="00A12179">
                          <w:rPr>
                            <w:b/>
                            <w:lang w:val="en-US"/>
                          </w:rPr>
                          <w:t xml:space="preserve">SL2100 </w:t>
                        </w:r>
                      </w:p>
                      <w:p w:rsidR="0055048A" w:rsidRPr="00A12179" w:rsidRDefault="0055048A" w:rsidP="00397B12">
                        <w:pPr>
                          <w:pStyle w:val="NECBODY"/>
                          <w:spacing w:after="0" w:line="240" w:lineRule="exact"/>
                          <w:jc w:val="center"/>
                          <w:rPr>
                            <w:lang w:val="en-US"/>
                          </w:rPr>
                        </w:pPr>
                        <w:r w:rsidRPr="00A12179">
                          <w:rPr>
                            <w:b/>
                            <w:lang w:val="en-US"/>
                          </w:rPr>
                          <w:t>RANGE</w:t>
                        </w:r>
                      </w:p>
                    </w:txbxContent>
                  </v:textbox>
                </v:shape>
                <w10:wrap anchorx="margin"/>
              </v:group>
            </w:pict>
          </mc:Fallback>
        </mc:AlternateContent>
      </w:r>
      <w:r w:rsidR="00536F2E" w:rsidRPr="0094271C">
        <w:t xml:space="preserve">DT930 </w:t>
      </w:r>
      <w:r w:rsidR="00536F2E" w:rsidRPr="00E7535E">
        <w:rPr>
          <w:color w:val="4472C4" w:themeColor="accent5"/>
        </w:rPr>
        <w:t>24-BUTTON COLOUR LCD PHONE</w:t>
      </w:r>
    </w:p>
    <w:p w:rsidR="00536F2E" w:rsidRPr="00E7535E" w:rsidRDefault="00536F2E" w:rsidP="002874B7">
      <w:pPr>
        <w:pStyle w:val="NECSUBHEADER"/>
        <w:rPr>
          <w:color w:val="4472C4" w:themeColor="accent5"/>
        </w:rPr>
      </w:pPr>
      <w:r w:rsidRPr="00E7535E">
        <w:rPr>
          <w:color w:val="4472C4" w:themeColor="accent5"/>
        </w:rPr>
        <w:t>PREMIUM PHONE WITH RICH VISUAL INFORMATION DISPLAY</w:t>
      </w:r>
    </w:p>
    <w:p w:rsidR="00E31A77" w:rsidRDefault="00536F2E" w:rsidP="002874B7">
      <w:pPr>
        <w:pStyle w:val="NECBODY"/>
      </w:pPr>
      <w:r>
        <w:t xml:space="preserve">This premium phone helps managers, knowledge workers and sales reps collaborate. </w:t>
      </w:r>
    </w:p>
    <w:p w:rsidR="00E31A77" w:rsidRDefault="00397B12" w:rsidP="002874B7">
      <w:pPr>
        <w:pStyle w:val="NECBODY"/>
      </w:pPr>
      <w:r w:rsidRPr="00397B12">
        <w:rPr>
          <w:noProof/>
          <w:lang w:eastAsia="en-GB"/>
        </w:rPr>
        <mc:AlternateContent>
          <mc:Choice Requires="wpg">
            <w:drawing>
              <wp:anchor distT="0" distB="0" distL="114300" distR="114300" simplePos="0" relativeHeight="251819008" behindDoc="0" locked="0" layoutInCell="1" allowOverlap="1" wp14:anchorId="6847F83C" wp14:editId="2C0AFD6D">
                <wp:simplePos x="0" y="0"/>
                <wp:positionH relativeFrom="margin">
                  <wp:posOffset>5029200</wp:posOffset>
                </wp:positionH>
                <wp:positionV relativeFrom="paragraph">
                  <wp:posOffset>391160</wp:posOffset>
                </wp:positionV>
                <wp:extent cx="1466214" cy="1263650"/>
                <wp:effectExtent l="0" t="0" r="0" b="0"/>
                <wp:wrapNone/>
                <wp:docPr id="1082" name="Group 1082"/>
                <wp:cNvGraphicFramePr/>
                <a:graphic xmlns:a="http://schemas.openxmlformats.org/drawingml/2006/main">
                  <a:graphicData uri="http://schemas.microsoft.com/office/word/2010/wordprocessingGroup">
                    <wpg:wgp>
                      <wpg:cNvGrpSpPr/>
                      <wpg:grpSpPr>
                        <a:xfrm>
                          <a:off x="0" y="0"/>
                          <a:ext cx="1466214" cy="1263650"/>
                          <a:chOff x="0" y="0"/>
                          <a:chExt cx="1466214" cy="1263650"/>
                        </a:xfrm>
                      </wpg:grpSpPr>
                      <pic:pic xmlns:pic="http://schemas.openxmlformats.org/drawingml/2006/picture">
                        <pic:nvPicPr>
                          <pic:cNvPr id="1083" name="Picture 1083" descr="C:\Users\jeagers\Documents\SV9100\SV9100 END USER POWERPOINT 0719\SV9100 Successor End User 0719 version\Orange hexagon med res.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5416" y="0"/>
                            <a:ext cx="1263650" cy="1263650"/>
                          </a:xfrm>
                          <a:prstGeom prst="rect">
                            <a:avLst/>
                          </a:prstGeom>
                          <a:noFill/>
                          <a:ln>
                            <a:noFill/>
                          </a:ln>
                        </pic:spPr>
                      </pic:pic>
                      <wps:wsp>
                        <wps:cNvPr id="1084" name="Text Box 2"/>
                        <wps:cNvSpPr txBox="1">
                          <a:spLocks noChangeArrowheads="1"/>
                        </wps:cNvSpPr>
                        <wps:spPr bwMode="auto">
                          <a:xfrm>
                            <a:off x="0" y="284463"/>
                            <a:ext cx="1466214" cy="710564"/>
                          </a:xfrm>
                          <a:prstGeom prst="rect">
                            <a:avLst/>
                          </a:prstGeom>
                          <a:noFill/>
                          <a:ln w="9525">
                            <a:noFill/>
                            <a:miter lim="800000"/>
                            <a:headEnd/>
                            <a:tailEnd/>
                          </a:ln>
                        </wps:spPr>
                        <wps:txbx>
                          <w:txbxContent>
                            <w:p w:rsidR="0055048A" w:rsidRPr="00DF38A4" w:rsidRDefault="0055048A" w:rsidP="00397B12">
                              <w:pPr>
                                <w:pStyle w:val="NECBODY"/>
                                <w:spacing w:after="0" w:line="240" w:lineRule="exact"/>
                                <w:jc w:val="center"/>
                                <w:rPr>
                                  <w:b/>
                                  <w:lang w:val="en-US"/>
                                </w:rPr>
                              </w:pPr>
                              <w:r w:rsidRPr="00DF38A4">
                                <w:rPr>
                                  <w:b/>
                                  <w:lang w:val="en-US"/>
                                </w:rPr>
                                <w:t xml:space="preserve">IDEAL </w:t>
                              </w:r>
                            </w:p>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FOR OFFICE </w:t>
                              </w:r>
                              <w:r>
                                <w:rPr>
                                  <w:b/>
                                  <w:color w:val="FFFFFF" w:themeColor="background1"/>
                                  <w:lang w:val="en-US"/>
                                </w:rPr>
                                <w:br/>
                                <w:t xml:space="preserve">&amp; HOME </w:t>
                              </w:r>
                            </w:p>
                            <w:p w:rsidR="0055048A" w:rsidRPr="00397B12" w:rsidRDefault="0055048A" w:rsidP="00397B12">
                              <w:pPr>
                                <w:pStyle w:val="NECBODY"/>
                                <w:spacing w:after="0" w:line="240" w:lineRule="exact"/>
                                <w:jc w:val="center"/>
                                <w:rPr>
                                  <w:b/>
                                  <w:color w:val="FFFFFF" w:themeColor="background1"/>
                                  <w:lang w:val="en-US"/>
                                </w:rPr>
                              </w:pPr>
                              <w:r>
                                <w:rPr>
                                  <w:b/>
                                  <w:color w:val="FFFFFF" w:themeColor="background1"/>
                                  <w:lang w:val="en-US"/>
                                </w:rPr>
                                <w:t>WORKERS</w:t>
                              </w:r>
                            </w:p>
                          </w:txbxContent>
                        </wps:txbx>
                        <wps:bodyPr rot="0" vert="horz" wrap="square" lIns="91440" tIns="45720" rIns="91440" bIns="45720" anchor="t" anchorCtr="0">
                          <a:spAutoFit/>
                        </wps:bodyPr>
                      </wps:wsp>
                    </wpg:wgp>
                  </a:graphicData>
                </a:graphic>
              </wp:anchor>
            </w:drawing>
          </mc:Choice>
          <mc:Fallback>
            <w:pict>
              <v:group w14:anchorId="6847F83C" id="Group 1082" o:spid="_x0000_s1069" style="position:absolute;margin-left:396pt;margin-top:30.8pt;width:115.45pt;height:99.5pt;z-index:251819008;mso-position-horizontal-relative:margin" coordsize="14662,1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">
                <v:shape id="Picture 1083" o:spid="_x0000_s1070" type="#_x0000_t75" style="position:absolute;left:954;width:12636;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M6czCAAAA3QAAAA8AAABkcnMvZG93bnJldi54bWxET01rAjEQvQv+hzBCbzXRgtqtUdqlLaIn&#10;rXgeNtPdxc1kTeK6/fdNoeBtHu9zluveNqIjH2rHGiZjBYK4cKbmUsPx6+NxASJEZIONY9LwQwHW&#10;q+FgiZlxN95Td4ilSCEcMtRQxdhmUoaiIoth7FrixH07bzEm6EtpPN5SuG3kVKmZtFhzaqiwpbyi&#10;4ny4Wg253Kjt7m1+fT617zbnz0vn40zrh1H/+gIiUh/v4n/3xqT5avEEf9+kE+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DOnMwgAAAN0AAAAPAAAAAAAAAAAAAAAAAJ8C&#10;AABkcnMvZG93bnJldi54bWxQSwUGAAAAAAQABAD3AAAAjgMAAAAA&#10;">
                  <v:imagedata r:id="rId28" o:title="Orange hexagon med res"/>
                  <v:path arrowok="t"/>
                </v:shape>
                <v:shape id="_x0000_s1071" type="#_x0000_t202" style="position:absolute;top:2844;width:14662;height:7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xwzMEA&#10;AADdAAAADwAAAGRycy9kb3ducmV2LnhtbERPS2sCMRC+F/ofwhS81USxIlujSB/goRd1ex82083S&#10;zWTZjO7675uC4G0+vuest2No1YX61ES2MJsaUMRVdA3XFsrT5/MKVBJkh21ksnClBNvN48MaCxcH&#10;PtDlKLXKIZwKtOBFukLrVHkKmKaxI87cT+wDSoZ9rV2PQw4PrZ4bs9QBG84NHjt681T9Hs/Bgojb&#10;za7lR0j77/HrffCmesHS2snTuHsFJTTKXXxz712eb1YL+P8mn6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8cMzBAAAA3QAAAA8AAAAAAAAAAAAAAAAAmAIAAGRycy9kb3du&#10;cmV2LnhtbFBLBQYAAAAABAAEAPUAAACGAwAAAAA=&#10;" filled="f" stroked="f">
                  <v:textbox style="mso-fit-shape-to-text:t">
                    <w:txbxContent>
                      <w:p w:rsidR="0055048A" w:rsidRPr="00DF38A4" w:rsidRDefault="0055048A" w:rsidP="00397B12">
                        <w:pPr>
                          <w:pStyle w:val="NECBODY"/>
                          <w:spacing w:after="0" w:line="240" w:lineRule="exact"/>
                          <w:jc w:val="center"/>
                          <w:rPr>
                            <w:b/>
                            <w:lang w:val="en-US"/>
                          </w:rPr>
                        </w:pPr>
                        <w:r w:rsidRPr="00DF38A4">
                          <w:rPr>
                            <w:b/>
                            <w:lang w:val="en-US"/>
                          </w:rPr>
                          <w:t xml:space="preserve">IDEAL </w:t>
                        </w:r>
                      </w:p>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FOR OFFICE </w:t>
                        </w:r>
                        <w:r>
                          <w:rPr>
                            <w:b/>
                            <w:color w:val="FFFFFF" w:themeColor="background1"/>
                            <w:lang w:val="en-US"/>
                          </w:rPr>
                          <w:br/>
                          <w:t xml:space="preserve">&amp; HOME </w:t>
                        </w:r>
                      </w:p>
                      <w:p w:rsidR="0055048A" w:rsidRPr="00397B12" w:rsidRDefault="0055048A" w:rsidP="00397B12">
                        <w:pPr>
                          <w:pStyle w:val="NECBODY"/>
                          <w:spacing w:after="0" w:line="240" w:lineRule="exact"/>
                          <w:jc w:val="center"/>
                          <w:rPr>
                            <w:b/>
                            <w:color w:val="FFFFFF" w:themeColor="background1"/>
                            <w:lang w:val="en-US"/>
                          </w:rPr>
                        </w:pPr>
                        <w:r>
                          <w:rPr>
                            <w:b/>
                            <w:color w:val="FFFFFF" w:themeColor="background1"/>
                            <w:lang w:val="en-US"/>
                          </w:rPr>
                          <w:t>WORKERS</w:t>
                        </w:r>
                      </w:p>
                    </w:txbxContent>
                  </v:textbox>
                </v:shape>
                <w10:wrap anchorx="margin"/>
              </v:group>
            </w:pict>
          </mc:Fallback>
        </mc:AlternateContent>
      </w:r>
      <w:r w:rsidR="00536F2E">
        <w:t xml:space="preserve">It delivers outstanding conversation quality with the super wideband, </w:t>
      </w:r>
      <w:r w:rsidR="00E31A77">
        <w:br/>
      </w:r>
      <w:r w:rsidR="00536F2E">
        <w:t xml:space="preserve">an alphabetic keyboard and a large colour screen. </w:t>
      </w:r>
    </w:p>
    <w:p w:rsidR="00536F2E" w:rsidRDefault="00536F2E" w:rsidP="002874B7">
      <w:pPr>
        <w:pStyle w:val="NECBODY"/>
      </w:pPr>
      <w:r>
        <w:t xml:space="preserve">This phone enhance the IP communications experience in multi-device environments. </w:t>
      </w:r>
    </w:p>
    <w:p w:rsidR="00536F2E" w:rsidRDefault="00536F2E" w:rsidP="002874B7">
      <w:pPr>
        <w:pStyle w:val="NECBULLETS"/>
      </w:pPr>
      <w:r w:rsidRPr="0094271C">
        <w:t xml:space="preserve">Full </w:t>
      </w:r>
      <w:proofErr w:type="spellStart"/>
      <w:r w:rsidRPr="0094271C">
        <w:t>colour</w:t>
      </w:r>
      <w:proofErr w:type="spellEnd"/>
      <w:r w:rsidRPr="0094271C">
        <w:t xml:space="preserve"> 4.3” LCD</w:t>
      </w:r>
    </w:p>
    <w:p w:rsidR="00536F2E" w:rsidRPr="0094271C" w:rsidRDefault="00536F2E" w:rsidP="002874B7">
      <w:pPr>
        <w:pStyle w:val="NECBULLETS"/>
      </w:pPr>
      <w:r w:rsidRPr="0094271C">
        <w:t>24-key (</w:t>
      </w:r>
      <w:r w:rsidR="00481413">
        <w:t>key extension support with 60-key DSS module)</w:t>
      </w:r>
    </w:p>
    <w:p w:rsidR="00536F2E" w:rsidRPr="0094271C" w:rsidRDefault="00536F2E" w:rsidP="002874B7">
      <w:pPr>
        <w:pStyle w:val="NECBULLETS"/>
      </w:pPr>
      <w:r w:rsidRPr="0094271C">
        <w:t>Backlit LCD and keypad</w:t>
      </w:r>
    </w:p>
    <w:p w:rsidR="00536F2E" w:rsidRPr="0094271C" w:rsidRDefault="00536F2E" w:rsidP="002874B7">
      <w:pPr>
        <w:pStyle w:val="NECBULLETS"/>
      </w:pPr>
      <w:r w:rsidRPr="0094271C">
        <w:t>Multi-</w:t>
      </w:r>
      <w:proofErr w:type="spellStart"/>
      <w:r w:rsidRPr="0094271C">
        <w:t>colour</w:t>
      </w:r>
      <w:proofErr w:type="spellEnd"/>
      <w:r w:rsidRPr="0094271C">
        <w:t xml:space="preserve"> MWI</w:t>
      </w:r>
    </w:p>
    <w:p w:rsidR="00536F2E" w:rsidRPr="0094271C" w:rsidRDefault="00536F2E" w:rsidP="002874B7">
      <w:pPr>
        <w:pStyle w:val="NECBULLETS"/>
      </w:pPr>
      <w:r w:rsidRPr="0094271C">
        <w:t>Hands-free, full duplex</w:t>
      </w:r>
    </w:p>
    <w:p w:rsidR="00536F2E" w:rsidRPr="0094271C" w:rsidRDefault="00536F2E" w:rsidP="002874B7">
      <w:pPr>
        <w:pStyle w:val="NECBULLETS"/>
      </w:pPr>
      <w:r w:rsidRPr="0094271C">
        <w:t>Adjustable stand - 5 steps</w:t>
      </w:r>
    </w:p>
    <w:p w:rsidR="000F2BB9" w:rsidRDefault="00536F2E" w:rsidP="000F2BB9">
      <w:pPr>
        <w:pStyle w:val="NECBULLETS"/>
      </w:pPr>
      <w:r w:rsidRPr="0094271C">
        <w:t>Headset support, optional EHS support</w:t>
      </w:r>
    </w:p>
    <w:p w:rsidR="00D10568" w:rsidRDefault="00D10568" w:rsidP="00D10568">
      <w:pPr>
        <w:pStyle w:val="NECBULLETS"/>
      </w:pPr>
      <w:r>
        <w:t>HD audio</w:t>
      </w:r>
    </w:p>
    <w:p w:rsidR="00481413" w:rsidRDefault="00481413" w:rsidP="000F2BB9">
      <w:pPr>
        <w:pStyle w:val="NECBULLETS"/>
      </w:pPr>
      <w:r>
        <w:t>Also available in white</w:t>
      </w:r>
    </w:p>
    <w:p w:rsidR="00FE6785" w:rsidRPr="0005390F" w:rsidRDefault="00FE6785" w:rsidP="000F2BB9">
      <w:pPr>
        <w:pStyle w:val="NECBULLETS"/>
        <w:rPr>
          <w:color w:val="FF0000"/>
        </w:rPr>
      </w:pPr>
      <w:r>
        <w:t xml:space="preserve">Part Code: </w:t>
      </w:r>
      <w:r w:rsidR="007650F4">
        <w:t>BE118955</w:t>
      </w:r>
    </w:p>
    <w:p w:rsidR="005021DC" w:rsidRDefault="00DB1134" w:rsidP="005021DC">
      <w:pPr>
        <w:pStyle w:val="NECBULLETS"/>
        <w:numPr>
          <w:ilvl w:val="0"/>
          <w:numId w:val="0"/>
        </w:numPr>
        <w:ind w:left="714"/>
      </w:pPr>
      <w:r>
        <w:rPr>
          <w:noProof/>
          <w:color w:val="1F497D"/>
          <w:lang w:val="en-GB" w:eastAsia="en-GB"/>
        </w:rPr>
        <w:drawing>
          <wp:anchor distT="0" distB="0" distL="114300" distR="114300" simplePos="0" relativeHeight="251833344" behindDoc="1" locked="0" layoutInCell="1" allowOverlap="1">
            <wp:simplePos x="0" y="0"/>
            <wp:positionH relativeFrom="column">
              <wp:posOffset>824023</wp:posOffset>
            </wp:positionH>
            <wp:positionV relativeFrom="paragraph">
              <wp:posOffset>97231</wp:posOffset>
            </wp:positionV>
            <wp:extent cx="4572000" cy="3688578"/>
            <wp:effectExtent l="0" t="0" r="0" b="7620"/>
            <wp:wrapNone/>
            <wp:docPr id="1044" name="Picture 1044" descr="DT930-24CG-CLASSIC-emea-left-tran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930-24CG-CLASSIC-emea-left-transp"/>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4574794" cy="369083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36F2E" w:rsidRDefault="00536F2E" w:rsidP="005021DC">
      <w:pPr>
        <w:jc w:val="center"/>
        <w:rPr>
          <w:bCs/>
          <w:lang w:val="en-US"/>
        </w:rPr>
      </w:pPr>
    </w:p>
    <w:p w:rsidR="00536F2E" w:rsidRDefault="00536F2E" w:rsidP="00536F2E">
      <w:pPr>
        <w:rPr>
          <w:bCs/>
          <w:lang w:val="en-US"/>
        </w:rPr>
      </w:pPr>
    </w:p>
    <w:p w:rsidR="00146BCF" w:rsidRDefault="00146BCF">
      <w:pPr>
        <w:spacing w:after="0" w:line="240" w:lineRule="auto"/>
        <w:rPr>
          <w:b/>
          <w:sz w:val="36"/>
          <w:szCs w:val="28"/>
        </w:rPr>
      </w:pPr>
      <w:r>
        <w:br w:type="page"/>
      </w:r>
    </w:p>
    <w:p w:rsidR="00536F2E" w:rsidRPr="00E7535E" w:rsidRDefault="00397B12" w:rsidP="002874B7">
      <w:pPr>
        <w:pStyle w:val="NECPRODUCTHEADER"/>
        <w:rPr>
          <w:color w:val="4472C4" w:themeColor="accent5"/>
          <w:lang w:val="en-US"/>
        </w:rPr>
      </w:pPr>
      <w:r w:rsidRPr="00397B12">
        <w:rPr>
          <w:noProof/>
          <w:lang w:eastAsia="en-GB"/>
        </w:rPr>
        <w:lastRenderedPageBreak/>
        <mc:AlternateContent>
          <mc:Choice Requires="wpg">
            <w:drawing>
              <wp:anchor distT="0" distB="0" distL="114300" distR="114300" simplePos="0" relativeHeight="251821056" behindDoc="0" locked="0" layoutInCell="1" allowOverlap="1" wp14:anchorId="17ACD931" wp14:editId="5D14E119">
                <wp:simplePos x="0" y="0"/>
                <wp:positionH relativeFrom="margin">
                  <wp:posOffset>4836160</wp:posOffset>
                </wp:positionH>
                <wp:positionV relativeFrom="paragraph">
                  <wp:posOffset>355600</wp:posOffset>
                </wp:positionV>
                <wp:extent cx="1466214" cy="1263650"/>
                <wp:effectExtent l="0" t="0" r="0" b="0"/>
                <wp:wrapNone/>
                <wp:docPr id="1085" name="Group 1085"/>
                <wp:cNvGraphicFramePr/>
                <a:graphic xmlns:a="http://schemas.openxmlformats.org/drawingml/2006/main">
                  <a:graphicData uri="http://schemas.microsoft.com/office/word/2010/wordprocessingGroup">
                    <wpg:wgp>
                      <wpg:cNvGrpSpPr/>
                      <wpg:grpSpPr>
                        <a:xfrm>
                          <a:off x="0" y="0"/>
                          <a:ext cx="1466214" cy="1263650"/>
                          <a:chOff x="0" y="0"/>
                          <a:chExt cx="1466214" cy="1263650"/>
                        </a:xfrm>
                      </wpg:grpSpPr>
                      <pic:pic xmlns:pic="http://schemas.openxmlformats.org/drawingml/2006/picture">
                        <pic:nvPicPr>
                          <pic:cNvPr id="1086" name="Picture 1086" descr="C:\Users\jeagers\Documents\SV9100\SV9100 END USER POWERPOINT 0719\SV9100 Successor End User 0719 version\Orange hexagon med res.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5416" y="0"/>
                            <a:ext cx="1263650" cy="1263650"/>
                          </a:xfrm>
                          <a:prstGeom prst="rect">
                            <a:avLst/>
                          </a:prstGeom>
                          <a:noFill/>
                          <a:ln>
                            <a:noFill/>
                          </a:ln>
                        </pic:spPr>
                      </pic:pic>
                      <wps:wsp>
                        <wps:cNvPr id="1087" name="Text Box 2"/>
                        <wps:cNvSpPr txBox="1">
                          <a:spLocks noChangeArrowheads="1"/>
                        </wps:cNvSpPr>
                        <wps:spPr bwMode="auto">
                          <a:xfrm>
                            <a:off x="0" y="278273"/>
                            <a:ext cx="1466214" cy="710564"/>
                          </a:xfrm>
                          <a:prstGeom prst="rect">
                            <a:avLst/>
                          </a:prstGeom>
                          <a:noFill/>
                          <a:ln w="9525">
                            <a:noFill/>
                            <a:miter lim="800000"/>
                            <a:headEnd/>
                            <a:tailEnd/>
                          </a:ln>
                        </wps:spPr>
                        <wps:txbx>
                          <w:txbxContent>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NEW </w:t>
                              </w:r>
                            </w:p>
                            <w:p w:rsidR="0055048A" w:rsidRPr="00A12179" w:rsidRDefault="0055048A" w:rsidP="00397B12">
                              <w:pPr>
                                <w:pStyle w:val="NECBODY"/>
                                <w:spacing w:after="0" w:line="240" w:lineRule="exact"/>
                                <w:jc w:val="center"/>
                                <w:rPr>
                                  <w:b/>
                                  <w:lang w:val="en-US"/>
                                </w:rPr>
                              </w:pPr>
                              <w:r w:rsidRPr="00A12179">
                                <w:rPr>
                                  <w:b/>
                                  <w:lang w:val="en-US"/>
                                </w:rPr>
                                <w:t xml:space="preserve">TO THE </w:t>
                              </w:r>
                            </w:p>
                            <w:p w:rsidR="0055048A" w:rsidRPr="00A12179" w:rsidRDefault="0055048A" w:rsidP="00397B12">
                              <w:pPr>
                                <w:pStyle w:val="NECBODY"/>
                                <w:spacing w:after="0" w:line="240" w:lineRule="exact"/>
                                <w:jc w:val="center"/>
                                <w:rPr>
                                  <w:b/>
                                  <w:lang w:val="en-US"/>
                                </w:rPr>
                              </w:pPr>
                              <w:r w:rsidRPr="00A12179">
                                <w:rPr>
                                  <w:b/>
                                  <w:lang w:val="en-US"/>
                                </w:rPr>
                                <w:t xml:space="preserve">SL2100 </w:t>
                              </w:r>
                            </w:p>
                            <w:p w:rsidR="0055048A" w:rsidRPr="00A12179" w:rsidRDefault="0055048A" w:rsidP="00397B12">
                              <w:pPr>
                                <w:pStyle w:val="NECBODY"/>
                                <w:spacing w:after="0" w:line="240" w:lineRule="exact"/>
                                <w:jc w:val="center"/>
                                <w:rPr>
                                  <w:lang w:val="en-US"/>
                                </w:rPr>
                              </w:pPr>
                              <w:r w:rsidRPr="00A12179">
                                <w:rPr>
                                  <w:b/>
                                  <w:lang w:val="en-US"/>
                                </w:rPr>
                                <w:t>RANGE</w:t>
                              </w:r>
                            </w:p>
                          </w:txbxContent>
                        </wps:txbx>
                        <wps:bodyPr rot="0" vert="horz" wrap="square" lIns="91440" tIns="45720" rIns="91440" bIns="45720" anchor="t" anchorCtr="0">
                          <a:spAutoFit/>
                        </wps:bodyPr>
                      </wps:wsp>
                    </wpg:wgp>
                  </a:graphicData>
                </a:graphic>
              </wp:anchor>
            </w:drawing>
          </mc:Choice>
          <mc:Fallback>
            <w:pict>
              <v:group w14:anchorId="17ACD931" id="Group 1085" o:spid="_x0000_s1072" style="position:absolute;margin-left:380.8pt;margin-top:28pt;width:115.45pt;height:99.5pt;z-index:251821056;mso-position-horizontal-relative:margin" coordsize="14662,1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">
                <v:shape id="Picture 1086" o:spid="_x0000_s1073" type="#_x0000_t75" style="position:absolute;left:954;width:12636;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7SlTDAAAA3QAAAA8AAABkcnMvZG93bnJldi54bWxET8luwjAQvVfiH6yp1Fux20OAgEElaivU&#10;nljEeRQPSdR4nNomhL+vkZB6m6e3zmI12Fb05EPjWMPLWIEgLp1puNJw2H88T0GEiGywdUwarhRg&#10;tRw9LDA37sJb6nexEimEQ44a6hi7XMpQ1mQxjF1HnLiT8xZjgr6SxuMlhdtWviqVSYsNp4YaOypq&#10;Kn92Z6uhkBv19b2enGfH7t0W/Pnb+5hp/fQ4vM1BRBriv/ju3pg0X00zuH2TTp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ntKVMMAAADdAAAADwAAAAAAAAAAAAAAAACf&#10;AgAAZHJzL2Rvd25yZXYueG1sUEsFBgAAAAAEAAQA9wAAAI8DAAAAAA==&#10;">
                  <v:imagedata r:id="rId28" o:title="Orange hexagon med res"/>
                  <v:path arrowok="t"/>
                </v:shape>
                <v:shape id="_x0000_s1074" type="#_x0000_t202" style="position:absolute;top:2782;width:14662;height:7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7uu8EA&#10;AADdAAAADwAAAGRycy9kb3ducmV2LnhtbERPS2sCMRC+F/ofwhS81UTBKlujSB/goRd1ex82083S&#10;zWTZjO7675uC4G0+vuest2No1YX61ES2MJsaUMRVdA3XFsrT5/MKVBJkh21ksnClBNvN48MaCxcH&#10;PtDlKLXKIZwKtOBFukLrVHkKmKaxI87cT+wDSoZ9rV2PQw4PrZ4b86IDNpwbPHb05qn6PZ6DBRG3&#10;m13Lj5D23+PX++BNtcDS2snTuHsFJTTKXXxz712eb1ZL+P8mn6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u7rvBAAAA3QAAAA8AAAAAAAAAAAAAAAAAmAIAAGRycy9kb3du&#10;cmV2LnhtbFBLBQYAAAAABAAEAPUAAACGAwAAAAA=&#10;" filled="f" stroked="f">
                  <v:textbox style="mso-fit-shape-to-text:t">
                    <w:txbxContent>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NEW </w:t>
                        </w:r>
                      </w:p>
                      <w:p w:rsidR="0055048A" w:rsidRPr="00A12179" w:rsidRDefault="0055048A" w:rsidP="00397B12">
                        <w:pPr>
                          <w:pStyle w:val="NECBODY"/>
                          <w:spacing w:after="0" w:line="240" w:lineRule="exact"/>
                          <w:jc w:val="center"/>
                          <w:rPr>
                            <w:b/>
                            <w:lang w:val="en-US"/>
                          </w:rPr>
                        </w:pPr>
                        <w:r w:rsidRPr="00A12179">
                          <w:rPr>
                            <w:b/>
                            <w:lang w:val="en-US"/>
                          </w:rPr>
                          <w:t xml:space="preserve">TO THE </w:t>
                        </w:r>
                      </w:p>
                      <w:p w:rsidR="0055048A" w:rsidRPr="00A12179" w:rsidRDefault="0055048A" w:rsidP="00397B12">
                        <w:pPr>
                          <w:pStyle w:val="NECBODY"/>
                          <w:spacing w:after="0" w:line="240" w:lineRule="exact"/>
                          <w:jc w:val="center"/>
                          <w:rPr>
                            <w:b/>
                            <w:lang w:val="en-US"/>
                          </w:rPr>
                        </w:pPr>
                        <w:r w:rsidRPr="00A12179">
                          <w:rPr>
                            <w:b/>
                            <w:lang w:val="en-US"/>
                          </w:rPr>
                          <w:t xml:space="preserve">SL2100 </w:t>
                        </w:r>
                      </w:p>
                      <w:p w:rsidR="0055048A" w:rsidRPr="00A12179" w:rsidRDefault="0055048A" w:rsidP="00397B12">
                        <w:pPr>
                          <w:pStyle w:val="NECBODY"/>
                          <w:spacing w:after="0" w:line="240" w:lineRule="exact"/>
                          <w:jc w:val="center"/>
                          <w:rPr>
                            <w:lang w:val="en-US"/>
                          </w:rPr>
                        </w:pPr>
                        <w:r w:rsidRPr="00A12179">
                          <w:rPr>
                            <w:b/>
                            <w:lang w:val="en-US"/>
                          </w:rPr>
                          <w:t>RANGE</w:t>
                        </w:r>
                      </w:p>
                    </w:txbxContent>
                  </v:textbox>
                </v:shape>
                <w10:wrap anchorx="margin"/>
              </v:group>
            </w:pict>
          </mc:Fallback>
        </mc:AlternateContent>
      </w:r>
      <w:r w:rsidR="00536F2E" w:rsidRPr="0094271C">
        <w:rPr>
          <w:lang w:val="en-US"/>
        </w:rPr>
        <w:t xml:space="preserve">GT890 </w:t>
      </w:r>
      <w:r w:rsidR="00536F2E" w:rsidRPr="00E7535E">
        <w:rPr>
          <w:color w:val="4472C4" w:themeColor="accent5"/>
          <w:lang w:val="en-US"/>
        </w:rPr>
        <w:t>IP VIDEOPHONE</w:t>
      </w:r>
    </w:p>
    <w:p w:rsidR="00536F2E" w:rsidRPr="00E7535E" w:rsidRDefault="00536F2E" w:rsidP="002874B7">
      <w:pPr>
        <w:pStyle w:val="NECSUBHEADER"/>
        <w:rPr>
          <w:color w:val="4472C4" w:themeColor="accent5"/>
          <w:lang w:val="en-US"/>
        </w:rPr>
      </w:pPr>
      <w:r w:rsidRPr="00E7535E">
        <w:rPr>
          <w:color w:val="4472C4" w:themeColor="accent5"/>
          <w:lang w:val="en-US"/>
        </w:rPr>
        <w:t>MAXIMUM FLEXIBILITY</w:t>
      </w:r>
    </w:p>
    <w:p w:rsidR="00536F2E" w:rsidRPr="00281564" w:rsidRDefault="00536F2E" w:rsidP="002874B7">
      <w:pPr>
        <w:pStyle w:val="NECBODY"/>
        <w:rPr>
          <w:b/>
          <w:lang w:val="en-US"/>
        </w:rPr>
      </w:pPr>
      <w:r w:rsidRPr="00281564">
        <w:rPr>
          <w:b/>
          <w:lang w:val="en-US"/>
        </w:rPr>
        <w:t xml:space="preserve">NEC's GT890 IP desktop video telephone brings optimum </w:t>
      </w:r>
      <w:r w:rsidR="00E31A77">
        <w:rPr>
          <w:b/>
          <w:lang w:val="en-US"/>
        </w:rPr>
        <w:br/>
      </w:r>
      <w:r w:rsidRPr="00281564">
        <w:rPr>
          <w:b/>
          <w:lang w:val="en-US"/>
        </w:rPr>
        <w:t>manageability to desktop communications.</w:t>
      </w:r>
    </w:p>
    <w:p w:rsidR="00E31A77" w:rsidRDefault="00536F2E" w:rsidP="002874B7">
      <w:pPr>
        <w:pStyle w:val="NECBODY"/>
        <w:rPr>
          <w:lang w:val="en-US"/>
        </w:rPr>
      </w:pPr>
      <w:r w:rsidRPr="0094271C">
        <w:rPr>
          <w:lang w:val="en-US"/>
        </w:rPr>
        <w:t>Audio or video calls can be easily made with a touch of a</w:t>
      </w:r>
      <w:r w:rsidR="00481413">
        <w:rPr>
          <w:lang w:val="en-US"/>
        </w:rPr>
        <w:t>n icon</w:t>
      </w:r>
      <w:r w:rsidRPr="0094271C">
        <w:rPr>
          <w:lang w:val="en-US"/>
        </w:rPr>
        <w:t xml:space="preserve">. </w:t>
      </w:r>
    </w:p>
    <w:p w:rsidR="00E31A77" w:rsidRDefault="00397B12" w:rsidP="002874B7">
      <w:pPr>
        <w:pStyle w:val="NECBODY"/>
        <w:rPr>
          <w:lang w:val="en-US"/>
        </w:rPr>
      </w:pPr>
      <w:r w:rsidRPr="00397B12">
        <w:rPr>
          <w:noProof/>
          <w:lang w:eastAsia="en-GB"/>
        </w:rPr>
        <mc:AlternateContent>
          <mc:Choice Requires="wpg">
            <w:drawing>
              <wp:anchor distT="0" distB="0" distL="114300" distR="114300" simplePos="0" relativeHeight="251822080" behindDoc="0" locked="0" layoutInCell="1" allowOverlap="1" wp14:anchorId="49CC9C6B" wp14:editId="49998738">
                <wp:simplePos x="0" y="0"/>
                <wp:positionH relativeFrom="margin">
                  <wp:posOffset>4813300</wp:posOffset>
                </wp:positionH>
                <wp:positionV relativeFrom="paragraph">
                  <wp:posOffset>15875</wp:posOffset>
                </wp:positionV>
                <wp:extent cx="1466214" cy="1263650"/>
                <wp:effectExtent l="0" t="0" r="0" b="0"/>
                <wp:wrapNone/>
                <wp:docPr id="192" name="Group 192"/>
                <wp:cNvGraphicFramePr/>
                <a:graphic xmlns:a="http://schemas.openxmlformats.org/drawingml/2006/main">
                  <a:graphicData uri="http://schemas.microsoft.com/office/word/2010/wordprocessingGroup">
                    <wpg:wgp>
                      <wpg:cNvGrpSpPr/>
                      <wpg:grpSpPr>
                        <a:xfrm>
                          <a:off x="0" y="0"/>
                          <a:ext cx="1466214" cy="1263650"/>
                          <a:chOff x="0" y="0"/>
                          <a:chExt cx="1466214" cy="1263650"/>
                        </a:xfrm>
                      </wpg:grpSpPr>
                      <pic:pic xmlns:pic="http://schemas.openxmlformats.org/drawingml/2006/picture">
                        <pic:nvPicPr>
                          <pic:cNvPr id="193" name="Picture 193" descr="C:\Users\jeagers\Documents\SV9100\SV9100 END USER POWERPOINT 0719\SV9100 Successor End User 0719 version\Orange hexagon med res.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5416" y="0"/>
                            <a:ext cx="1263650" cy="1263650"/>
                          </a:xfrm>
                          <a:prstGeom prst="rect">
                            <a:avLst/>
                          </a:prstGeom>
                          <a:noFill/>
                          <a:ln>
                            <a:noFill/>
                          </a:ln>
                        </pic:spPr>
                      </pic:pic>
                      <wps:wsp>
                        <wps:cNvPr id="194" name="Text Box 2"/>
                        <wps:cNvSpPr txBox="1">
                          <a:spLocks noChangeArrowheads="1"/>
                        </wps:cNvSpPr>
                        <wps:spPr bwMode="auto">
                          <a:xfrm>
                            <a:off x="0" y="284463"/>
                            <a:ext cx="1466214" cy="710564"/>
                          </a:xfrm>
                          <a:prstGeom prst="rect">
                            <a:avLst/>
                          </a:prstGeom>
                          <a:noFill/>
                          <a:ln w="9525">
                            <a:noFill/>
                            <a:miter lim="800000"/>
                            <a:headEnd/>
                            <a:tailEnd/>
                          </a:ln>
                        </wps:spPr>
                        <wps:txbx>
                          <w:txbxContent>
                            <w:p w:rsidR="0055048A" w:rsidRPr="00DF38A4" w:rsidRDefault="0055048A" w:rsidP="00397B12">
                              <w:pPr>
                                <w:pStyle w:val="NECBODY"/>
                                <w:spacing w:after="0" w:line="240" w:lineRule="exact"/>
                                <w:jc w:val="center"/>
                                <w:rPr>
                                  <w:b/>
                                  <w:lang w:val="en-US"/>
                                </w:rPr>
                              </w:pPr>
                              <w:r w:rsidRPr="00DF38A4">
                                <w:rPr>
                                  <w:b/>
                                  <w:lang w:val="en-US"/>
                                </w:rPr>
                                <w:t xml:space="preserve">IDEAL </w:t>
                              </w:r>
                            </w:p>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FOR OFFICE </w:t>
                              </w:r>
                              <w:r>
                                <w:rPr>
                                  <w:b/>
                                  <w:color w:val="FFFFFF" w:themeColor="background1"/>
                                  <w:lang w:val="en-US"/>
                                </w:rPr>
                                <w:br/>
                                <w:t xml:space="preserve">&amp; HOME </w:t>
                              </w:r>
                            </w:p>
                            <w:p w:rsidR="0055048A" w:rsidRPr="00397B12" w:rsidRDefault="0055048A" w:rsidP="00397B12">
                              <w:pPr>
                                <w:pStyle w:val="NECBODY"/>
                                <w:spacing w:after="0" w:line="240" w:lineRule="exact"/>
                                <w:jc w:val="center"/>
                                <w:rPr>
                                  <w:b/>
                                  <w:color w:val="FFFFFF" w:themeColor="background1"/>
                                  <w:lang w:val="en-US"/>
                                </w:rPr>
                              </w:pPr>
                              <w:r>
                                <w:rPr>
                                  <w:b/>
                                  <w:color w:val="FFFFFF" w:themeColor="background1"/>
                                  <w:lang w:val="en-US"/>
                                </w:rPr>
                                <w:t>WORKERS</w:t>
                              </w:r>
                            </w:p>
                          </w:txbxContent>
                        </wps:txbx>
                        <wps:bodyPr rot="0" vert="horz" wrap="square" lIns="91440" tIns="45720" rIns="91440" bIns="45720" anchor="t" anchorCtr="0">
                          <a:spAutoFit/>
                        </wps:bodyPr>
                      </wps:wsp>
                    </wpg:wgp>
                  </a:graphicData>
                </a:graphic>
              </wp:anchor>
            </w:drawing>
          </mc:Choice>
          <mc:Fallback>
            <w:pict>
              <v:group w14:anchorId="49CC9C6B" id="Group 192" o:spid="_x0000_s1075" style="position:absolute;margin-left:379pt;margin-top:1.25pt;width:115.45pt;height:99.5pt;z-index:251822080;mso-position-horizontal-relative:margin" coordsize="14662,1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">
                <v:shape id="Picture 193" o:spid="_x0000_s1076" type="#_x0000_t75" style="position:absolute;left:954;width:12636;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F8rnBAAAA3AAAAA8AAABkcnMvZG93bnJldi54bWxET01rwkAQvRf8D8sI3urGClajq2hQkfZU&#10;Fc9DdkyC2dl0d43x33cLhd7m8T5nsepMLVpyvrKsYDRMQBDnVldcKDifdq9TED4ga6wtk4IneVgt&#10;ey8LTLV98Be1x1CIGMI+RQVlCE0qpc9LMuiHtiGO3NU6gyFCV0jt8BHDTS3fkmQiDVYcG0psKCsp&#10;vx3vRkEmD8nH5+b9Prs0W5Px/rt1YaLUoN+t5yACdeFf/Oc+6Dh/NobfZ+IFcv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UF8rnBAAAA3AAAAA8AAAAAAAAAAAAAAAAAnwIA&#10;AGRycy9kb3ducmV2LnhtbFBLBQYAAAAABAAEAPcAAACNAwAAAAA=&#10;">
                  <v:imagedata r:id="rId28" o:title="Orange hexagon med res"/>
                  <v:path arrowok="t"/>
                </v:shape>
                <v:shape id="_x0000_s1077" type="#_x0000_t202" style="position:absolute;top:2844;width:14662;height:7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UhfcAA&#10;AADcAAAADwAAAGRycy9kb3ducmV2LnhtbERPTWvCQBC9F/wPywi91Y1ii01dRdSCBy/VeB+y02xo&#10;djZkRxP/fbdQ8DaP9znL9eAbdaMu1oENTCcZKOIy2JorA8X582UBKgqyxSYwGbhThPVq9LTE3Iae&#10;v+h2kkqlEI45GnAiba51LB15jJPQEifuO3QeJcGu0rbDPoX7Rs+y7E17rDk1OGxp66j8OV29ARG7&#10;md6LvY+Hy3Dc9S4rX7Ew5nk8bD5ACQ3yEP+7DzbNf5/D3zPpAr3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eUhfcAAAADcAAAADwAAAAAAAAAAAAAAAACYAgAAZHJzL2Rvd25y&#10;ZXYueG1sUEsFBgAAAAAEAAQA9QAAAIUDAAAAAA==&#10;" filled="f" stroked="f">
                  <v:textbox style="mso-fit-shape-to-text:t">
                    <w:txbxContent>
                      <w:p w:rsidR="0055048A" w:rsidRPr="00DF38A4" w:rsidRDefault="0055048A" w:rsidP="00397B12">
                        <w:pPr>
                          <w:pStyle w:val="NECBODY"/>
                          <w:spacing w:after="0" w:line="240" w:lineRule="exact"/>
                          <w:jc w:val="center"/>
                          <w:rPr>
                            <w:b/>
                            <w:lang w:val="en-US"/>
                          </w:rPr>
                        </w:pPr>
                        <w:r w:rsidRPr="00DF38A4">
                          <w:rPr>
                            <w:b/>
                            <w:lang w:val="en-US"/>
                          </w:rPr>
                          <w:t xml:space="preserve">IDEAL </w:t>
                        </w:r>
                      </w:p>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FOR OFFICE </w:t>
                        </w:r>
                        <w:r>
                          <w:rPr>
                            <w:b/>
                            <w:color w:val="FFFFFF" w:themeColor="background1"/>
                            <w:lang w:val="en-US"/>
                          </w:rPr>
                          <w:br/>
                          <w:t xml:space="preserve">&amp; HOME </w:t>
                        </w:r>
                      </w:p>
                      <w:p w:rsidR="0055048A" w:rsidRPr="00397B12" w:rsidRDefault="0055048A" w:rsidP="00397B12">
                        <w:pPr>
                          <w:pStyle w:val="NECBODY"/>
                          <w:spacing w:after="0" w:line="240" w:lineRule="exact"/>
                          <w:jc w:val="center"/>
                          <w:rPr>
                            <w:b/>
                            <w:color w:val="FFFFFF" w:themeColor="background1"/>
                            <w:lang w:val="en-US"/>
                          </w:rPr>
                        </w:pPr>
                        <w:r>
                          <w:rPr>
                            <w:b/>
                            <w:color w:val="FFFFFF" w:themeColor="background1"/>
                            <w:lang w:val="en-US"/>
                          </w:rPr>
                          <w:t>WORKERS</w:t>
                        </w:r>
                      </w:p>
                    </w:txbxContent>
                  </v:textbox>
                </v:shape>
                <w10:wrap anchorx="margin"/>
              </v:group>
            </w:pict>
          </mc:Fallback>
        </mc:AlternateContent>
      </w:r>
      <w:r w:rsidR="00536F2E" w:rsidRPr="0094271C">
        <w:rPr>
          <w:lang w:val="en-US"/>
        </w:rPr>
        <w:t xml:space="preserve">Switching between audio and video while on an actual phone </w:t>
      </w:r>
      <w:r>
        <w:rPr>
          <w:lang w:val="en-US"/>
        </w:rPr>
        <w:br/>
      </w:r>
      <w:r w:rsidR="00536F2E" w:rsidRPr="0094271C">
        <w:rPr>
          <w:lang w:val="en-US"/>
        </w:rPr>
        <w:t xml:space="preserve">call is intuitively simple. </w:t>
      </w:r>
    </w:p>
    <w:p w:rsidR="00536F2E" w:rsidRPr="0094271C" w:rsidRDefault="00536F2E" w:rsidP="002874B7">
      <w:pPr>
        <w:pStyle w:val="NECBULLETS"/>
      </w:pPr>
      <w:r w:rsidRPr="0094271C">
        <w:t>7-inch capacitive five-finger multi-touch display</w:t>
      </w:r>
    </w:p>
    <w:p w:rsidR="00536F2E" w:rsidRPr="0094271C" w:rsidRDefault="00536F2E" w:rsidP="002874B7">
      <w:pPr>
        <w:pStyle w:val="NECBULLETS"/>
      </w:pPr>
      <w:r w:rsidRPr="0094271C">
        <w:t>Android™-based operating system</w:t>
      </w:r>
    </w:p>
    <w:p w:rsidR="00536F2E" w:rsidRPr="0094271C" w:rsidRDefault="00536F2E" w:rsidP="002874B7">
      <w:pPr>
        <w:pStyle w:val="NECBULLETS"/>
      </w:pPr>
      <w:r w:rsidRPr="0094271C">
        <w:t>Built-in HD mega-pixel camera with privacy shutter</w:t>
      </w:r>
    </w:p>
    <w:p w:rsidR="00536F2E" w:rsidRPr="0094271C" w:rsidRDefault="00536F2E" w:rsidP="002874B7">
      <w:pPr>
        <w:pStyle w:val="NECBULLETS"/>
      </w:pPr>
      <w:r w:rsidRPr="0094271C">
        <w:t xml:space="preserve">Wi-Fi support for wireless connection to the network for </w:t>
      </w:r>
      <w:r w:rsidR="00397B12">
        <w:br/>
      </w:r>
      <w:r w:rsidRPr="0094271C">
        <w:t>placement flexibility and hot spotting</w:t>
      </w:r>
    </w:p>
    <w:p w:rsidR="00536F2E" w:rsidRPr="0094271C" w:rsidRDefault="00536F2E" w:rsidP="002874B7">
      <w:pPr>
        <w:pStyle w:val="NECBULLETS"/>
      </w:pPr>
      <w:r w:rsidRPr="0094271C">
        <w:t>Security encryption for call and account protection</w:t>
      </w:r>
    </w:p>
    <w:p w:rsidR="00536F2E" w:rsidRDefault="00536F2E" w:rsidP="002874B7">
      <w:pPr>
        <w:pStyle w:val="NECBULLETS"/>
      </w:pPr>
      <w:r w:rsidRPr="0094271C">
        <w:t xml:space="preserve">Full interoperability with NEC's complete suite of </w:t>
      </w:r>
      <w:r w:rsidR="00397B12">
        <w:br/>
      </w:r>
      <w:r w:rsidRPr="0094271C">
        <w:t>communications platforms</w:t>
      </w:r>
    </w:p>
    <w:p w:rsidR="00F73551" w:rsidRDefault="00F73551" w:rsidP="00F73551">
      <w:pPr>
        <w:pStyle w:val="NECBULLETS"/>
      </w:pPr>
      <w:r>
        <w:t xml:space="preserve">Integrates with NEC’s </w:t>
      </w:r>
      <w:proofErr w:type="spellStart"/>
      <w:r>
        <w:t>InUC</w:t>
      </w:r>
      <w:proofErr w:type="spellEnd"/>
      <w:r>
        <w:t xml:space="preserve">: enables IM, presence &amp; visibility </w:t>
      </w:r>
      <w:r w:rsidR="00397B12">
        <w:br/>
      </w:r>
      <w:r>
        <w:t>other extension status</w:t>
      </w:r>
    </w:p>
    <w:p w:rsidR="00FE6785" w:rsidRPr="0005390F" w:rsidRDefault="00397B12" w:rsidP="00F73551">
      <w:pPr>
        <w:pStyle w:val="NECBULLETS"/>
        <w:rPr>
          <w:color w:val="FF0000"/>
        </w:rPr>
      </w:pPr>
      <w:r>
        <w:rPr>
          <w:noProof/>
          <w:lang w:val="en-GB" w:eastAsia="en-GB"/>
        </w:rPr>
        <w:drawing>
          <wp:anchor distT="0" distB="0" distL="0" distR="0" simplePos="0" relativeHeight="251660288" behindDoc="1" locked="0" layoutInCell="1" allowOverlap="1">
            <wp:simplePos x="0" y="0"/>
            <wp:positionH relativeFrom="column">
              <wp:posOffset>-549690</wp:posOffset>
            </wp:positionH>
            <wp:positionV relativeFrom="paragraph">
              <wp:posOffset>76338</wp:posOffset>
            </wp:positionV>
            <wp:extent cx="7080885" cy="4521200"/>
            <wp:effectExtent l="0" t="0" r="0" b="0"/>
            <wp:wrapNone/>
            <wp:docPr id="44" name="Picture 44" descr="https://s3.eu-central-1.amazonaws.com/testcassette/nec-enterprise/images/desktop-phones/NEC-GT890-ST500-dialer(tilt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3.eu-central-1.amazonaws.com/testcassette/nec-enterprise/images/desktop-phones/NEC-GT890-ST500-dialer(tilt02).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9442" b="16703"/>
                    <a:stretch/>
                  </pic:blipFill>
                  <pic:spPr bwMode="auto">
                    <a:xfrm>
                      <a:off x="0" y="0"/>
                      <a:ext cx="7080885" cy="452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6785">
        <w:t xml:space="preserve">Part Code: </w:t>
      </w:r>
      <w:r w:rsidR="007650F4">
        <w:t>BE118385</w:t>
      </w:r>
    </w:p>
    <w:p w:rsidR="00536F2E" w:rsidRPr="0094271C" w:rsidRDefault="00536F2E" w:rsidP="006E43E2">
      <w:pPr>
        <w:jc w:val="center"/>
        <w:rPr>
          <w:bCs/>
          <w:lang w:val="en-US"/>
        </w:rPr>
      </w:pPr>
    </w:p>
    <w:p w:rsidR="00536F2E" w:rsidRDefault="00536F2E" w:rsidP="00536F2E">
      <w:pPr>
        <w:rPr>
          <w:bCs/>
          <w:lang w:val="en-US"/>
        </w:rPr>
      </w:pPr>
    </w:p>
    <w:p w:rsidR="001323FE" w:rsidRPr="00E7535E" w:rsidRDefault="00281564" w:rsidP="001323FE">
      <w:pPr>
        <w:pStyle w:val="NECPRODUCTHEADER"/>
        <w:rPr>
          <w:color w:val="4472C4" w:themeColor="accent5"/>
        </w:rPr>
      </w:pPr>
      <w:r>
        <w:rPr>
          <w:bCs/>
          <w:lang w:val="en-US"/>
        </w:rPr>
        <w:br w:type="page"/>
      </w:r>
      <w:r w:rsidR="00397B12" w:rsidRPr="00397B12">
        <w:rPr>
          <w:noProof/>
          <w:color w:val="4472C4" w:themeColor="accent5"/>
          <w:lang w:eastAsia="en-GB"/>
        </w:rPr>
        <w:lastRenderedPageBreak/>
        <mc:AlternateContent>
          <mc:Choice Requires="wpg">
            <w:drawing>
              <wp:anchor distT="0" distB="0" distL="114300" distR="114300" simplePos="0" relativeHeight="251824128" behindDoc="0" locked="0" layoutInCell="1" allowOverlap="1" wp14:anchorId="17ACD931" wp14:editId="5D14E119">
                <wp:simplePos x="0" y="0"/>
                <wp:positionH relativeFrom="margin">
                  <wp:posOffset>4722451</wp:posOffset>
                </wp:positionH>
                <wp:positionV relativeFrom="paragraph">
                  <wp:posOffset>279178</wp:posOffset>
                </wp:positionV>
                <wp:extent cx="1466214" cy="1263650"/>
                <wp:effectExtent l="0" t="0" r="0" b="0"/>
                <wp:wrapNone/>
                <wp:docPr id="195" name="Group 195"/>
                <wp:cNvGraphicFramePr/>
                <a:graphic xmlns:a="http://schemas.openxmlformats.org/drawingml/2006/main">
                  <a:graphicData uri="http://schemas.microsoft.com/office/word/2010/wordprocessingGroup">
                    <wpg:wgp>
                      <wpg:cNvGrpSpPr/>
                      <wpg:grpSpPr>
                        <a:xfrm>
                          <a:off x="0" y="0"/>
                          <a:ext cx="1466214" cy="1263650"/>
                          <a:chOff x="0" y="0"/>
                          <a:chExt cx="1466214" cy="1263650"/>
                        </a:xfrm>
                      </wpg:grpSpPr>
                      <pic:pic xmlns:pic="http://schemas.openxmlformats.org/drawingml/2006/picture">
                        <pic:nvPicPr>
                          <pic:cNvPr id="196" name="Picture 196" descr="C:\Users\jeagers\Documents\SV9100\SV9100 END USER POWERPOINT 0719\SV9100 Successor End User 0719 version\Orange hexagon med res.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5416" y="0"/>
                            <a:ext cx="1263650" cy="1263650"/>
                          </a:xfrm>
                          <a:prstGeom prst="rect">
                            <a:avLst/>
                          </a:prstGeom>
                          <a:noFill/>
                          <a:ln>
                            <a:noFill/>
                          </a:ln>
                        </pic:spPr>
                      </pic:pic>
                      <wps:wsp>
                        <wps:cNvPr id="197" name="Text Box 2"/>
                        <wps:cNvSpPr txBox="1">
                          <a:spLocks noChangeArrowheads="1"/>
                        </wps:cNvSpPr>
                        <wps:spPr bwMode="auto">
                          <a:xfrm>
                            <a:off x="0" y="278273"/>
                            <a:ext cx="1466214" cy="710564"/>
                          </a:xfrm>
                          <a:prstGeom prst="rect">
                            <a:avLst/>
                          </a:prstGeom>
                          <a:noFill/>
                          <a:ln w="9525">
                            <a:noFill/>
                            <a:miter lim="800000"/>
                            <a:headEnd/>
                            <a:tailEnd/>
                          </a:ln>
                        </wps:spPr>
                        <wps:txbx>
                          <w:txbxContent>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NEW </w:t>
                              </w:r>
                            </w:p>
                            <w:p w:rsidR="0055048A" w:rsidRPr="00A12179" w:rsidRDefault="0055048A" w:rsidP="00397B12">
                              <w:pPr>
                                <w:pStyle w:val="NECBODY"/>
                                <w:spacing w:after="0" w:line="240" w:lineRule="exact"/>
                                <w:jc w:val="center"/>
                                <w:rPr>
                                  <w:b/>
                                  <w:lang w:val="en-US"/>
                                </w:rPr>
                              </w:pPr>
                              <w:r w:rsidRPr="00A12179">
                                <w:rPr>
                                  <w:b/>
                                  <w:lang w:val="en-US"/>
                                </w:rPr>
                                <w:t xml:space="preserve">TO THE </w:t>
                              </w:r>
                            </w:p>
                            <w:p w:rsidR="0055048A" w:rsidRPr="00A12179" w:rsidRDefault="0055048A" w:rsidP="00397B12">
                              <w:pPr>
                                <w:pStyle w:val="NECBODY"/>
                                <w:spacing w:after="0" w:line="240" w:lineRule="exact"/>
                                <w:jc w:val="center"/>
                                <w:rPr>
                                  <w:b/>
                                  <w:lang w:val="en-US"/>
                                </w:rPr>
                              </w:pPr>
                              <w:r w:rsidRPr="00A12179">
                                <w:rPr>
                                  <w:b/>
                                  <w:lang w:val="en-US"/>
                                </w:rPr>
                                <w:t xml:space="preserve">SL2100 </w:t>
                              </w:r>
                            </w:p>
                            <w:p w:rsidR="0055048A" w:rsidRPr="00A12179" w:rsidRDefault="0055048A" w:rsidP="00397B12">
                              <w:pPr>
                                <w:pStyle w:val="NECBODY"/>
                                <w:spacing w:after="0" w:line="240" w:lineRule="exact"/>
                                <w:jc w:val="center"/>
                                <w:rPr>
                                  <w:lang w:val="en-US"/>
                                </w:rPr>
                              </w:pPr>
                              <w:r w:rsidRPr="00A12179">
                                <w:rPr>
                                  <w:b/>
                                  <w:lang w:val="en-US"/>
                                </w:rPr>
                                <w:t>RANGE</w:t>
                              </w:r>
                            </w:p>
                          </w:txbxContent>
                        </wps:txbx>
                        <wps:bodyPr rot="0" vert="horz" wrap="square" lIns="91440" tIns="45720" rIns="91440" bIns="45720" anchor="t" anchorCtr="0">
                          <a:spAutoFit/>
                        </wps:bodyPr>
                      </wps:wsp>
                    </wpg:wgp>
                  </a:graphicData>
                </a:graphic>
              </wp:anchor>
            </w:drawing>
          </mc:Choice>
          <mc:Fallback>
            <w:pict>
              <v:group w14:anchorId="17ACD931" id="Group 195" o:spid="_x0000_s1078" style="position:absolute;margin-left:371.85pt;margin-top:22pt;width:115.45pt;height:99.5pt;z-index:251824128;mso-position-horizontal-relative:margin" coordsize="14662,1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">
                <v:shape id="Picture 196" o:spid="_x0000_s1079" type="#_x0000_t75" style="position:absolute;left:954;width:12636;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yUSHBAAAA3AAAAA8AAABkcnMvZG93bnJldi54bWxET01rwkAQvRf8D8sI3urGHmJNXUWDirQn&#10;tfQ8ZKdJMDub7q4x/vuuIHibx/uc+bI3jejI+dqygsk4AUFcWF1zqeD7tH19B+EDssbGMim4kYfl&#10;YvAyx0zbKx+oO4ZSxBD2GSqoQmgzKX1RkUE/ti1x5H6tMxgidKXUDq8x3DTyLUlSabDm2FBhS3lF&#10;xfl4MQpyuU8+v9bTy+yn3Zicd3+dC6lSo2G/+gARqA9P8cO913H+LIX7M/ECufg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VyUSHBAAAA3AAAAA8AAAAAAAAAAAAAAAAAnwIA&#10;AGRycy9kb3ducmV2LnhtbFBLBQYAAAAABAAEAPcAAACNAwAAAAA=&#10;">
                  <v:imagedata r:id="rId28" o:title="Orange hexagon med res"/>
                  <v:path arrowok="t"/>
                </v:shape>
                <v:shape id="_x0000_s1080" type="#_x0000_t202" style="position:absolute;top:2782;width:14662;height:7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CsAA&#10;AADcAAAADwAAAGRycy9kb3ducmV2LnhtbERPTWvCQBC9F/wPywi91Y2CrU1dRdSCBy/VeB+y02xo&#10;djZkRxP/fbdQ8DaP9znL9eAbdaMu1oENTCcZKOIy2JorA8X582UBKgqyxSYwGbhThPVq9LTE3Iae&#10;v+h2kkqlEI45GnAiba51LB15jJPQEifuO3QeJcGu0rbDPoX7Rs+y7FV7rDk1OGxp66j8OV29ARG7&#10;md6LvY+Hy3Dc9S4r51gY8zweNh+ghAZ5iP/dB5vmv7/B3zPpAr3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e/CsAAAADcAAAADwAAAAAAAAAAAAAAAACYAgAAZHJzL2Rvd25y&#10;ZXYueG1sUEsFBgAAAAAEAAQA9QAAAIUDAAAAAA==&#10;" filled="f" stroked="f">
                  <v:textbox style="mso-fit-shape-to-text:t">
                    <w:txbxContent>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NEW </w:t>
                        </w:r>
                      </w:p>
                      <w:p w:rsidR="0055048A" w:rsidRPr="00A12179" w:rsidRDefault="0055048A" w:rsidP="00397B12">
                        <w:pPr>
                          <w:pStyle w:val="NECBODY"/>
                          <w:spacing w:after="0" w:line="240" w:lineRule="exact"/>
                          <w:jc w:val="center"/>
                          <w:rPr>
                            <w:b/>
                            <w:lang w:val="en-US"/>
                          </w:rPr>
                        </w:pPr>
                        <w:r w:rsidRPr="00A12179">
                          <w:rPr>
                            <w:b/>
                            <w:lang w:val="en-US"/>
                          </w:rPr>
                          <w:t xml:space="preserve">TO THE </w:t>
                        </w:r>
                      </w:p>
                      <w:p w:rsidR="0055048A" w:rsidRPr="00A12179" w:rsidRDefault="0055048A" w:rsidP="00397B12">
                        <w:pPr>
                          <w:pStyle w:val="NECBODY"/>
                          <w:spacing w:after="0" w:line="240" w:lineRule="exact"/>
                          <w:jc w:val="center"/>
                          <w:rPr>
                            <w:b/>
                            <w:lang w:val="en-US"/>
                          </w:rPr>
                        </w:pPr>
                        <w:r w:rsidRPr="00A12179">
                          <w:rPr>
                            <w:b/>
                            <w:lang w:val="en-US"/>
                          </w:rPr>
                          <w:t xml:space="preserve">SL2100 </w:t>
                        </w:r>
                      </w:p>
                      <w:p w:rsidR="0055048A" w:rsidRPr="00A12179" w:rsidRDefault="0055048A" w:rsidP="00397B12">
                        <w:pPr>
                          <w:pStyle w:val="NECBODY"/>
                          <w:spacing w:after="0" w:line="240" w:lineRule="exact"/>
                          <w:jc w:val="center"/>
                          <w:rPr>
                            <w:lang w:val="en-US"/>
                          </w:rPr>
                        </w:pPr>
                        <w:r w:rsidRPr="00A12179">
                          <w:rPr>
                            <w:b/>
                            <w:lang w:val="en-US"/>
                          </w:rPr>
                          <w:t>RANGE</w:t>
                        </w:r>
                      </w:p>
                    </w:txbxContent>
                  </v:textbox>
                </v:shape>
                <w10:wrap anchorx="margin"/>
              </v:group>
            </w:pict>
          </mc:Fallback>
        </mc:AlternateContent>
      </w:r>
      <w:r w:rsidR="001323FE" w:rsidRPr="009F58FB">
        <w:t xml:space="preserve">GT210 </w:t>
      </w:r>
      <w:r w:rsidR="001323FE" w:rsidRPr="00E7535E">
        <w:rPr>
          <w:color w:val="4472C4" w:themeColor="accent5"/>
        </w:rPr>
        <w:t>SIP PHONE</w:t>
      </w:r>
    </w:p>
    <w:p w:rsidR="001323FE" w:rsidRPr="00E7535E" w:rsidRDefault="001323FE" w:rsidP="001323FE">
      <w:pPr>
        <w:pStyle w:val="NECSUBHEADER"/>
        <w:rPr>
          <w:color w:val="4472C4" w:themeColor="accent5"/>
        </w:rPr>
      </w:pPr>
      <w:r w:rsidRPr="00E7535E">
        <w:rPr>
          <w:color w:val="4472C4" w:themeColor="accent5"/>
        </w:rPr>
        <w:t>SIMPLE AND RELIABLE SIP PHONE</w:t>
      </w:r>
    </w:p>
    <w:p w:rsidR="001323FE" w:rsidRPr="009F58FB" w:rsidRDefault="001323FE" w:rsidP="001323FE">
      <w:pPr>
        <w:pStyle w:val="NECBULLETS"/>
      </w:pPr>
      <w:r w:rsidRPr="009F58FB">
        <w:t>Monochrome 132 x 48 LCD</w:t>
      </w:r>
    </w:p>
    <w:p w:rsidR="001323FE" w:rsidRPr="009F58FB" w:rsidRDefault="001323FE" w:rsidP="001323FE">
      <w:pPr>
        <w:pStyle w:val="NECBULLETS"/>
      </w:pPr>
      <w:r w:rsidRPr="009F58FB">
        <w:t>3-way voice conferencing</w:t>
      </w:r>
    </w:p>
    <w:p w:rsidR="001323FE" w:rsidRPr="00D3438A" w:rsidRDefault="00397B12" w:rsidP="00D3438A">
      <w:pPr>
        <w:pStyle w:val="NECBULLETS"/>
      </w:pPr>
      <w:r w:rsidRPr="00D3438A">
        <w:rPr>
          <w:noProof/>
          <w:lang w:val="en-GB" w:eastAsia="en-GB"/>
        </w:rPr>
        <mc:AlternateContent>
          <mc:Choice Requires="wpg">
            <w:drawing>
              <wp:anchor distT="0" distB="0" distL="114300" distR="114300" simplePos="0" relativeHeight="251825152" behindDoc="0" locked="0" layoutInCell="1" allowOverlap="1" wp14:anchorId="49CC9C6B" wp14:editId="49998738">
                <wp:simplePos x="0" y="0"/>
                <wp:positionH relativeFrom="margin">
                  <wp:posOffset>4699591</wp:posOffset>
                </wp:positionH>
                <wp:positionV relativeFrom="paragraph">
                  <wp:posOffset>110268</wp:posOffset>
                </wp:positionV>
                <wp:extent cx="1466214" cy="1263650"/>
                <wp:effectExtent l="0" t="0" r="0" b="0"/>
                <wp:wrapNone/>
                <wp:docPr id="198" name="Group 198"/>
                <wp:cNvGraphicFramePr/>
                <a:graphic xmlns:a="http://schemas.openxmlformats.org/drawingml/2006/main">
                  <a:graphicData uri="http://schemas.microsoft.com/office/word/2010/wordprocessingGroup">
                    <wpg:wgp>
                      <wpg:cNvGrpSpPr/>
                      <wpg:grpSpPr>
                        <a:xfrm>
                          <a:off x="0" y="0"/>
                          <a:ext cx="1466214" cy="1263650"/>
                          <a:chOff x="0" y="0"/>
                          <a:chExt cx="1466214" cy="1263650"/>
                        </a:xfrm>
                      </wpg:grpSpPr>
                      <pic:pic xmlns:pic="http://schemas.openxmlformats.org/drawingml/2006/picture">
                        <pic:nvPicPr>
                          <pic:cNvPr id="199" name="Picture 199" descr="C:\Users\jeagers\Documents\SV9100\SV9100 END USER POWERPOINT 0719\SV9100 Successor End User 0719 version\Orange hexagon med res.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5416" y="0"/>
                            <a:ext cx="1263650" cy="1263650"/>
                          </a:xfrm>
                          <a:prstGeom prst="rect">
                            <a:avLst/>
                          </a:prstGeom>
                          <a:noFill/>
                          <a:ln>
                            <a:noFill/>
                          </a:ln>
                        </pic:spPr>
                      </pic:pic>
                      <wps:wsp>
                        <wps:cNvPr id="200" name="Text Box 2"/>
                        <wps:cNvSpPr txBox="1">
                          <a:spLocks noChangeArrowheads="1"/>
                        </wps:cNvSpPr>
                        <wps:spPr bwMode="auto">
                          <a:xfrm>
                            <a:off x="0" y="284463"/>
                            <a:ext cx="1466214" cy="710564"/>
                          </a:xfrm>
                          <a:prstGeom prst="rect">
                            <a:avLst/>
                          </a:prstGeom>
                          <a:noFill/>
                          <a:ln w="9525">
                            <a:noFill/>
                            <a:miter lim="800000"/>
                            <a:headEnd/>
                            <a:tailEnd/>
                          </a:ln>
                        </wps:spPr>
                        <wps:txbx>
                          <w:txbxContent>
                            <w:p w:rsidR="0055048A" w:rsidRPr="00DF38A4" w:rsidRDefault="0055048A" w:rsidP="00397B12">
                              <w:pPr>
                                <w:pStyle w:val="NECBODY"/>
                                <w:spacing w:after="0" w:line="240" w:lineRule="exact"/>
                                <w:jc w:val="center"/>
                                <w:rPr>
                                  <w:b/>
                                  <w:lang w:val="en-US"/>
                                </w:rPr>
                              </w:pPr>
                              <w:r w:rsidRPr="00DF38A4">
                                <w:rPr>
                                  <w:b/>
                                  <w:lang w:val="en-US"/>
                                </w:rPr>
                                <w:t xml:space="preserve">IDEAL </w:t>
                              </w:r>
                            </w:p>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FOR OFFICE </w:t>
                              </w:r>
                              <w:r>
                                <w:rPr>
                                  <w:b/>
                                  <w:color w:val="FFFFFF" w:themeColor="background1"/>
                                  <w:lang w:val="en-US"/>
                                </w:rPr>
                                <w:br/>
                                <w:t xml:space="preserve">&amp; HOME </w:t>
                              </w:r>
                            </w:p>
                            <w:p w:rsidR="0055048A" w:rsidRPr="00397B12" w:rsidRDefault="0055048A" w:rsidP="00397B12">
                              <w:pPr>
                                <w:pStyle w:val="NECBODY"/>
                                <w:spacing w:after="0" w:line="240" w:lineRule="exact"/>
                                <w:jc w:val="center"/>
                                <w:rPr>
                                  <w:b/>
                                  <w:color w:val="FFFFFF" w:themeColor="background1"/>
                                  <w:lang w:val="en-US"/>
                                </w:rPr>
                              </w:pPr>
                              <w:r>
                                <w:rPr>
                                  <w:b/>
                                  <w:color w:val="FFFFFF" w:themeColor="background1"/>
                                  <w:lang w:val="en-US"/>
                                </w:rPr>
                                <w:t>WORKERS</w:t>
                              </w:r>
                            </w:p>
                          </w:txbxContent>
                        </wps:txbx>
                        <wps:bodyPr rot="0" vert="horz" wrap="square" lIns="91440" tIns="45720" rIns="91440" bIns="45720" anchor="t" anchorCtr="0">
                          <a:spAutoFit/>
                        </wps:bodyPr>
                      </wps:wsp>
                    </wpg:wgp>
                  </a:graphicData>
                </a:graphic>
              </wp:anchor>
            </w:drawing>
          </mc:Choice>
          <mc:Fallback>
            <w:pict>
              <v:group w14:anchorId="49CC9C6B" id="Group 198" o:spid="_x0000_s1081" style="position:absolute;left:0;text-align:left;margin-left:370.05pt;margin-top:8.7pt;width:115.45pt;height:99.5pt;z-index:251825152;mso-position-horizontal-relative:margin" coordsize="14662,1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">
                <v:shape id="Picture 199" o:spid="_x0000_s1082" type="#_x0000_t75" style="position:absolute;left:954;width:12636;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txVPBAAAA3AAAAA8AAABkcnMvZG93bnJldi54bWxET01rwkAQvQv9D8sIvelGD2pSV7GhLaKn&#10;2tLzkJ0mwexs3F1j/PeuIHibx/uc5bo3jejI+dqygsk4AUFcWF1zqeD353O0AOEDssbGMim4kof1&#10;6mWwxEzbC39TdwiliCHsM1RQhdBmUvqiIoN+bFviyP1bZzBE6EqpHV5iuGnkNElm0mDNsaHClvKK&#10;iuPhbBTkcpvs9u/zc/rXfpicv06dCzOlXof95g1EoD48xQ/3Vsf5aQr3Z+IFc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txVPBAAAA3AAAAA8AAAAAAAAAAAAAAAAAnwIA&#10;AGRycy9kb3ducmV2LnhtbFBLBQYAAAAABAAEAPcAAACNAwAAAAA=&#10;">
                  <v:imagedata r:id="rId28" o:title="Orange hexagon med res"/>
                  <v:path arrowok="t"/>
                </v:shape>
                <v:shape id="_x0000_s1083" type="#_x0000_t202" style="position:absolute;top:2844;width:14662;height:7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HThcAA&#10;AADcAAAADwAAAGRycy9kb3ducmV2LnhtbESPQWvCQBSE7wX/w/KE3urGgkWiq4hW8NBLNd4f2Wc2&#10;mH0bsk8T/323IHgcZuYbZrkefKPu1MU6sIHpJANFXAZbc2WgOO0/5qCiIFtsApOBB0VYr0ZvS8xt&#10;6PmX7kepVIJwzNGAE2lzrWPpyGOchJY4eZfQeZQku0rbDvsE943+zLIv7bHmtOCwpa2j8nq8eQMi&#10;djN9FN8+Hs7Dz653WTnDwpj38bBZgBIa5BV+tg/WQCLC/5l0BP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fHThcAAAADcAAAADwAAAAAAAAAAAAAAAACYAgAAZHJzL2Rvd25y&#10;ZXYueG1sUEsFBgAAAAAEAAQA9QAAAIUDAAAAAA==&#10;" filled="f" stroked="f">
                  <v:textbox style="mso-fit-shape-to-text:t">
                    <w:txbxContent>
                      <w:p w:rsidR="0055048A" w:rsidRPr="00DF38A4" w:rsidRDefault="0055048A" w:rsidP="00397B12">
                        <w:pPr>
                          <w:pStyle w:val="NECBODY"/>
                          <w:spacing w:after="0" w:line="240" w:lineRule="exact"/>
                          <w:jc w:val="center"/>
                          <w:rPr>
                            <w:b/>
                            <w:lang w:val="en-US"/>
                          </w:rPr>
                        </w:pPr>
                        <w:r w:rsidRPr="00DF38A4">
                          <w:rPr>
                            <w:b/>
                            <w:lang w:val="en-US"/>
                          </w:rPr>
                          <w:t xml:space="preserve">IDEAL </w:t>
                        </w:r>
                      </w:p>
                      <w:p w:rsidR="0055048A" w:rsidRDefault="0055048A" w:rsidP="00397B12">
                        <w:pPr>
                          <w:pStyle w:val="NECBODY"/>
                          <w:spacing w:after="0" w:line="240" w:lineRule="exact"/>
                          <w:jc w:val="center"/>
                          <w:rPr>
                            <w:b/>
                            <w:color w:val="FFFFFF" w:themeColor="background1"/>
                            <w:lang w:val="en-US"/>
                          </w:rPr>
                        </w:pPr>
                        <w:r>
                          <w:rPr>
                            <w:b/>
                            <w:color w:val="FFFFFF" w:themeColor="background1"/>
                            <w:lang w:val="en-US"/>
                          </w:rPr>
                          <w:t xml:space="preserve">FOR OFFICE </w:t>
                        </w:r>
                        <w:r>
                          <w:rPr>
                            <w:b/>
                            <w:color w:val="FFFFFF" w:themeColor="background1"/>
                            <w:lang w:val="en-US"/>
                          </w:rPr>
                          <w:br/>
                          <w:t xml:space="preserve">&amp; HOME </w:t>
                        </w:r>
                      </w:p>
                      <w:p w:rsidR="0055048A" w:rsidRPr="00397B12" w:rsidRDefault="0055048A" w:rsidP="00397B12">
                        <w:pPr>
                          <w:pStyle w:val="NECBODY"/>
                          <w:spacing w:after="0" w:line="240" w:lineRule="exact"/>
                          <w:jc w:val="center"/>
                          <w:rPr>
                            <w:b/>
                            <w:color w:val="FFFFFF" w:themeColor="background1"/>
                            <w:lang w:val="en-US"/>
                          </w:rPr>
                        </w:pPr>
                        <w:r>
                          <w:rPr>
                            <w:b/>
                            <w:color w:val="FFFFFF" w:themeColor="background1"/>
                            <w:lang w:val="en-US"/>
                          </w:rPr>
                          <w:t>WORKERS</w:t>
                        </w:r>
                      </w:p>
                    </w:txbxContent>
                  </v:textbox>
                </v:shape>
                <w10:wrap anchorx="margin"/>
              </v:group>
            </w:pict>
          </mc:Fallback>
        </mc:AlternateContent>
      </w:r>
      <w:r w:rsidR="00D3438A" w:rsidRPr="00D3438A">
        <w:t xml:space="preserve"> </w:t>
      </w:r>
      <w:r w:rsidR="00D3438A" w:rsidRPr="00D3438A">
        <w:rPr>
          <w:noProof/>
          <w:lang w:val="en-GB" w:eastAsia="en-GB"/>
        </w:rPr>
        <w:t>3 context sensitive soft keys’</w:t>
      </w:r>
    </w:p>
    <w:p w:rsidR="001323FE" w:rsidRPr="009F58FB" w:rsidRDefault="001323FE" w:rsidP="001323FE">
      <w:pPr>
        <w:pStyle w:val="NECBULLETS"/>
      </w:pPr>
      <w:r w:rsidRPr="009F58FB">
        <w:t>LAN port and PC port</w:t>
      </w:r>
    </w:p>
    <w:p w:rsidR="001323FE" w:rsidRDefault="001323FE" w:rsidP="001323FE">
      <w:pPr>
        <w:pStyle w:val="NECBULLETS"/>
      </w:pPr>
      <w:r w:rsidRPr="009F58FB">
        <w:t>Headset support, optional EHS support</w:t>
      </w:r>
    </w:p>
    <w:p w:rsidR="00FE6785" w:rsidRPr="00BA0134" w:rsidRDefault="00FE6785" w:rsidP="001323FE">
      <w:pPr>
        <w:pStyle w:val="NECBULLETS"/>
      </w:pPr>
      <w:r>
        <w:t xml:space="preserve">Part Code: </w:t>
      </w:r>
      <w:r w:rsidR="007650F4">
        <w:t>BE117875</w:t>
      </w:r>
    </w:p>
    <w:p w:rsidR="001323FE" w:rsidRDefault="001323FE" w:rsidP="001323FE">
      <w:pPr>
        <w:jc w:val="center"/>
        <w:rPr>
          <w:bCs/>
          <w:lang w:val="en-US"/>
        </w:rPr>
      </w:pPr>
    </w:p>
    <w:p w:rsidR="001323FE" w:rsidRPr="009F58FB" w:rsidRDefault="001323FE" w:rsidP="001323FE">
      <w:pPr>
        <w:rPr>
          <w:bCs/>
          <w:lang w:val="en-US"/>
        </w:rPr>
      </w:pPr>
    </w:p>
    <w:p w:rsidR="00A952C4" w:rsidRPr="00E7535E" w:rsidRDefault="005A0692" w:rsidP="00A952C4">
      <w:pPr>
        <w:pStyle w:val="NECPRODUCTHEADER"/>
        <w:rPr>
          <w:color w:val="4472C4" w:themeColor="accent5"/>
        </w:rPr>
      </w:pPr>
      <w:r>
        <w:rPr>
          <w:bCs/>
          <w:noProof/>
          <w:lang w:eastAsia="en-GB"/>
        </w:rPr>
        <w:drawing>
          <wp:anchor distT="0" distB="0" distL="0" distR="0" simplePos="0" relativeHeight="251765760" behindDoc="1" locked="0" layoutInCell="1" allowOverlap="1">
            <wp:simplePos x="0" y="0"/>
            <wp:positionH relativeFrom="column">
              <wp:posOffset>-57785</wp:posOffset>
            </wp:positionH>
            <wp:positionV relativeFrom="paragraph">
              <wp:posOffset>509905</wp:posOffset>
            </wp:positionV>
            <wp:extent cx="5883275" cy="4331335"/>
            <wp:effectExtent l="0" t="0" r="3175" b="0"/>
            <wp:wrapTight wrapText="bothSides">
              <wp:wrapPolygon edited="0">
                <wp:start x="10841" y="190"/>
                <wp:lineTo x="10421" y="475"/>
                <wp:lineTo x="9372" y="1520"/>
                <wp:lineTo x="9372" y="1900"/>
                <wp:lineTo x="7134" y="7980"/>
                <wp:lineTo x="5735" y="12540"/>
                <wp:lineTo x="5455" y="14060"/>
                <wp:lineTo x="3217" y="15580"/>
                <wp:lineTo x="2168" y="15865"/>
                <wp:lineTo x="560" y="16815"/>
                <wp:lineTo x="0" y="18240"/>
                <wp:lineTo x="0" y="18905"/>
                <wp:lineTo x="699" y="20425"/>
                <wp:lineTo x="3567" y="21470"/>
                <wp:lineTo x="4266" y="21470"/>
                <wp:lineTo x="5875" y="21470"/>
                <wp:lineTo x="11470" y="21470"/>
                <wp:lineTo x="17765" y="20805"/>
                <wp:lineTo x="17695" y="20140"/>
                <wp:lineTo x="19024" y="15580"/>
                <wp:lineTo x="20423" y="15580"/>
                <wp:lineTo x="20912" y="15105"/>
                <wp:lineTo x="20423" y="12540"/>
                <wp:lineTo x="20283" y="11020"/>
                <wp:lineTo x="21542" y="6555"/>
                <wp:lineTo x="21542" y="5415"/>
                <wp:lineTo x="21472" y="4560"/>
                <wp:lineTo x="18115" y="3705"/>
                <wp:lineTo x="14897" y="3420"/>
                <wp:lineTo x="13638" y="1900"/>
                <wp:lineTo x="13708" y="1140"/>
                <wp:lineTo x="12659" y="475"/>
                <wp:lineTo x="11470" y="190"/>
                <wp:lineTo x="10841" y="19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T210-left-transparant.png"/>
                    <pic:cNvPicPr/>
                  </pic:nvPicPr>
                  <pic:blipFill>
                    <a:blip r:embed="rId43">
                      <a:extLst>
                        <a:ext uri="{28A0092B-C50C-407E-A947-70E740481C1C}">
                          <a14:useLocalDpi xmlns:a14="http://schemas.microsoft.com/office/drawing/2010/main" val="0"/>
                        </a:ext>
                      </a:extLst>
                    </a:blip>
                    <a:stretch>
                      <a:fillRect/>
                    </a:stretch>
                  </pic:blipFill>
                  <pic:spPr>
                    <a:xfrm>
                      <a:off x="0" y="0"/>
                      <a:ext cx="5883275" cy="4331335"/>
                    </a:xfrm>
                    <a:prstGeom prst="rect">
                      <a:avLst/>
                    </a:prstGeom>
                  </pic:spPr>
                </pic:pic>
              </a:graphicData>
            </a:graphic>
            <wp14:sizeRelH relativeFrom="margin">
              <wp14:pctWidth>0</wp14:pctWidth>
            </wp14:sizeRelH>
            <wp14:sizeRelV relativeFrom="margin">
              <wp14:pctHeight>0</wp14:pctHeight>
            </wp14:sizeRelV>
          </wp:anchor>
        </w:drawing>
      </w:r>
      <w:r w:rsidR="001323FE">
        <w:br w:type="page"/>
      </w:r>
      <w:r w:rsidR="007B43BD">
        <w:lastRenderedPageBreak/>
        <w:t>KEY EXTENSION</w:t>
      </w:r>
      <w:r w:rsidR="00A952C4" w:rsidRPr="009F58FB">
        <w:t xml:space="preserve"> </w:t>
      </w:r>
      <w:r w:rsidR="00F06F72">
        <w:rPr>
          <w:color w:val="4472C4" w:themeColor="accent5"/>
        </w:rPr>
        <w:t>CONSOLE</w:t>
      </w:r>
    </w:p>
    <w:p w:rsidR="006154F2" w:rsidRPr="00E7535E" w:rsidRDefault="006154F2" w:rsidP="006154F2">
      <w:pPr>
        <w:pStyle w:val="NECSUBHEADER"/>
        <w:rPr>
          <w:color w:val="4472C4" w:themeColor="accent5"/>
        </w:rPr>
      </w:pPr>
      <w:r w:rsidRPr="00E7535E">
        <w:rPr>
          <w:color w:val="4472C4" w:themeColor="accent5"/>
        </w:rPr>
        <w:t>FLEXIBILITY WITH ADD-ON MODULES</w:t>
      </w:r>
    </w:p>
    <w:p w:rsidR="00215229" w:rsidRDefault="006154F2" w:rsidP="00F06F72">
      <w:pPr>
        <w:pStyle w:val="NECBODY"/>
      </w:pPr>
      <w:r>
        <w:t xml:space="preserve">Add functions and direct-dial </w:t>
      </w:r>
      <w:r w:rsidR="00481413">
        <w:t>keys</w:t>
      </w:r>
      <w:r w:rsidR="00A93A46">
        <w:t xml:space="preserve"> - </w:t>
      </w:r>
      <w:r>
        <w:t xml:space="preserve">60 additional line keys </w:t>
      </w:r>
      <w:r w:rsidR="00A93A46">
        <w:br/>
        <w:t xml:space="preserve">turn your phone </w:t>
      </w:r>
      <w:r w:rsidR="00F06F72">
        <w:t xml:space="preserve">into a switchboard! </w:t>
      </w:r>
    </w:p>
    <w:p w:rsidR="00D3438A" w:rsidRDefault="00D3438A" w:rsidP="00D3438A">
      <w:pPr>
        <w:pStyle w:val="NECBULLETS"/>
        <w:ind w:left="714" w:hanging="357"/>
      </w:pPr>
      <w:r>
        <w:t>Slim design</w:t>
      </w:r>
    </w:p>
    <w:p w:rsidR="00D3438A" w:rsidRDefault="00D3438A" w:rsidP="00D3438A">
      <w:pPr>
        <w:pStyle w:val="NECBULLETS"/>
        <w:ind w:left="714" w:hanging="357"/>
      </w:pPr>
      <w:r>
        <w:t>Compatible with:</w:t>
      </w:r>
    </w:p>
    <w:p w:rsidR="00D3438A" w:rsidRDefault="00D3438A" w:rsidP="00D3438A">
      <w:pPr>
        <w:pStyle w:val="NECBULLETS"/>
        <w:numPr>
          <w:ilvl w:val="1"/>
          <w:numId w:val="1"/>
        </w:numPr>
      </w:pPr>
      <w:r>
        <w:t>SL2100 Digital terminals (Part codes: 2wire BE116519</w:t>
      </w:r>
      <w:r>
        <w:t xml:space="preserve"> or </w:t>
      </w:r>
      <w:r>
        <w:t>4wire BE116518)</w:t>
      </w:r>
    </w:p>
    <w:p w:rsidR="00D3438A" w:rsidRDefault="00D3438A" w:rsidP="00D3438A">
      <w:pPr>
        <w:pStyle w:val="NECBULLETS"/>
        <w:numPr>
          <w:ilvl w:val="1"/>
          <w:numId w:val="1"/>
        </w:numPr>
      </w:pPr>
      <w:r>
        <w:t>DT530 Digital terminals (Part code: BE119005)</w:t>
      </w:r>
    </w:p>
    <w:p w:rsidR="00215229" w:rsidRPr="00BA0134" w:rsidRDefault="00D3438A" w:rsidP="00D3438A">
      <w:pPr>
        <w:pStyle w:val="NECBULLETS"/>
        <w:numPr>
          <w:ilvl w:val="1"/>
          <w:numId w:val="1"/>
        </w:numPr>
      </w:pPr>
      <w:r>
        <w:t xml:space="preserve">DT930 IP terminal 24-key </w:t>
      </w:r>
      <w:proofErr w:type="spellStart"/>
      <w:r>
        <w:t>colour</w:t>
      </w:r>
      <w:proofErr w:type="spellEnd"/>
      <w:r>
        <w:t xml:space="preserve"> LCD phone (Part Code: BE119005)</w:t>
      </w:r>
    </w:p>
    <w:p w:rsidR="00481413" w:rsidRDefault="0005390F">
      <w:pPr>
        <w:spacing w:after="0" w:line="240" w:lineRule="auto"/>
        <w:rPr>
          <w:b/>
          <w:sz w:val="36"/>
          <w:szCs w:val="28"/>
        </w:rPr>
      </w:pPr>
      <w:r w:rsidRPr="00215229">
        <w:rPr>
          <w:noProof/>
          <w:sz w:val="16"/>
          <w:szCs w:val="16"/>
          <w:lang w:eastAsia="en-GB"/>
        </w:rPr>
        <w:drawing>
          <wp:anchor distT="0" distB="0" distL="114300" distR="114300" simplePos="0" relativeHeight="251757568" behindDoc="1" locked="0" layoutInCell="1" allowOverlap="1">
            <wp:simplePos x="0" y="0"/>
            <wp:positionH relativeFrom="margin">
              <wp:posOffset>596900</wp:posOffset>
            </wp:positionH>
            <wp:positionV relativeFrom="paragraph">
              <wp:posOffset>363854</wp:posOffset>
            </wp:positionV>
            <wp:extent cx="4495800" cy="4671889"/>
            <wp:effectExtent l="0" t="0" r="0" b="0"/>
            <wp:wrapNone/>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4499367" cy="46755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1413">
        <w:br w:type="page"/>
      </w:r>
    </w:p>
    <w:p w:rsidR="002B0F31" w:rsidRPr="00E7535E" w:rsidRDefault="0030584C" w:rsidP="002B0F31">
      <w:pPr>
        <w:pStyle w:val="NECPRODUCTHEADER"/>
        <w:rPr>
          <w:color w:val="4472C4" w:themeColor="accent5"/>
        </w:rPr>
      </w:pPr>
      <w:r>
        <w:lastRenderedPageBreak/>
        <w:t>AT</w:t>
      </w:r>
      <w:r w:rsidR="003A66E1">
        <w:t>-</w:t>
      </w:r>
      <w:r>
        <w:t>50</w:t>
      </w:r>
      <w:r w:rsidR="002B0F31" w:rsidRPr="009F58FB">
        <w:t xml:space="preserve"> </w:t>
      </w:r>
      <w:r w:rsidR="002B0F31" w:rsidRPr="00E7535E">
        <w:rPr>
          <w:color w:val="4472C4" w:themeColor="accent5"/>
        </w:rPr>
        <w:t>ANALOGUE PHONE</w:t>
      </w:r>
    </w:p>
    <w:p w:rsidR="003A66E1" w:rsidRPr="00E7535E" w:rsidRDefault="003A66E1" w:rsidP="003A66E1">
      <w:pPr>
        <w:pStyle w:val="NECSUBHEADER"/>
        <w:rPr>
          <w:color w:val="4472C4" w:themeColor="accent5"/>
        </w:rPr>
      </w:pPr>
      <w:r w:rsidRPr="00E7535E">
        <w:rPr>
          <w:color w:val="4472C4" w:themeColor="accent5"/>
        </w:rPr>
        <w:t>EFFICIENT AND FLEXIBLE CALL MANAGEMENT</w:t>
      </w:r>
    </w:p>
    <w:p w:rsidR="003A66E1" w:rsidRDefault="003A66E1" w:rsidP="003A66E1">
      <w:pPr>
        <w:pStyle w:val="NECBODY"/>
      </w:pPr>
      <w:r>
        <w:t xml:space="preserve">Corded single line telephone - ideal for common areas that require </w:t>
      </w:r>
      <w:r>
        <w:br/>
        <w:t>basic yet unrestricted access to reliable phone service.</w:t>
      </w:r>
    </w:p>
    <w:p w:rsidR="003A66E1" w:rsidRDefault="003A66E1" w:rsidP="003A66E1">
      <w:pPr>
        <w:pStyle w:val="NECBULLETS"/>
      </w:pPr>
      <w:r>
        <w:t>Dial-tone only functionality</w:t>
      </w:r>
    </w:p>
    <w:p w:rsidR="003A66E1" w:rsidRDefault="003A66E1" w:rsidP="003A66E1">
      <w:pPr>
        <w:pStyle w:val="NECBULLETS"/>
      </w:pPr>
      <w:r>
        <w:t>2x16 digit display</w:t>
      </w:r>
    </w:p>
    <w:p w:rsidR="003A66E1" w:rsidRDefault="003A66E1" w:rsidP="003A66E1">
      <w:pPr>
        <w:pStyle w:val="NECBULLETS"/>
      </w:pPr>
      <w:r>
        <w:t>Handset volume control</w:t>
      </w:r>
    </w:p>
    <w:p w:rsidR="003A66E1" w:rsidRDefault="003A66E1" w:rsidP="003A66E1">
      <w:pPr>
        <w:pStyle w:val="NECBULLETS"/>
      </w:pPr>
      <w:r>
        <w:t>Directory access up to 30 contacts</w:t>
      </w:r>
    </w:p>
    <w:p w:rsidR="003A66E1" w:rsidRDefault="003A66E1" w:rsidP="003A66E1">
      <w:pPr>
        <w:pStyle w:val="NECBULLETS"/>
      </w:pPr>
      <w:r>
        <w:t>Message waiting &amp; visual ring indicator</w:t>
      </w:r>
    </w:p>
    <w:p w:rsidR="003A66E1" w:rsidRDefault="003A66E1" w:rsidP="003A66E1">
      <w:pPr>
        <w:pStyle w:val="NECBULLETS"/>
      </w:pPr>
      <w:r>
        <w:t>Hearing aid compatibility</w:t>
      </w:r>
    </w:p>
    <w:p w:rsidR="003A66E1" w:rsidRDefault="003A66E1" w:rsidP="003A66E1">
      <w:pPr>
        <w:pStyle w:val="NECBULLETS"/>
      </w:pPr>
      <w:r>
        <w:t>Operability without battery</w:t>
      </w:r>
    </w:p>
    <w:p w:rsidR="003A66E1" w:rsidRDefault="003A66E1" w:rsidP="003A66E1">
      <w:pPr>
        <w:pStyle w:val="NECBULLETS"/>
      </w:pPr>
      <w:r>
        <w:t>Wall mountable</w:t>
      </w:r>
    </w:p>
    <w:p w:rsidR="00FE6785" w:rsidRDefault="00FE6785" w:rsidP="003A66E1">
      <w:pPr>
        <w:pStyle w:val="NECBULLETS"/>
      </w:pPr>
      <w:r>
        <w:t xml:space="preserve">Part Code: </w:t>
      </w:r>
      <w:r w:rsidR="007650F4">
        <w:t xml:space="preserve">Black version: BE118843; </w:t>
      </w:r>
      <w:r w:rsidR="007650F4">
        <w:br/>
        <w:t>White version: BE118842</w:t>
      </w:r>
    </w:p>
    <w:p w:rsidR="0030584C" w:rsidRPr="003A66E1" w:rsidRDefault="00ED6202" w:rsidP="003A66E1">
      <w:pPr>
        <w:pStyle w:val="NECBULLETS"/>
        <w:numPr>
          <w:ilvl w:val="0"/>
          <w:numId w:val="0"/>
        </w:numPr>
        <w:ind w:left="357"/>
      </w:pPr>
      <w:r>
        <w:rPr>
          <w:noProof/>
          <w:lang w:val="en-GB" w:eastAsia="en-GB"/>
        </w:rPr>
        <w:drawing>
          <wp:anchor distT="0" distB="0" distL="0" distR="0" simplePos="0" relativeHeight="251766784" behindDoc="1" locked="0" layoutInCell="1" allowOverlap="1">
            <wp:simplePos x="0" y="0"/>
            <wp:positionH relativeFrom="column">
              <wp:posOffset>-48260</wp:posOffset>
            </wp:positionH>
            <wp:positionV relativeFrom="paragraph">
              <wp:posOffset>400050</wp:posOffset>
            </wp:positionV>
            <wp:extent cx="6517640" cy="4340860"/>
            <wp:effectExtent l="0" t="0" r="0" b="0"/>
            <wp:wrapTight wrapText="bothSides">
              <wp:wrapPolygon edited="0">
                <wp:start x="11932" y="758"/>
                <wp:lineTo x="10543" y="2275"/>
                <wp:lineTo x="10164" y="3318"/>
                <wp:lineTo x="9154" y="5498"/>
                <wp:lineTo x="8397" y="6161"/>
                <wp:lineTo x="1894" y="13081"/>
                <wp:lineTo x="1326" y="13745"/>
                <wp:lineTo x="758" y="14598"/>
                <wp:lineTo x="442" y="15641"/>
                <wp:lineTo x="379" y="16399"/>
                <wp:lineTo x="694" y="17631"/>
                <wp:lineTo x="758" y="18864"/>
                <wp:lineTo x="2336" y="19148"/>
                <wp:lineTo x="8776" y="19148"/>
                <wp:lineTo x="4924" y="20475"/>
                <wp:lineTo x="13637" y="20854"/>
                <wp:lineTo x="13952" y="20854"/>
                <wp:lineTo x="13952" y="20665"/>
                <wp:lineTo x="15468" y="20286"/>
                <wp:lineTo x="16099" y="19622"/>
                <wp:lineTo x="15846" y="19148"/>
                <wp:lineTo x="16667" y="19053"/>
                <wp:lineTo x="16857" y="17631"/>
                <wp:lineTo x="17109" y="17442"/>
                <wp:lineTo x="17362" y="16778"/>
                <wp:lineTo x="17046" y="16115"/>
                <wp:lineTo x="18056" y="15830"/>
                <wp:lineTo x="18182" y="15167"/>
                <wp:lineTo x="17614" y="14598"/>
                <wp:lineTo x="18119" y="14598"/>
                <wp:lineTo x="19129" y="13555"/>
                <wp:lineTo x="19066" y="13081"/>
                <wp:lineTo x="19571" y="12133"/>
                <wp:lineTo x="19761" y="11185"/>
                <wp:lineTo x="19319" y="10048"/>
                <wp:lineTo x="21150" y="5024"/>
                <wp:lineTo x="20960" y="4550"/>
                <wp:lineTo x="20455" y="3792"/>
                <wp:lineTo x="16415" y="2749"/>
                <wp:lineTo x="14963" y="2465"/>
                <wp:lineTo x="15026" y="1991"/>
                <wp:lineTo x="13826" y="1043"/>
                <wp:lineTo x="13132" y="758"/>
                <wp:lineTo x="11932" y="758"/>
              </wp:wrapPolygon>
            </wp:wrapTight>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AT50-bk-45degr-left(transp).png"/>
                    <pic:cNvPicPr/>
                  </pic:nvPicPr>
                  <pic:blipFill>
                    <a:blip r:embed="rId45" cstate="print">
                      <a:extLst>
                        <a:ext uri="{28A0092B-C50C-407E-A947-70E740481C1C}">
                          <a14:useLocalDpi xmlns:a14="http://schemas.microsoft.com/office/drawing/2010/main"/>
                        </a:ext>
                      </a:extLst>
                    </a:blip>
                    <a:stretch>
                      <a:fillRect/>
                    </a:stretch>
                  </pic:blipFill>
                  <pic:spPr>
                    <a:xfrm>
                      <a:off x="0" y="0"/>
                      <a:ext cx="6517640" cy="4340860"/>
                    </a:xfrm>
                    <a:prstGeom prst="rect">
                      <a:avLst/>
                    </a:prstGeom>
                  </pic:spPr>
                </pic:pic>
              </a:graphicData>
            </a:graphic>
            <wp14:sizeRelH relativeFrom="margin">
              <wp14:pctWidth>0</wp14:pctWidth>
            </wp14:sizeRelH>
            <wp14:sizeRelV relativeFrom="margin">
              <wp14:pctHeight>0</wp14:pctHeight>
            </wp14:sizeRelV>
          </wp:anchor>
        </w:drawing>
      </w:r>
      <w:r w:rsidR="003A66E1">
        <w:t xml:space="preserve"> </w:t>
      </w:r>
      <w:r w:rsidR="0030584C">
        <w:br w:type="page"/>
      </w:r>
    </w:p>
    <w:p w:rsidR="0030584C" w:rsidRPr="00E7535E" w:rsidRDefault="0030584C" w:rsidP="0030584C">
      <w:pPr>
        <w:pStyle w:val="NECPRODUCTHEADER"/>
        <w:rPr>
          <w:color w:val="4472C4" w:themeColor="accent5"/>
        </w:rPr>
      </w:pPr>
      <w:r>
        <w:lastRenderedPageBreak/>
        <w:t>AT</w:t>
      </w:r>
      <w:r w:rsidR="003A66E1">
        <w:t>-</w:t>
      </w:r>
      <w:r>
        <w:t>55</w:t>
      </w:r>
      <w:r w:rsidRPr="009F58FB">
        <w:t xml:space="preserve"> </w:t>
      </w:r>
      <w:r w:rsidRPr="00E7535E">
        <w:rPr>
          <w:color w:val="4472C4" w:themeColor="accent5"/>
        </w:rPr>
        <w:t>ANALOGUE PHONE</w:t>
      </w:r>
    </w:p>
    <w:p w:rsidR="003A66E1" w:rsidRPr="00E7535E" w:rsidRDefault="003A66E1" w:rsidP="003A66E1">
      <w:pPr>
        <w:pStyle w:val="NECSUBHEADER"/>
        <w:rPr>
          <w:color w:val="4472C4" w:themeColor="accent5"/>
        </w:rPr>
      </w:pPr>
      <w:r w:rsidRPr="00E7535E">
        <w:rPr>
          <w:color w:val="4472C4" w:themeColor="accent5"/>
        </w:rPr>
        <w:t xml:space="preserve">EFFICIENT AND FLEXIBLE CALL MANAGEMENT WITH CALLER ID </w:t>
      </w:r>
    </w:p>
    <w:p w:rsidR="003A66E1" w:rsidRDefault="003A66E1" w:rsidP="003A66E1">
      <w:pPr>
        <w:pStyle w:val="NECBODY"/>
      </w:pPr>
      <w:r>
        <w:t xml:space="preserve">Corded single line telephone - ideal for common areas that require </w:t>
      </w:r>
      <w:r>
        <w:br/>
        <w:t>basic yet unrestricted access to reliable phone service.</w:t>
      </w:r>
    </w:p>
    <w:p w:rsidR="003A66E1" w:rsidRDefault="003A66E1" w:rsidP="003A66E1">
      <w:pPr>
        <w:pStyle w:val="NECBULLETS"/>
      </w:pPr>
      <w:r>
        <w:t>10 one-touch speed dial functionality</w:t>
      </w:r>
    </w:p>
    <w:p w:rsidR="003A66E1" w:rsidRDefault="003A66E1" w:rsidP="003A66E1">
      <w:pPr>
        <w:pStyle w:val="NECBULLETS"/>
      </w:pPr>
      <w:r>
        <w:t>2x16 digit display</w:t>
      </w:r>
    </w:p>
    <w:p w:rsidR="003A66E1" w:rsidRDefault="003A66E1" w:rsidP="003A66E1">
      <w:pPr>
        <w:pStyle w:val="NECBULLETS"/>
      </w:pPr>
      <w:r>
        <w:t>Hands-free monitoring mode</w:t>
      </w:r>
    </w:p>
    <w:p w:rsidR="003A66E1" w:rsidRDefault="003A66E1" w:rsidP="003A66E1">
      <w:pPr>
        <w:pStyle w:val="NECBULLETS"/>
      </w:pPr>
      <w:r>
        <w:t>Speaker phone</w:t>
      </w:r>
    </w:p>
    <w:p w:rsidR="003A66E1" w:rsidRDefault="003A66E1" w:rsidP="003A66E1">
      <w:pPr>
        <w:pStyle w:val="NECBULLETS"/>
      </w:pPr>
      <w:r>
        <w:t>Speaker volume control</w:t>
      </w:r>
    </w:p>
    <w:p w:rsidR="003A66E1" w:rsidRDefault="003A66E1" w:rsidP="003A66E1">
      <w:pPr>
        <w:pStyle w:val="NECBULLETS"/>
      </w:pPr>
      <w:r>
        <w:t>Directory access up to 90 contacts</w:t>
      </w:r>
    </w:p>
    <w:p w:rsidR="003A66E1" w:rsidRDefault="003A66E1" w:rsidP="003A66E1">
      <w:pPr>
        <w:pStyle w:val="NECBULLETS"/>
      </w:pPr>
      <w:r>
        <w:t>Message waiting &amp; visual ring indicator</w:t>
      </w:r>
    </w:p>
    <w:p w:rsidR="003A66E1" w:rsidRDefault="003A66E1" w:rsidP="003A66E1">
      <w:pPr>
        <w:pStyle w:val="NECBULLETS"/>
      </w:pPr>
      <w:r>
        <w:t>Hearing aid compatibility</w:t>
      </w:r>
    </w:p>
    <w:p w:rsidR="003A66E1" w:rsidRDefault="003A66E1" w:rsidP="003A66E1">
      <w:pPr>
        <w:pStyle w:val="NECBULLETS"/>
      </w:pPr>
      <w:r>
        <w:t>Operability without battery</w:t>
      </w:r>
    </w:p>
    <w:p w:rsidR="003A66E1" w:rsidRDefault="003A66E1" w:rsidP="003A66E1">
      <w:pPr>
        <w:pStyle w:val="NECBULLETS"/>
      </w:pPr>
      <w:r>
        <w:t>Wall mountable</w:t>
      </w:r>
    </w:p>
    <w:p w:rsidR="00FE6785" w:rsidRDefault="00FE6785" w:rsidP="003A66E1">
      <w:pPr>
        <w:pStyle w:val="NECBULLETS"/>
      </w:pPr>
      <w:r>
        <w:t xml:space="preserve">Part Code: </w:t>
      </w:r>
      <w:r w:rsidR="007650F4">
        <w:t xml:space="preserve">Black version: BE118845; </w:t>
      </w:r>
      <w:r w:rsidR="007650F4">
        <w:br/>
        <w:t>White version: BE118844</w:t>
      </w:r>
    </w:p>
    <w:p w:rsidR="003A66E1" w:rsidRDefault="00E9081E" w:rsidP="003A66E1">
      <w:pPr>
        <w:pStyle w:val="NECBULLETS"/>
        <w:numPr>
          <w:ilvl w:val="0"/>
          <w:numId w:val="0"/>
        </w:numPr>
        <w:ind w:left="357"/>
      </w:pPr>
      <w:r>
        <w:rPr>
          <w:noProof/>
          <w:lang w:val="en-GB" w:eastAsia="en-GB"/>
        </w:rPr>
        <w:drawing>
          <wp:anchor distT="0" distB="0" distL="71755" distR="71755" simplePos="0" relativeHeight="251761664" behindDoc="1" locked="0" layoutInCell="1" allowOverlap="1">
            <wp:simplePos x="0" y="0"/>
            <wp:positionH relativeFrom="column">
              <wp:posOffset>-377825</wp:posOffset>
            </wp:positionH>
            <wp:positionV relativeFrom="paragraph">
              <wp:posOffset>97790</wp:posOffset>
            </wp:positionV>
            <wp:extent cx="6600190" cy="3937635"/>
            <wp:effectExtent l="0" t="0" r="0" b="5715"/>
            <wp:wrapTight wrapText="bothSides">
              <wp:wrapPolygon edited="0">
                <wp:start x="11970" y="209"/>
                <wp:lineTo x="10723" y="1985"/>
                <wp:lineTo x="9414" y="5434"/>
                <wp:lineTo x="5112" y="10450"/>
                <wp:lineTo x="2431" y="13794"/>
                <wp:lineTo x="1247" y="15466"/>
                <wp:lineTo x="935" y="16197"/>
                <wp:lineTo x="623" y="17033"/>
                <wp:lineTo x="748" y="19123"/>
                <wp:lineTo x="1870" y="20482"/>
                <wp:lineTo x="2120" y="20691"/>
                <wp:lineTo x="14962" y="21527"/>
                <wp:lineTo x="15274" y="21527"/>
                <wp:lineTo x="16209" y="20482"/>
                <wp:lineTo x="16957" y="19437"/>
                <wp:lineTo x="17020" y="18914"/>
                <wp:lineTo x="16957" y="18810"/>
                <wp:lineTo x="18204" y="17660"/>
                <wp:lineTo x="18142" y="17138"/>
                <wp:lineTo x="18641" y="15779"/>
                <wp:lineTo x="19077" y="15466"/>
                <wp:lineTo x="19202" y="13898"/>
                <wp:lineTo x="18204" y="13794"/>
                <wp:lineTo x="19701" y="13167"/>
                <wp:lineTo x="19763" y="12853"/>
                <wp:lineTo x="18765" y="12122"/>
                <wp:lineTo x="21135" y="4911"/>
                <wp:lineTo x="20823" y="4075"/>
                <wp:lineTo x="20386" y="3553"/>
                <wp:lineTo x="16209" y="2299"/>
                <wp:lineTo x="15087" y="2090"/>
                <wp:lineTo x="15150" y="1567"/>
                <wp:lineTo x="14090" y="522"/>
                <wp:lineTo x="13404" y="209"/>
                <wp:lineTo x="11970" y="209"/>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T55-bk-45degr-left(transp).png"/>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6600190" cy="3937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0F31" w:rsidRPr="003A66E1" w:rsidRDefault="002B0F31" w:rsidP="0030584C">
      <w:pPr>
        <w:pStyle w:val="NECBULLETS"/>
        <w:numPr>
          <w:ilvl w:val="0"/>
          <w:numId w:val="0"/>
        </w:numPr>
        <w:rPr>
          <w:lang w:val="en-GB"/>
        </w:rPr>
      </w:pPr>
    </w:p>
    <w:p w:rsidR="002B0F31" w:rsidRDefault="002B0F31">
      <w:pPr>
        <w:spacing w:after="0" w:line="240" w:lineRule="auto"/>
      </w:pPr>
      <w:r>
        <w:br w:type="page"/>
      </w:r>
    </w:p>
    <w:p w:rsidR="00536F2E" w:rsidRPr="00E7535E" w:rsidRDefault="00365C59" w:rsidP="00715F89">
      <w:pPr>
        <w:pStyle w:val="NECSECTIONHEADER"/>
        <w:rPr>
          <w:color w:val="4472C4" w:themeColor="accent5"/>
          <w:lang w:val="en-US"/>
        </w:rPr>
      </w:pPr>
      <w:r>
        <w:rPr>
          <w:bCs/>
          <w:lang w:val="en-US"/>
        </w:rPr>
        <w:lastRenderedPageBreak/>
        <w:t>SL2</w:t>
      </w:r>
      <w:r w:rsidR="00536F2E" w:rsidRPr="00227A4D">
        <w:rPr>
          <w:bCs/>
          <w:lang w:val="en-US"/>
        </w:rPr>
        <w:t xml:space="preserve">100: </w:t>
      </w:r>
      <w:r w:rsidR="008A16AA">
        <w:rPr>
          <w:bCs/>
          <w:lang w:val="en-US"/>
        </w:rPr>
        <w:br/>
      </w:r>
      <w:r w:rsidR="00536F2E" w:rsidRPr="00E7535E">
        <w:rPr>
          <w:color w:val="4472C4" w:themeColor="accent5"/>
          <w:lang w:val="en-US"/>
        </w:rPr>
        <w:t>SMART MOBILITY</w:t>
      </w:r>
    </w:p>
    <w:p w:rsidR="00536F2E" w:rsidRPr="00E7535E" w:rsidRDefault="00536F2E" w:rsidP="002874B7">
      <w:pPr>
        <w:pStyle w:val="NECSUBHEADER"/>
        <w:rPr>
          <w:color w:val="4472C4" w:themeColor="accent5"/>
        </w:rPr>
      </w:pPr>
      <w:r w:rsidRPr="00E7535E">
        <w:rPr>
          <w:color w:val="4472C4" w:themeColor="accent5"/>
        </w:rPr>
        <w:t>Communicate Anywhere, Any Time</w:t>
      </w:r>
    </w:p>
    <w:p w:rsidR="00536F2E" w:rsidRPr="00227A4D" w:rsidRDefault="00536F2E" w:rsidP="002874B7">
      <w:pPr>
        <w:pStyle w:val="NECBULLETS"/>
      </w:pPr>
      <w:r w:rsidRPr="00227A4D">
        <w:rPr>
          <w:b/>
        </w:rPr>
        <w:t xml:space="preserve">On the Road: </w:t>
      </w:r>
      <w:r w:rsidR="002A32A3" w:rsidRPr="002A32A3">
        <w:t xml:space="preserve">ST500 or </w:t>
      </w:r>
      <w:r w:rsidRPr="002A32A3">
        <w:t>Mobile Extension</w:t>
      </w:r>
    </w:p>
    <w:p w:rsidR="00536F2E" w:rsidRPr="00227A4D" w:rsidRDefault="00536F2E" w:rsidP="002874B7">
      <w:pPr>
        <w:pStyle w:val="NECBULLETS"/>
      </w:pPr>
      <w:r w:rsidRPr="00227A4D">
        <w:rPr>
          <w:b/>
        </w:rPr>
        <w:t xml:space="preserve">Larger Sites: </w:t>
      </w:r>
      <w:r w:rsidR="00365C59">
        <w:t>IP DECT or ST500</w:t>
      </w:r>
    </w:p>
    <w:p w:rsidR="00536F2E" w:rsidRPr="00227A4D" w:rsidRDefault="00536F2E" w:rsidP="002874B7">
      <w:pPr>
        <w:pStyle w:val="NECBULLETS"/>
      </w:pPr>
      <w:r w:rsidRPr="00227A4D">
        <w:rPr>
          <w:b/>
        </w:rPr>
        <w:t>BYOD:</w:t>
      </w:r>
      <w:r w:rsidRPr="00227A4D">
        <w:t xml:space="preserve"> </w:t>
      </w:r>
      <w:r w:rsidR="008B3419">
        <w:t xml:space="preserve">ST500 </w:t>
      </w:r>
      <w:r w:rsidRPr="00227A4D">
        <w:t xml:space="preserve">NEC smartphone </w:t>
      </w:r>
      <w:r>
        <w:t>application</w:t>
      </w:r>
    </w:p>
    <w:p w:rsidR="00536F2E" w:rsidRPr="00227A4D" w:rsidRDefault="00536F2E" w:rsidP="002874B7">
      <w:pPr>
        <w:pStyle w:val="NECBULLETS"/>
      </w:pPr>
      <w:r w:rsidRPr="00227A4D">
        <w:rPr>
          <w:b/>
        </w:rPr>
        <w:t xml:space="preserve">On your Premises: </w:t>
      </w:r>
      <w:r w:rsidRPr="00227A4D">
        <w:t>IP DECT</w:t>
      </w:r>
    </w:p>
    <w:p w:rsidR="00536F2E" w:rsidRDefault="00536F2E" w:rsidP="00536F2E">
      <w:pPr>
        <w:rPr>
          <w:lang w:val="en-US"/>
        </w:rPr>
      </w:pPr>
    </w:p>
    <w:p w:rsidR="00E41640" w:rsidRDefault="00E41640" w:rsidP="002874B7">
      <w:pPr>
        <w:pStyle w:val="NECPRODUCTHEADER"/>
      </w:pPr>
    </w:p>
    <w:p w:rsidR="00536F2E" w:rsidRDefault="00D458FC" w:rsidP="00D458FC">
      <w:pPr>
        <w:pStyle w:val="NECPRODUCTHEADER"/>
      </w:pPr>
      <w:r>
        <w:t>IP DECT</w:t>
      </w:r>
    </w:p>
    <w:p w:rsidR="00D458FC" w:rsidRDefault="00D458FC" w:rsidP="00D458FC">
      <w:pPr>
        <w:pStyle w:val="NECBULLETS"/>
      </w:pPr>
      <w:r w:rsidRPr="002B6C6C">
        <w:rPr>
          <w:noProof/>
          <w:lang w:val="en-GB" w:eastAsia="en-GB"/>
        </w:rPr>
        <w:drawing>
          <wp:anchor distT="0" distB="0" distL="114300" distR="114300" simplePos="0" relativeHeight="251722752" behindDoc="1" locked="0" layoutInCell="1" allowOverlap="1">
            <wp:simplePos x="0" y="0"/>
            <wp:positionH relativeFrom="margin">
              <wp:posOffset>3108201</wp:posOffset>
            </wp:positionH>
            <wp:positionV relativeFrom="paragraph">
              <wp:posOffset>3419</wp:posOffset>
            </wp:positionV>
            <wp:extent cx="3034642" cy="2764302"/>
            <wp:effectExtent l="0" t="0" r="0" b="0"/>
            <wp:wrapNone/>
            <wp:docPr id="1043" name="Afbeelding 2">
              <a:extLst xmlns:a="http://schemas.openxmlformats.org/drawingml/2006/main">
                <a:ext uri="{FF2B5EF4-FFF2-40B4-BE49-F238E27FC236}">
                  <a16:creationId xmlns:arto="http://schemas.microsoft.com/office/word/2006/arto"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446FF474-3209-804D-A8A4-5DEF9D5E08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a:extLst>
                        <a:ext uri="{FF2B5EF4-FFF2-40B4-BE49-F238E27FC236}">
                          <a16:creationId xmlns:arto="http://schemas.microsoft.com/office/word/2006/arto"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446FF474-3209-804D-A8A4-5DEF9D5E0861}"/>
                        </a:ext>
                      </a:extLst>
                    </pic:cNvPr>
                    <pic:cNvPicPr>
                      <a:picLocks noChangeAspect="1"/>
                    </pic:cNvPicPr>
                  </pic:nvPicPr>
                  <pic:blipFill rotWithShape="1">
                    <a:blip r:embed="rId47" cstate="print">
                      <a:extLst>
                        <a:ext uri="{28A0092B-C50C-407E-A947-70E740481C1C}">
                          <a14:useLocalDpi xmlns:a14="http://schemas.microsoft.com/office/drawing/2010/main" val="0"/>
                        </a:ext>
                      </a:extLst>
                    </a:blip>
                    <a:srcRect l="38251"/>
                    <a:stretch/>
                  </pic:blipFill>
                  <pic:spPr bwMode="auto">
                    <a:xfrm>
                      <a:off x="0" y="0"/>
                      <a:ext cx="3037619" cy="27670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458FC">
        <w:rPr>
          <w:b/>
        </w:rPr>
        <w:t>Improve the level of customer service:</w:t>
      </w:r>
      <w:r>
        <w:t xml:space="preserve"> </w:t>
      </w:r>
      <w:r>
        <w:br/>
        <w:t xml:space="preserve">Via IP DECT calls are immediately routed </w:t>
      </w:r>
      <w:r>
        <w:br/>
        <w:t>to the right person</w:t>
      </w:r>
    </w:p>
    <w:p w:rsidR="00D458FC" w:rsidRDefault="00D458FC" w:rsidP="00D458FC">
      <w:pPr>
        <w:pStyle w:val="NECBULLETS"/>
      </w:pPr>
      <w:r w:rsidRPr="00D458FC">
        <w:rPr>
          <w:b/>
        </w:rPr>
        <w:t>Improve efficiency:</w:t>
      </w:r>
      <w:r>
        <w:t xml:space="preserve"> Employees are with </w:t>
      </w:r>
      <w:r>
        <w:br/>
        <w:t xml:space="preserve">the mobile technology always reachable, </w:t>
      </w:r>
      <w:r>
        <w:br/>
        <w:t>also when they are not at their desk</w:t>
      </w:r>
    </w:p>
    <w:p w:rsidR="00D458FC" w:rsidRDefault="00D458FC" w:rsidP="00D458FC">
      <w:pPr>
        <w:pStyle w:val="NECBULLETS"/>
      </w:pPr>
      <w:r w:rsidRPr="00D458FC">
        <w:rPr>
          <w:b/>
        </w:rPr>
        <w:t>Improve productivity:</w:t>
      </w:r>
      <w:r>
        <w:t xml:space="preserve"> IP DECT provides </w:t>
      </w:r>
      <w:r>
        <w:br/>
        <w:t xml:space="preserve">access to the main system features, </w:t>
      </w:r>
      <w:r>
        <w:br/>
        <w:t xml:space="preserve">presence information, directory and </w:t>
      </w:r>
      <w:r>
        <w:br/>
        <w:t xml:space="preserve">text and alarm messaging: including </w:t>
      </w:r>
      <w:r>
        <w:br/>
        <w:t xml:space="preserve">alerts about incidents such as a fire, </w:t>
      </w:r>
      <w:r>
        <w:br/>
        <w:t>nurse calls or status of industrial processes</w:t>
      </w:r>
    </w:p>
    <w:p w:rsidR="00D458FC" w:rsidRPr="00146BCF" w:rsidRDefault="00D458FC" w:rsidP="00D458FC">
      <w:pPr>
        <w:pStyle w:val="NECBULLETS"/>
      </w:pPr>
      <w:r w:rsidRPr="00D458FC">
        <w:rPr>
          <w:b/>
        </w:rPr>
        <w:t xml:space="preserve">Save costs: </w:t>
      </w:r>
      <w:r>
        <w:t xml:space="preserve">By deploying IP DECT costs </w:t>
      </w:r>
      <w:r>
        <w:br/>
        <w:t xml:space="preserve">for mobile phone use within the </w:t>
      </w:r>
      <w:r>
        <w:br/>
        <w:t>office will be reduced</w:t>
      </w:r>
    </w:p>
    <w:p w:rsidR="00146BCF" w:rsidRDefault="00146BCF">
      <w:pPr>
        <w:spacing w:after="0" w:line="240" w:lineRule="auto"/>
        <w:rPr>
          <w:b/>
          <w:sz w:val="36"/>
          <w:szCs w:val="28"/>
        </w:rPr>
      </w:pPr>
      <w:r>
        <w:br w:type="page"/>
      </w:r>
    </w:p>
    <w:p w:rsidR="00536F2E" w:rsidRPr="00E7535E" w:rsidRDefault="00536F2E" w:rsidP="002874B7">
      <w:pPr>
        <w:pStyle w:val="NECPRODUCTHEADER"/>
        <w:rPr>
          <w:color w:val="4472C4" w:themeColor="accent5"/>
        </w:rPr>
      </w:pPr>
      <w:r w:rsidRPr="001E052B">
        <w:lastRenderedPageBreak/>
        <w:t xml:space="preserve">G277 </w:t>
      </w:r>
      <w:r>
        <w:t xml:space="preserve">DECT </w:t>
      </w:r>
      <w:r w:rsidRPr="00E7535E">
        <w:rPr>
          <w:color w:val="4472C4" w:themeColor="accent5"/>
        </w:rPr>
        <w:t>HANDSET</w:t>
      </w:r>
    </w:p>
    <w:p w:rsidR="00536F2E" w:rsidRPr="00E7535E" w:rsidRDefault="00536F2E" w:rsidP="002874B7">
      <w:pPr>
        <w:pStyle w:val="NECSUBHEADER"/>
        <w:rPr>
          <w:color w:val="4472C4" w:themeColor="accent5"/>
        </w:rPr>
      </w:pPr>
      <w:r w:rsidRPr="00E7535E">
        <w:rPr>
          <w:color w:val="4472C4" w:themeColor="accent5"/>
        </w:rPr>
        <w:t xml:space="preserve">COMPACT </w:t>
      </w:r>
      <w:r w:rsidR="00E7535E" w:rsidRPr="00E7535E">
        <w:rPr>
          <w:color w:val="4472C4" w:themeColor="accent5"/>
        </w:rPr>
        <w:t>&amp;</w:t>
      </w:r>
      <w:r w:rsidRPr="00E7535E">
        <w:rPr>
          <w:color w:val="4472C4" w:themeColor="accent5"/>
        </w:rPr>
        <w:t xml:space="preserve"> PROFESSIONAL HANDSET FOR MOBILE OFFICE USERS</w:t>
      </w:r>
    </w:p>
    <w:p w:rsidR="00536F2E" w:rsidRPr="001E052B" w:rsidRDefault="00536F2E" w:rsidP="002874B7">
      <w:pPr>
        <w:pStyle w:val="NECBULLETS"/>
      </w:pPr>
      <w:r w:rsidRPr="001E052B">
        <w:t>Many different call control features seamlessly integrated with the PBX</w:t>
      </w:r>
    </w:p>
    <w:p w:rsidR="00536F2E" w:rsidRPr="001E052B" w:rsidRDefault="00536F2E" w:rsidP="002874B7">
      <w:pPr>
        <w:pStyle w:val="NECBULLETS"/>
      </w:pPr>
      <w:r w:rsidRPr="001E052B">
        <w:t>Provides freedom to work at any place and freely move around</w:t>
      </w:r>
    </w:p>
    <w:p w:rsidR="00536F2E" w:rsidRPr="001E052B" w:rsidRDefault="00536F2E" w:rsidP="002874B7">
      <w:pPr>
        <w:pStyle w:val="NECBULLETS"/>
      </w:pPr>
      <w:r w:rsidRPr="001E052B">
        <w:t>Valuable unified communications, including central directory access and presence</w:t>
      </w:r>
    </w:p>
    <w:p w:rsidR="00536F2E" w:rsidRPr="001E052B" w:rsidRDefault="00536F2E" w:rsidP="00CE7258">
      <w:pPr>
        <w:pStyle w:val="NECBULLETS"/>
      </w:pPr>
      <w:r w:rsidRPr="001E052B">
        <w:t xml:space="preserve">Intuitive </w:t>
      </w:r>
      <w:proofErr w:type="spellStart"/>
      <w:r w:rsidRPr="001E052B">
        <w:t>colour</w:t>
      </w:r>
      <w:proofErr w:type="spellEnd"/>
      <w:r w:rsidRPr="001E052B">
        <w:t xml:space="preserve"> user</w:t>
      </w:r>
      <w:r w:rsidR="00CE7258">
        <w:t xml:space="preserve"> interface and icon</w:t>
      </w:r>
      <w:r w:rsidR="00481413">
        <w:t>-</w:t>
      </w:r>
      <w:r w:rsidR="00CE7258">
        <w:t>based menus</w:t>
      </w:r>
    </w:p>
    <w:p w:rsidR="00536F2E" w:rsidRPr="001E052B" w:rsidRDefault="00CE7258" w:rsidP="002874B7">
      <w:pPr>
        <w:pStyle w:val="NECBULLETS"/>
      </w:pPr>
      <w:r>
        <w:t>S</w:t>
      </w:r>
      <w:r w:rsidR="00536F2E" w:rsidRPr="001E052B">
        <w:t>uperior quality speech and security</w:t>
      </w:r>
    </w:p>
    <w:p w:rsidR="00146BCF" w:rsidRDefault="00146BCF" w:rsidP="00146BCF">
      <w:pPr>
        <w:pStyle w:val="NECBULLETS"/>
        <w:numPr>
          <w:ilvl w:val="0"/>
          <w:numId w:val="0"/>
        </w:numPr>
        <w:ind w:left="714"/>
      </w:pPr>
    </w:p>
    <w:p w:rsidR="00CE7258" w:rsidRPr="00044E38" w:rsidRDefault="00CE7258" w:rsidP="00146BCF">
      <w:pPr>
        <w:pStyle w:val="NECBULLETS"/>
        <w:numPr>
          <w:ilvl w:val="0"/>
          <w:numId w:val="0"/>
        </w:numPr>
        <w:ind w:left="714"/>
        <w:rPr>
          <w:lang w:val="en-GB"/>
        </w:rPr>
      </w:pPr>
    </w:p>
    <w:p w:rsidR="00536F2E" w:rsidRDefault="00536F2E" w:rsidP="00146BCF">
      <w:pPr>
        <w:jc w:val="center"/>
      </w:pPr>
    </w:p>
    <w:p w:rsidR="00E31A77" w:rsidRDefault="00AD3380">
      <w:pPr>
        <w:spacing w:after="0" w:line="240" w:lineRule="auto"/>
        <w:rPr>
          <w:b/>
          <w:sz w:val="36"/>
          <w:szCs w:val="28"/>
        </w:rPr>
      </w:pPr>
      <w:r w:rsidRPr="00044E38">
        <w:rPr>
          <w:noProof/>
          <w:lang w:eastAsia="en-GB"/>
        </w:rPr>
        <w:drawing>
          <wp:anchor distT="0" distB="0" distL="114300" distR="114300" simplePos="0" relativeHeight="251663360" behindDoc="1" locked="0" layoutInCell="1" allowOverlap="1">
            <wp:simplePos x="0" y="0"/>
            <wp:positionH relativeFrom="column">
              <wp:posOffset>1993900</wp:posOffset>
            </wp:positionH>
            <wp:positionV relativeFrom="paragraph">
              <wp:posOffset>234123</wp:posOffset>
            </wp:positionV>
            <wp:extent cx="2260600" cy="5009970"/>
            <wp:effectExtent l="0" t="0" r="6350" b="635"/>
            <wp:wrapNone/>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2260600" cy="5009970"/>
                    </a:xfrm>
                    <a:prstGeom prst="rect">
                      <a:avLst/>
                    </a:prstGeom>
                  </pic:spPr>
                </pic:pic>
              </a:graphicData>
            </a:graphic>
            <wp14:sizeRelH relativeFrom="margin">
              <wp14:pctWidth>0</wp14:pctWidth>
            </wp14:sizeRelH>
            <wp14:sizeRelV relativeFrom="margin">
              <wp14:pctHeight>0</wp14:pctHeight>
            </wp14:sizeRelV>
          </wp:anchor>
        </w:drawing>
      </w:r>
      <w:r w:rsidR="00E31A77">
        <w:br w:type="page"/>
      </w:r>
    </w:p>
    <w:p w:rsidR="00536F2E" w:rsidRPr="00E7535E" w:rsidRDefault="00536F2E" w:rsidP="002874B7">
      <w:pPr>
        <w:pStyle w:val="NECPRODUCTHEADER"/>
        <w:rPr>
          <w:color w:val="4472C4" w:themeColor="accent5"/>
        </w:rPr>
      </w:pPr>
      <w:r w:rsidRPr="001E052B">
        <w:lastRenderedPageBreak/>
        <w:t xml:space="preserve">G577 </w:t>
      </w:r>
      <w:r>
        <w:t xml:space="preserve">DECT </w:t>
      </w:r>
      <w:r w:rsidRPr="00E7535E">
        <w:rPr>
          <w:color w:val="4472C4" w:themeColor="accent5"/>
        </w:rPr>
        <w:t>HANDSET</w:t>
      </w:r>
    </w:p>
    <w:p w:rsidR="00536F2E" w:rsidRPr="00E7535E" w:rsidRDefault="00536F2E" w:rsidP="002874B7">
      <w:pPr>
        <w:pStyle w:val="NECSUBHEADER"/>
        <w:rPr>
          <w:color w:val="4472C4" w:themeColor="accent5"/>
        </w:rPr>
      </w:pPr>
      <w:r w:rsidRPr="00E7535E">
        <w:rPr>
          <w:color w:val="4472C4" w:themeColor="accent5"/>
        </w:rPr>
        <w:t>SOPHISTICATED MOBILE HANDSET WITH EXTENSIVE MESSAGING CAPABILITIES</w:t>
      </w:r>
    </w:p>
    <w:p w:rsidR="00536F2E" w:rsidRDefault="00536F2E" w:rsidP="002874B7">
      <w:pPr>
        <w:pStyle w:val="NECBULLETS"/>
      </w:pPr>
      <w:r>
        <w:t>Many different call control features seamlessly integrated with the PBX</w:t>
      </w:r>
    </w:p>
    <w:p w:rsidR="00F73551" w:rsidRDefault="00F73551" w:rsidP="002874B7">
      <w:pPr>
        <w:pStyle w:val="NECBULLETS"/>
      </w:pPr>
      <w:r>
        <w:t>4 programmable keys for system features</w:t>
      </w:r>
    </w:p>
    <w:p w:rsidR="00536F2E" w:rsidRDefault="00536F2E" w:rsidP="002874B7">
      <w:pPr>
        <w:pStyle w:val="NECBULLETS"/>
      </w:pPr>
      <w:r>
        <w:t>Offers mobile interaction under all conditions in various demanding environments</w:t>
      </w:r>
    </w:p>
    <w:p w:rsidR="00536F2E" w:rsidRDefault="00536F2E" w:rsidP="002874B7">
      <w:pPr>
        <w:pStyle w:val="NECBULLETS"/>
      </w:pPr>
      <w:r>
        <w:t>Valuable unified communications, including central directory access, presence and extensive messaging and alarming features</w:t>
      </w:r>
    </w:p>
    <w:p w:rsidR="00536F2E" w:rsidRDefault="00536F2E" w:rsidP="002874B7">
      <w:pPr>
        <w:pStyle w:val="NECBULLETS"/>
      </w:pPr>
      <w:r>
        <w:t>Dedicated programmable keys with LED indication</w:t>
      </w:r>
    </w:p>
    <w:p w:rsidR="00536F2E" w:rsidRDefault="00536F2E" w:rsidP="002874B7">
      <w:pPr>
        <w:pStyle w:val="NECBULLETS"/>
      </w:pPr>
      <w:r>
        <w:t>Large SOS key for personal safety</w:t>
      </w:r>
    </w:p>
    <w:p w:rsidR="00536F2E" w:rsidRDefault="00536F2E" w:rsidP="002874B7">
      <w:pPr>
        <w:pStyle w:val="NECBULLETS"/>
      </w:pPr>
      <w:r>
        <w:t xml:space="preserve">Intuitive </w:t>
      </w:r>
      <w:proofErr w:type="spellStart"/>
      <w:r>
        <w:t>colour</w:t>
      </w:r>
      <w:proofErr w:type="spellEnd"/>
      <w:r>
        <w:t xml:space="preserve"> user interface and icon-based menus</w:t>
      </w:r>
    </w:p>
    <w:p w:rsidR="00536F2E" w:rsidRDefault="00CE7258" w:rsidP="002874B7">
      <w:pPr>
        <w:pStyle w:val="NECBULLETS"/>
      </w:pPr>
      <w:r>
        <w:t>H</w:t>
      </w:r>
      <w:r w:rsidR="00536F2E">
        <w:t>igh-quality speech and security</w:t>
      </w:r>
    </w:p>
    <w:p w:rsidR="00536F2E" w:rsidRDefault="00536F2E" w:rsidP="00146BCF">
      <w:pPr>
        <w:jc w:val="center"/>
      </w:pPr>
      <w:r>
        <w:rPr>
          <w:noProof/>
          <w:lang w:eastAsia="en-GB"/>
        </w:rPr>
        <w:drawing>
          <wp:anchor distT="0" distB="0" distL="114300" distR="114300" simplePos="0" relativeHeight="251664384" behindDoc="1" locked="0" layoutInCell="1" allowOverlap="1">
            <wp:simplePos x="0" y="0"/>
            <wp:positionH relativeFrom="column">
              <wp:posOffset>2029692</wp:posOffset>
            </wp:positionH>
            <wp:positionV relativeFrom="paragraph">
              <wp:posOffset>276917</wp:posOffset>
            </wp:positionV>
            <wp:extent cx="2024550" cy="4832119"/>
            <wp:effectExtent l="0" t="0" r="0" b="6985"/>
            <wp:wrapNone/>
            <wp:docPr id="27" name="Picture 27" descr="https://s3.eu-central-1.amazonaws.com/testcassette/nec-enterprise/images/IPDECT/nec-dect-g577-page-hi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3.eu-central-1.amazonaws.com/testcassette/nec-enterprise/images/IPDECT/nec-dect-g577-page-high.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28879" cy="484245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31A77" w:rsidRDefault="00E31A77">
      <w:pPr>
        <w:spacing w:after="0" w:line="240" w:lineRule="auto"/>
        <w:rPr>
          <w:b/>
          <w:sz w:val="36"/>
          <w:szCs w:val="28"/>
        </w:rPr>
      </w:pPr>
      <w:r>
        <w:br w:type="page"/>
      </w:r>
    </w:p>
    <w:p w:rsidR="00536F2E" w:rsidRDefault="00536F2E" w:rsidP="002874B7">
      <w:pPr>
        <w:pStyle w:val="NECPRODUCTHEADER"/>
      </w:pPr>
      <w:r w:rsidRPr="005131E4">
        <w:lastRenderedPageBreak/>
        <w:t>G577</w:t>
      </w:r>
      <w:r>
        <w:t xml:space="preserve"> </w:t>
      </w:r>
      <w:r w:rsidRPr="005131E4">
        <w:t xml:space="preserve">DECT </w:t>
      </w:r>
      <w:r w:rsidRPr="00E7535E">
        <w:rPr>
          <w:color w:val="4472C4" w:themeColor="accent5"/>
        </w:rPr>
        <w:t xml:space="preserve">HANDSET </w:t>
      </w:r>
      <w:r w:rsidR="00281564">
        <w:br/>
      </w:r>
      <w:r w:rsidRPr="002874B7">
        <w:rPr>
          <w:b w:val="0"/>
        </w:rPr>
        <w:t>HEALTHCARE VERSION (ANTIBACTERIAL)</w:t>
      </w:r>
    </w:p>
    <w:p w:rsidR="00536F2E" w:rsidRPr="00E7535E" w:rsidRDefault="00536F2E" w:rsidP="002874B7">
      <w:pPr>
        <w:pStyle w:val="NECSUBHEADER"/>
        <w:rPr>
          <w:color w:val="4472C4" w:themeColor="accent5"/>
        </w:rPr>
      </w:pPr>
      <w:r w:rsidRPr="00E7535E">
        <w:rPr>
          <w:color w:val="4472C4" w:themeColor="accent5"/>
        </w:rPr>
        <w:t>PROFESSIONAL HANDSET FOR HEALTHCARE ENVIRONMENTS</w:t>
      </w:r>
    </w:p>
    <w:p w:rsidR="00536F2E" w:rsidRDefault="002874B7" w:rsidP="002874B7">
      <w:pPr>
        <w:pStyle w:val="NECBODY"/>
      </w:pPr>
      <w:r>
        <w:t>Healthcare version includes a</w:t>
      </w:r>
      <w:r w:rsidR="00536F2E">
        <w:t xml:space="preserve">nti-bacterial treated plastics, lens and rubber </w:t>
      </w:r>
      <w:r w:rsidR="00AD3380">
        <w:br/>
      </w:r>
      <w:r w:rsidR="00536F2E">
        <w:t>parts</w:t>
      </w:r>
      <w:r>
        <w:t xml:space="preserve"> in distinctive colour (white).</w:t>
      </w:r>
    </w:p>
    <w:p w:rsidR="00536F2E" w:rsidRDefault="00536F2E" w:rsidP="002874B7">
      <w:pPr>
        <w:pStyle w:val="NECBULLETS"/>
      </w:pPr>
      <w:r>
        <w:t>Many different call control features seamlessly integrated with the PBX</w:t>
      </w:r>
    </w:p>
    <w:p w:rsidR="00F73551" w:rsidRDefault="00F73551" w:rsidP="00F73551">
      <w:pPr>
        <w:pStyle w:val="NECBULLETS"/>
      </w:pPr>
      <w:r>
        <w:t>4 programmable keys for system features</w:t>
      </w:r>
    </w:p>
    <w:p w:rsidR="00536F2E" w:rsidRDefault="00536F2E" w:rsidP="002874B7">
      <w:pPr>
        <w:pStyle w:val="NECBULLETS"/>
      </w:pPr>
      <w:r>
        <w:t>Offers mobile interaction under all conditions in various demanding environments</w:t>
      </w:r>
    </w:p>
    <w:p w:rsidR="00536F2E" w:rsidRDefault="00AD3380" w:rsidP="002874B7">
      <w:pPr>
        <w:pStyle w:val="NECBULLETS"/>
      </w:pPr>
      <w:r>
        <w:t>U</w:t>
      </w:r>
      <w:r w:rsidR="00536F2E">
        <w:t xml:space="preserve">nified communications, including central directory access, presence and </w:t>
      </w:r>
      <w:r>
        <w:br/>
      </w:r>
      <w:r w:rsidR="00536F2E">
        <w:t>extensive messaging and alarming features</w:t>
      </w:r>
    </w:p>
    <w:p w:rsidR="00536F2E" w:rsidRDefault="00536F2E" w:rsidP="002874B7">
      <w:pPr>
        <w:pStyle w:val="NECBULLETS"/>
      </w:pPr>
      <w:r>
        <w:t>Dedicated programmable keys with LED indication</w:t>
      </w:r>
    </w:p>
    <w:p w:rsidR="00536F2E" w:rsidRDefault="00536F2E" w:rsidP="002874B7">
      <w:pPr>
        <w:pStyle w:val="NECBULLETS"/>
      </w:pPr>
      <w:r>
        <w:t>Large SOS key for personal safety</w:t>
      </w:r>
    </w:p>
    <w:p w:rsidR="00536F2E" w:rsidRDefault="00F73551" w:rsidP="002874B7">
      <w:pPr>
        <w:pStyle w:val="NECBULLETS"/>
      </w:pPr>
      <w:r>
        <w:rPr>
          <w:noProof/>
          <w:lang w:val="en-GB" w:eastAsia="en-GB"/>
        </w:rPr>
        <w:drawing>
          <wp:anchor distT="0" distB="0" distL="114300" distR="114300" simplePos="0" relativeHeight="251662336" behindDoc="1" locked="0" layoutInCell="1" allowOverlap="1">
            <wp:simplePos x="0" y="0"/>
            <wp:positionH relativeFrom="margin">
              <wp:posOffset>317500</wp:posOffset>
            </wp:positionH>
            <wp:positionV relativeFrom="paragraph">
              <wp:posOffset>228437</wp:posOffset>
            </wp:positionV>
            <wp:extent cx="4940300" cy="4940300"/>
            <wp:effectExtent l="0" t="0" r="0" b="0"/>
            <wp:wrapNone/>
            <wp:docPr id="28" name="Picture 28" descr="https://s3.eu-central-1.amazonaws.com/testcassette/nec-enterprise/images/IPDECT/nec-dect-g577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3.eu-central-1.amazonaws.com/testcassette/nec-enterprise/images/IPDECT/nec-dect-g577h.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40300" cy="494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6F2E">
        <w:t xml:space="preserve">Intuitive </w:t>
      </w:r>
      <w:proofErr w:type="spellStart"/>
      <w:r w:rsidR="00536F2E">
        <w:t>colour</w:t>
      </w:r>
      <w:proofErr w:type="spellEnd"/>
      <w:r w:rsidR="00536F2E">
        <w:t xml:space="preserve"> user interface and icon-based menus</w:t>
      </w:r>
    </w:p>
    <w:p w:rsidR="00536F2E" w:rsidRDefault="00CE7258" w:rsidP="002874B7">
      <w:pPr>
        <w:pStyle w:val="NECBULLETS"/>
      </w:pPr>
      <w:r>
        <w:t>H</w:t>
      </w:r>
      <w:r w:rsidR="00536F2E">
        <w:t>igh-quality speech and security</w:t>
      </w:r>
    </w:p>
    <w:p w:rsidR="00CE7258" w:rsidRDefault="00CE7258" w:rsidP="00146BCF">
      <w:pPr>
        <w:jc w:val="center"/>
      </w:pPr>
    </w:p>
    <w:p w:rsidR="00536F2E" w:rsidRDefault="00536F2E" w:rsidP="00146BCF">
      <w:pPr>
        <w:jc w:val="center"/>
      </w:pPr>
    </w:p>
    <w:p w:rsidR="00E31A77" w:rsidRDefault="00E31A77">
      <w:pPr>
        <w:spacing w:after="0" w:line="240" w:lineRule="auto"/>
        <w:rPr>
          <w:b/>
          <w:sz w:val="36"/>
          <w:szCs w:val="28"/>
        </w:rPr>
      </w:pPr>
      <w:r>
        <w:br w:type="page"/>
      </w:r>
    </w:p>
    <w:p w:rsidR="00536F2E" w:rsidRPr="00E7535E" w:rsidRDefault="00536F2E" w:rsidP="00146BCF">
      <w:pPr>
        <w:pStyle w:val="NECPRODUCTHEADER"/>
        <w:rPr>
          <w:color w:val="4472C4" w:themeColor="accent5"/>
        </w:rPr>
      </w:pPr>
      <w:r w:rsidRPr="001E052B">
        <w:lastRenderedPageBreak/>
        <w:t>I766</w:t>
      </w:r>
      <w:r>
        <w:t xml:space="preserve"> DECT</w:t>
      </w:r>
      <w:r w:rsidRPr="001E052B">
        <w:t xml:space="preserve"> </w:t>
      </w:r>
      <w:r w:rsidRPr="00E7535E">
        <w:rPr>
          <w:color w:val="4472C4" w:themeColor="accent5"/>
        </w:rPr>
        <w:t>HANDSET</w:t>
      </w:r>
    </w:p>
    <w:p w:rsidR="00536F2E" w:rsidRPr="00E7535E" w:rsidRDefault="00536F2E" w:rsidP="002874B7">
      <w:pPr>
        <w:pStyle w:val="NECSUBHEADER"/>
        <w:rPr>
          <w:color w:val="4472C4" w:themeColor="accent5"/>
        </w:rPr>
      </w:pPr>
      <w:r w:rsidRPr="00E7535E">
        <w:rPr>
          <w:color w:val="4472C4" w:themeColor="accent5"/>
        </w:rPr>
        <w:t>ROBUST HANDSET FOR VOICE AND MESSAGING IN DEMANDING ENVIRONMENTS</w:t>
      </w:r>
    </w:p>
    <w:p w:rsidR="00536F2E" w:rsidRDefault="00536F2E" w:rsidP="002874B7">
      <w:pPr>
        <w:pStyle w:val="NECBULLETS"/>
      </w:pPr>
      <w:r>
        <w:t>Provides many call control features seamlessly integrated with the PBX</w:t>
      </w:r>
    </w:p>
    <w:p w:rsidR="00F73551" w:rsidRDefault="00F73551" w:rsidP="00F73551">
      <w:pPr>
        <w:pStyle w:val="NECBULLETS"/>
      </w:pPr>
      <w:r>
        <w:t>4 programmable keys for system features</w:t>
      </w:r>
    </w:p>
    <w:p w:rsidR="00536F2E" w:rsidRDefault="00AD3380" w:rsidP="002874B7">
      <w:pPr>
        <w:pStyle w:val="NECBULLETS"/>
      </w:pPr>
      <w:r>
        <w:t>U</w:t>
      </w:r>
      <w:r w:rsidR="00536F2E">
        <w:t xml:space="preserve">nified communications, including central directory, presence, </w:t>
      </w:r>
      <w:r w:rsidR="00CE7258">
        <w:br/>
      </w:r>
      <w:r w:rsidR="00536F2E">
        <w:t xml:space="preserve">extensive messaging </w:t>
      </w:r>
      <w:r w:rsidR="00CE7258">
        <w:t>&amp;</w:t>
      </w:r>
      <w:r w:rsidR="00536F2E">
        <w:t xml:space="preserve"> alarming</w:t>
      </w:r>
    </w:p>
    <w:p w:rsidR="00536F2E" w:rsidRDefault="00536F2E" w:rsidP="002874B7">
      <w:pPr>
        <w:pStyle w:val="NECBULLETS"/>
      </w:pPr>
      <w:r>
        <w:t xml:space="preserve">Intuitive user interface with </w:t>
      </w:r>
      <w:proofErr w:type="spellStart"/>
      <w:r>
        <w:t>colour</w:t>
      </w:r>
      <w:proofErr w:type="spellEnd"/>
      <w:r>
        <w:t xml:space="preserve"> display and icon based menus</w:t>
      </w:r>
    </w:p>
    <w:p w:rsidR="00536F2E" w:rsidRDefault="00536F2E" w:rsidP="002874B7">
      <w:pPr>
        <w:pStyle w:val="NECBULLETS"/>
      </w:pPr>
      <w:r>
        <w:t>Bluetooth headset connectivity provides freedom, comfort and flexibility</w:t>
      </w:r>
    </w:p>
    <w:p w:rsidR="00536F2E" w:rsidRDefault="00536F2E" w:rsidP="002874B7">
      <w:pPr>
        <w:pStyle w:val="NECBULLETS"/>
      </w:pPr>
      <w:r>
        <w:t>DECT compliance for high quality speech and security</w:t>
      </w:r>
    </w:p>
    <w:p w:rsidR="00536F2E" w:rsidRDefault="00536F2E" w:rsidP="002874B7">
      <w:pPr>
        <w:pStyle w:val="NECBULLETS"/>
      </w:pPr>
      <w:r>
        <w:t>High definition audio in line with CAT-</w:t>
      </w:r>
      <w:proofErr w:type="spellStart"/>
      <w:r>
        <w:t>iq</w:t>
      </w:r>
      <w:proofErr w:type="spellEnd"/>
    </w:p>
    <w:p w:rsidR="00AD3380" w:rsidRPr="001C7EEA" w:rsidRDefault="00536F2E" w:rsidP="001C7EEA">
      <w:pPr>
        <w:pStyle w:val="NECBULLETS"/>
        <w:spacing w:after="240"/>
      </w:pPr>
      <w:r>
        <w:t xml:space="preserve">Dedicated model I766Ex for use in potentially </w:t>
      </w:r>
      <w:r w:rsidR="00AD3380">
        <w:br/>
      </w:r>
      <w:r>
        <w:t>hazardous/explosive environments</w:t>
      </w:r>
    </w:p>
    <w:p w:rsidR="00146BCF" w:rsidRDefault="00146BCF" w:rsidP="00146BCF">
      <w:pPr>
        <w:pStyle w:val="NECBULLETS"/>
        <w:numPr>
          <w:ilvl w:val="0"/>
          <w:numId w:val="0"/>
        </w:numPr>
        <w:ind w:left="714"/>
      </w:pPr>
    </w:p>
    <w:p w:rsidR="00536F2E" w:rsidRPr="00D458FC" w:rsidRDefault="001C7EEA" w:rsidP="00146BCF">
      <w:pPr>
        <w:jc w:val="center"/>
        <w:rPr>
          <w:lang w:val="en-US"/>
        </w:rPr>
      </w:pPr>
      <w:r w:rsidRPr="00A93A46">
        <w:rPr>
          <w:noProof/>
          <w:highlight w:val="yellow"/>
          <w:lang w:eastAsia="en-GB"/>
        </w:rPr>
        <w:drawing>
          <wp:anchor distT="0" distB="0" distL="114300" distR="114300" simplePos="0" relativeHeight="251661312" behindDoc="1" locked="0" layoutInCell="1" allowOverlap="1">
            <wp:simplePos x="0" y="0"/>
            <wp:positionH relativeFrom="margin">
              <wp:posOffset>862003</wp:posOffset>
            </wp:positionH>
            <wp:positionV relativeFrom="paragraph">
              <wp:posOffset>107800</wp:posOffset>
            </wp:positionV>
            <wp:extent cx="4680641" cy="4790795"/>
            <wp:effectExtent l="0" t="0" r="5715" b="0"/>
            <wp:wrapNone/>
            <wp:docPr id="29" name="Picture 29" descr="https://s3.eu-central-1.amazonaws.com/testcassette/nec-enterprise/images/I766-charger-front-l(display-central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3.eu-central-1.amazonaws.com/testcassette/nec-enterprise/images/I766-charger-front-l(display-centraldir).jpg"/>
                    <pic:cNvPicPr>
                      <a:picLocks noChangeAspect="1" noChangeArrowheads="1"/>
                    </pic:cNvPicPr>
                  </pic:nvPicPr>
                  <pic:blipFill rotWithShape="1">
                    <a:blip r:embed="rId51">
                      <a:extLst>
                        <a:ext uri="{28A0092B-C50C-407E-A947-70E740481C1C}">
                          <a14:useLocalDpi xmlns:a14="http://schemas.microsoft.com/office/drawing/2010/main" val="0"/>
                        </a:ext>
                      </a:extLst>
                    </a:blip>
                    <a:srcRect b="6998"/>
                    <a:stretch/>
                  </pic:blipFill>
                  <pic:spPr bwMode="auto">
                    <a:xfrm>
                      <a:off x="0" y="0"/>
                      <a:ext cx="4680641" cy="4790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36F2E" w:rsidRDefault="00536F2E" w:rsidP="00536F2E"/>
    <w:p w:rsidR="00E31A77" w:rsidRDefault="00E31A77">
      <w:pPr>
        <w:spacing w:after="0" w:line="240" w:lineRule="auto"/>
        <w:rPr>
          <w:b/>
          <w:sz w:val="36"/>
          <w:szCs w:val="28"/>
        </w:rPr>
      </w:pPr>
      <w:r>
        <w:br w:type="page"/>
      </w:r>
    </w:p>
    <w:p w:rsidR="00536F2E" w:rsidRPr="00E7535E" w:rsidRDefault="00536F2E" w:rsidP="002874B7">
      <w:pPr>
        <w:pStyle w:val="NECPRODUCTHEADER"/>
        <w:rPr>
          <w:color w:val="4472C4" w:themeColor="accent5"/>
        </w:rPr>
      </w:pPr>
      <w:r w:rsidRPr="001E052B">
        <w:lastRenderedPageBreak/>
        <w:t xml:space="preserve">M166 </w:t>
      </w:r>
      <w:r w:rsidRPr="00E7535E">
        <w:rPr>
          <w:color w:val="4472C4" w:themeColor="accent5"/>
        </w:rPr>
        <w:t>COMMUNICATOR</w:t>
      </w:r>
    </w:p>
    <w:p w:rsidR="00536F2E" w:rsidRPr="00E7535E" w:rsidRDefault="00536F2E" w:rsidP="002874B7">
      <w:pPr>
        <w:pStyle w:val="NECSUBHEADER"/>
        <w:rPr>
          <w:color w:val="4472C4" w:themeColor="accent5"/>
        </w:rPr>
      </w:pPr>
      <w:r w:rsidRPr="00E7535E">
        <w:rPr>
          <w:color w:val="4472C4" w:themeColor="accent5"/>
        </w:rPr>
        <w:t>PERSONAL ALARMING AND COMMUNICATION PENDANT FOR CARE AND CURE</w:t>
      </w:r>
    </w:p>
    <w:p w:rsidR="00536F2E" w:rsidRDefault="00536F2E" w:rsidP="002874B7">
      <w:pPr>
        <w:pStyle w:val="NECBULLETS"/>
      </w:pPr>
      <w:r>
        <w:t>The M166 provides freedom and comfort to move around</w:t>
      </w:r>
    </w:p>
    <w:p w:rsidR="00F73551" w:rsidRDefault="00F73551" w:rsidP="00F73551">
      <w:pPr>
        <w:pStyle w:val="NECBULLETS"/>
      </w:pPr>
      <w:r>
        <w:t>Two alarm buttons (front and top) for alarm activation or speed-dial</w:t>
      </w:r>
    </w:p>
    <w:p w:rsidR="00F73551" w:rsidRDefault="00F73551" w:rsidP="00F73551">
      <w:pPr>
        <w:pStyle w:val="NECBULLETS"/>
      </w:pPr>
      <w:r>
        <w:t xml:space="preserve">Vibrator </w:t>
      </w:r>
      <w:r w:rsidR="00E7535E">
        <w:t>&amp;</w:t>
      </w:r>
      <w:r>
        <w:t xml:space="preserve"> loudspeaker alert</w:t>
      </w:r>
    </w:p>
    <w:p w:rsidR="00536F2E" w:rsidRDefault="00536F2E" w:rsidP="002874B7">
      <w:pPr>
        <w:pStyle w:val="NECBULLETS"/>
      </w:pPr>
      <w:r>
        <w:t xml:space="preserve">Pressing the alarm button will immediately alert the relevant staff </w:t>
      </w:r>
      <w:r w:rsidR="00CE7258">
        <w:br/>
      </w:r>
      <w:r>
        <w:t>and send the location (with DLA and location beacons only)</w:t>
      </w:r>
    </w:p>
    <w:p w:rsidR="00536F2E" w:rsidRDefault="00536F2E" w:rsidP="002874B7">
      <w:pPr>
        <w:pStyle w:val="NECBULLETS"/>
      </w:pPr>
      <w:r>
        <w:t>Instant speech connection with the patient for trust and comfort</w:t>
      </w:r>
    </w:p>
    <w:p w:rsidR="00536F2E" w:rsidRDefault="00536F2E" w:rsidP="002874B7">
      <w:pPr>
        <w:pStyle w:val="NECBULLETS"/>
      </w:pPr>
      <w:r>
        <w:t>Very easy to use: can be worn with a lanyard or a clip</w:t>
      </w:r>
    </w:p>
    <w:p w:rsidR="00536F2E" w:rsidRDefault="00CE7258" w:rsidP="002874B7">
      <w:pPr>
        <w:pStyle w:val="NECBULLETS"/>
      </w:pPr>
      <w:r>
        <w:t>H</w:t>
      </w:r>
      <w:r w:rsidR="00536F2E">
        <w:t>igh-quality speech and security</w:t>
      </w:r>
    </w:p>
    <w:p w:rsidR="00536F2E" w:rsidRDefault="00536F2E" w:rsidP="002874B7">
      <w:pPr>
        <w:pStyle w:val="NECBULLETS"/>
      </w:pPr>
      <w:r>
        <w:t>High definition audio in line with CAT-</w:t>
      </w:r>
      <w:proofErr w:type="spellStart"/>
      <w:r>
        <w:t>iq</w:t>
      </w:r>
      <w:proofErr w:type="spellEnd"/>
    </w:p>
    <w:p w:rsidR="00F73551" w:rsidRDefault="00F73551" w:rsidP="002874B7">
      <w:pPr>
        <w:pStyle w:val="NECBULLETS"/>
      </w:pPr>
      <w:r>
        <w:t>Auto answer</w:t>
      </w:r>
    </w:p>
    <w:p w:rsidR="00536F2E" w:rsidRDefault="00536F2E" w:rsidP="00715F89">
      <w:pPr>
        <w:pStyle w:val="NECSECTIONHEADER"/>
      </w:pPr>
    </w:p>
    <w:p w:rsidR="00536F2E" w:rsidRDefault="00F73551" w:rsidP="00536F2E">
      <w:r w:rsidRPr="0030788A">
        <w:rPr>
          <w:noProof/>
          <w:lang w:eastAsia="en-GB"/>
        </w:rPr>
        <w:drawing>
          <wp:anchor distT="0" distB="0" distL="114300" distR="114300" simplePos="0" relativeHeight="251665408" behindDoc="1" locked="0" layoutInCell="1" allowOverlap="1">
            <wp:simplePos x="0" y="0"/>
            <wp:positionH relativeFrom="column">
              <wp:posOffset>-101600</wp:posOffset>
            </wp:positionH>
            <wp:positionV relativeFrom="paragraph">
              <wp:posOffset>329077</wp:posOffset>
            </wp:positionV>
            <wp:extent cx="5837506" cy="4147820"/>
            <wp:effectExtent l="0" t="0" r="0" b="5080"/>
            <wp:wrapNone/>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37506" cy="4147820"/>
                    </a:xfrm>
                    <a:prstGeom prst="rect">
                      <a:avLst/>
                    </a:prstGeom>
                  </pic:spPr>
                </pic:pic>
              </a:graphicData>
            </a:graphic>
            <wp14:sizeRelH relativeFrom="margin">
              <wp14:pctWidth>0</wp14:pctWidth>
            </wp14:sizeRelH>
            <wp14:sizeRelV relativeFrom="margin">
              <wp14:pctHeight>0</wp14:pctHeight>
            </wp14:sizeRelV>
          </wp:anchor>
        </w:drawing>
      </w:r>
    </w:p>
    <w:p w:rsidR="00146BCF" w:rsidRDefault="00146BCF">
      <w:pPr>
        <w:spacing w:after="0" w:line="240" w:lineRule="auto"/>
        <w:rPr>
          <w:b/>
          <w:sz w:val="36"/>
          <w:szCs w:val="28"/>
          <w:lang w:val="en-US"/>
        </w:rPr>
      </w:pPr>
      <w:r>
        <w:rPr>
          <w:lang w:val="en-US"/>
        </w:rPr>
        <w:br w:type="page"/>
      </w:r>
    </w:p>
    <w:p w:rsidR="0059258C" w:rsidRPr="00E7535E" w:rsidRDefault="00213BEF" w:rsidP="0059258C">
      <w:pPr>
        <w:pStyle w:val="NECPRODUCTHEADER"/>
        <w:rPr>
          <w:color w:val="4472C4" w:themeColor="accent5"/>
        </w:rPr>
      </w:pPr>
      <w:r w:rsidRPr="00397B12">
        <w:rPr>
          <w:noProof/>
          <w:color w:val="4472C4" w:themeColor="accent5"/>
          <w:lang w:eastAsia="en-GB"/>
        </w:rPr>
        <w:lastRenderedPageBreak/>
        <mc:AlternateContent>
          <mc:Choice Requires="wpg">
            <w:drawing>
              <wp:anchor distT="0" distB="0" distL="114300" distR="114300" simplePos="0" relativeHeight="251829248" behindDoc="0" locked="0" layoutInCell="1" allowOverlap="1" wp14:anchorId="26C9D1D2" wp14:editId="278326A1">
                <wp:simplePos x="0" y="0"/>
                <wp:positionH relativeFrom="margin">
                  <wp:posOffset>4696460</wp:posOffset>
                </wp:positionH>
                <wp:positionV relativeFrom="paragraph">
                  <wp:posOffset>287492</wp:posOffset>
                </wp:positionV>
                <wp:extent cx="1465580" cy="1263650"/>
                <wp:effectExtent l="0" t="0" r="0" b="0"/>
                <wp:wrapNone/>
                <wp:docPr id="202" name="Group 202"/>
                <wp:cNvGraphicFramePr/>
                <a:graphic xmlns:a="http://schemas.openxmlformats.org/drawingml/2006/main">
                  <a:graphicData uri="http://schemas.microsoft.com/office/word/2010/wordprocessingGroup">
                    <wpg:wgp>
                      <wpg:cNvGrpSpPr/>
                      <wpg:grpSpPr>
                        <a:xfrm>
                          <a:off x="0" y="0"/>
                          <a:ext cx="1465580" cy="1263650"/>
                          <a:chOff x="0" y="0"/>
                          <a:chExt cx="1466214" cy="1263650"/>
                        </a:xfrm>
                      </wpg:grpSpPr>
                      <pic:pic xmlns:pic="http://schemas.openxmlformats.org/drawingml/2006/picture">
                        <pic:nvPicPr>
                          <pic:cNvPr id="203" name="Picture 203" descr="C:\Users\jeagers\Documents\SV9100\SV9100 END USER POWERPOINT 0719\SV9100 Successor End User 0719 version\Orange hexagon med res.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5416" y="0"/>
                            <a:ext cx="1263650" cy="1263650"/>
                          </a:xfrm>
                          <a:prstGeom prst="rect">
                            <a:avLst/>
                          </a:prstGeom>
                          <a:noFill/>
                          <a:ln>
                            <a:noFill/>
                          </a:ln>
                        </pic:spPr>
                      </pic:pic>
                      <wps:wsp>
                        <wps:cNvPr id="204" name="Text Box 2"/>
                        <wps:cNvSpPr txBox="1">
                          <a:spLocks noChangeArrowheads="1"/>
                        </wps:cNvSpPr>
                        <wps:spPr bwMode="auto">
                          <a:xfrm>
                            <a:off x="0" y="284463"/>
                            <a:ext cx="1466214" cy="710564"/>
                          </a:xfrm>
                          <a:prstGeom prst="rect">
                            <a:avLst/>
                          </a:prstGeom>
                          <a:noFill/>
                          <a:ln w="9525">
                            <a:noFill/>
                            <a:miter lim="800000"/>
                            <a:headEnd/>
                            <a:tailEnd/>
                          </a:ln>
                        </wps:spPr>
                        <wps:txbx>
                          <w:txbxContent>
                            <w:p w:rsidR="0055048A" w:rsidRPr="00DF38A4" w:rsidRDefault="0055048A" w:rsidP="00213BEF">
                              <w:pPr>
                                <w:pStyle w:val="NECBODY"/>
                                <w:spacing w:after="0" w:line="240" w:lineRule="exact"/>
                                <w:jc w:val="center"/>
                                <w:rPr>
                                  <w:b/>
                                  <w:lang w:val="en-US"/>
                                </w:rPr>
                              </w:pPr>
                              <w:r w:rsidRPr="00DF38A4">
                                <w:rPr>
                                  <w:b/>
                                  <w:lang w:val="en-US"/>
                                </w:rPr>
                                <w:t xml:space="preserve">IDEAL </w:t>
                              </w:r>
                            </w:p>
                            <w:p w:rsidR="0055048A" w:rsidRDefault="0055048A" w:rsidP="00213BEF">
                              <w:pPr>
                                <w:pStyle w:val="NECBODY"/>
                                <w:spacing w:after="0" w:line="240" w:lineRule="exact"/>
                                <w:jc w:val="center"/>
                                <w:rPr>
                                  <w:b/>
                                  <w:color w:val="FFFFFF" w:themeColor="background1"/>
                                  <w:lang w:val="en-US"/>
                                </w:rPr>
                              </w:pPr>
                              <w:r>
                                <w:rPr>
                                  <w:b/>
                                  <w:color w:val="FFFFFF" w:themeColor="background1"/>
                                  <w:lang w:val="en-US"/>
                                </w:rPr>
                                <w:t xml:space="preserve">FOR OFFICE </w:t>
                              </w:r>
                              <w:r>
                                <w:rPr>
                                  <w:b/>
                                  <w:color w:val="FFFFFF" w:themeColor="background1"/>
                                  <w:lang w:val="en-US"/>
                                </w:rPr>
                                <w:br/>
                                <w:t xml:space="preserve">&amp; HOME </w:t>
                              </w:r>
                            </w:p>
                            <w:p w:rsidR="0055048A" w:rsidRPr="00397B12" w:rsidRDefault="0055048A" w:rsidP="00213BEF">
                              <w:pPr>
                                <w:pStyle w:val="NECBODY"/>
                                <w:spacing w:after="0" w:line="240" w:lineRule="exact"/>
                                <w:jc w:val="center"/>
                                <w:rPr>
                                  <w:b/>
                                  <w:color w:val="FFFFFF" w:themeColor="background1"/>
                                  <w:lang w:val="en-US"/>
                                </w:rPr>
                              </w:pPr>
                              <w:r>
                                <w:rPr>
                                  <w:b/>
                                  <w:color w:val="FFFFFF" w:themeColor="background1"/>
                                  <w:lang w:val="en-US"/>
                                </w:rPr>
                                <w:t>WORKERS</w:t>
                              </w:r>
                            </w:p>
                          </w:txbxContent>
                        </wps:txbx>
                        <wps:bodyPr rot="0" vert="horz" wrap="square" lIns="91440" tIns="45720" rIns="91440" bIns="45720" anchor="t" anchorCtr="0">
                          <a:spAutoFit/>
                        </wps:bodyPr>
                      </wps:wsp>
                    </wpg:wgp>
                  </a:graphicData>
                </a:graphic>
              </wp:anchor>
            </w:drawing>
          </mc:Choice>
          <mc:Fallback>
            <w:pict>
              <v:group w14:anchorId="26C9D1D2" id="Group 202" o:spid="_x0000_s1084" style="position:absolute;margin-left:369.8pt;margin-top:22.65pt;width:115.4pt;height:99.5pt;z-index:251829248;mso-position-horizontal-relative:margin" coordsize="14662,12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">
                <v:shape id="Picture 203" o:spid="_x0000_s1085" type="#_x0000_t75" style="position:absolute;left:954;width:12636;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qBkLEAAAA3AAAAA8AAABkcnMvZG93bnJldi54bWxEj0FrAjEUhO8F/0N4BW81qYJtV6PooiL1&#10;pC2eH5vX3aWblzWJ6/rvm0Khx2FmvmHmy942oiMfascankcKBHHhTM2lhs+P7dMriBCRDTaOScOd&#10;AiwXg4c5Zsbd+EjdKZYiQThkqKGKsc2kDEVFFsPItcTJ+3LeYkzSl9J4vCW4beRYqam0WHNaqLCl&#10;vKLi+3S1GnK5V++H9cv17dxubM67S+fjVOvhY7+agYjUx//wX3tvNIzVBH7PpCMgF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qBkLEAAAA3AAAAA8AAAAAAAAAAAAAAAAA&#10;nwIAAGRycy9kb3ducmV2LnhtbFBLBQYAAAAABAAEAPcAAACQAwAAAAA=&#10;">
                  <v:imagedata r:id="rId28" o:title="Orange hexagon med res"/>
                  <v:path arrowok="t"/>
                </v:shape>
                <v:shape id="_x0000_s1086" type="#_x0000_t202" style="position:absolute;top:2844;width:14662;height:7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rVhsIA&#10;AADcAAAADwAAAGRycy9kb3ducmV2LnhtbESPQWsCMRSE74X+h/AK3mqiWClbo0htwUMv6vb+2Lxu&#10;lm5els3TXf99UxA8DjPzDbPajKFVF+pTE9nCbGpAEVfRNVxbKE+fz6+gkiA7bCOThSsl2KwfH1ZY&#10;uDjwgS5HqVWGcCrQghfpCq1T5SlgmsaOOHs/sQ8oWfa1dj0OGR5aPTdmqQM2nBc8dvTuqfo9noMF&#10;EbedXcuPkPbf49du8KZ6wdLaydO4fQMlNMo9fGvvnYW5WcD/mXwE9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ytWGwgAAANwAAAAPAAAAAAAAAAAAAAAAAJgCAABkcnMvZG93&#10;bnJldi54bWxQSwUGAAAAAAQABAD1AAAAhwMAAAAA&#10;" filled="f" stroked="f">
                  <v:textbox style="mso-fit-shape-to-text:t">
                    <w:txbxContent>
                      <w:p w:rsidR="0055048A" w:rsidRPr="00DF38A4" w:rsidRDefault="0055048A" w:rsidP="00213BEF">
                        <w:pPr>
                          <w:pStyle w:val="NECBODY"/>
                          <w:spacing w:after="0" w:line="240" w:lineRule="exact"/>
                          <w:jc w:val="center"/>
                          <w:rPr>
                            <w:b/>
                            <w:lang w:val="en-US"/>
                          </w:rPr>
                        </w:pPr>
                        <w:r w:rsidRPr="00DF38A4">
                          <w:rPr>
                            <w:b/>
                            <w:lang w:val="en-US"/>
                          </w:rPr>
                          <w:t xml:space="preserve">IDEAL </w:t>
                        </w:r>
                      </w:p>
                      <w:p w:rsidR="0055048A" w:rsidRDefault="0055048A" w:rsidP="00213BEF">
                        <w:pPr>
                          <w:pStyle w:val="NECBODY"/>
                          <w:spacing w:after="0" w:line="240" w:lineRule="exact"/>
                          <w:jc w:val="center"/>
                          <w:rPr>
                            <w:b/>
                            <w:color w:val="FFFFFF" w:themeColor="background1"/>
                            <w:lang w:val="en-US"/>
                          </w:rPr>
                        </w:pPr>
                        <w:r>
                          <w:rPr>
                            <w:b/>
                            <w:color w:val="FFFFFF" w:themeColor="background1"/>
                            <w:lang w:val="en-US"/>
                          </w:rPr>
                          <w:t xml:space="preserve">FOR OFFICE </w:t>
                        </w:r>
                        <w:r>
                          <w:rPr>
                            <w:b/>
                            <w:color w:val="FFFFFF" w:themeColor="background1"/>
                            <w:lang w:val="en-US"/>
                          </w:rPr>
                          <w:br/>
                          <w:t xml:space="preserve">&amp; HOME </w:t>
                        </w:r>
                      </w:p>
                      <w:p w:rsidR="0055048A" w:rsidRPr="00397B12" w:rsidRDefault="0055048A" w:rsidP="00213BEF">
                        <w:pPr>
                          <w:pStyle w:val="NECBODY"/>
                          <w:spacing w:after="0" w:line="240" w:lineRule="exact"/>
                          <w:jc w:val="center"/>
                          <w:rPr>
                            <w:b/>
                            <w:color w:val="FFFFFF" w:themeColor="background1"/>
                            <w:lang w:val="en-US"/>
                          </w:rPr>
                        </w:pPr>
                        <w:r>
                          <w:rPr>
                            <w:b/>
                            <w:color w:val="FFFFFF" w:themeColor="background1"/>
                            <w:lang w:val="en-US"/>
                          </w:rPr>
                          <w:t>WORKERS</w:t>
                        </w:r>
                      </w:p>
                    </w:txbxContent>
                  </v:textbox>
                </v:shape>
                <w10:wrap anchorx="margin"/>
              </v:group>
            </w:pict>
          </mc:Fallback>
        </mc:AlternateContent>
      </w:r>
      <w:r w:rsidR="0059258C">
        <w:rPr>
          <w:lang w:val="en-US"/>
        </w:rPr>
        <w:t>MOBILE</w:t>
      </w:r>
      <w:r w:rsidR="0059258C" w:rsidRPr="0030788A">
        <w:rPr>
          <w:lang w:val="en-US"/>
        </w:rPr>
        <w:t xml:space="preserve"> </w:t>
      </w:r>
      <w:r w:rsidR="0059258C" w:rsidRPr="00E7535E">
        <w:rPr>
          <w:color w:val="4472C4" w:themeColor="accent5"/>
          <w:lang w:val="en-US"/>
        </w:rPr>
        <w:t>EXTENSION</w:t>
      </w:r>
    </w:p>
    <w:p w:rsidR="0059258C" w:rsidRPr="00E7535E" w:rsidRDefault="0059258C" w:rsidP="0059258C">
      <w:pPr>
        <w:pStyle w:val="NECSUBHEADER"/>
        <w:rPr>
          <w:color w:val="4472C4" w:themeColor="accent5"/>
        </w:rPr>
      </w:pPr>
      <w:r w:rsidRPr="00E7535E">
        <w:rPr>
          <w:color w:val="4472C4" w:themeColor="accent5"/>
          <w:lang w:val="en-US"/>
        </w:rPr>
        <w:t>TREAT YOUR SMART PHONE LIKE YOUR DESK PHONE</w:t>
      </w:r>
      <w:r w:rsidR="00A12179">
        <w:rPr>
          <w:color w:val="4472C4" w:themeColor="accent5"/>
          <w:lang w:val="en-US"/>
        </w:rPr>
        <w:t xml:space="preserve"> </w:t>
      </w:r>
    </w:p>
    <w:p w:rsidR="0059258C" w:rsidRPr="00185012" w:rsidRDefault="0059258C" w:rsidP="0059258C">
      <w:pPr>
        <w:pStyle w:val="NECBODY"/>
        <w:rPr>
          <w:b/>
          <w:lang w:val="en-US"/>
        </w:rPr>
      </w:pPr>
      <w:r w:rsidRPr="00185012">
        <w:rPr>
          <w:b/>
          <w:lang w:val="en-US"/>
        </w:rPr>
        <w:t>Enjoy the S</w:t>
      </w:r>
      <w:r w:rsidR="00E7535E">
        <w:rPr>
          <w:b/>
          <w:lang w:val="en-US"/>
        </w:rPr>
        <w:t>L2</w:t>
      </w:r>
      <w:r w:rsidRPr="00185012">
        <w:rPr>
          <w:b/>
          <w:lang w:val="en-US"/>
        </w:rPr>
        <w:t xml:space="preserve">100 </w:t>
      </w:r>
      <w:r w:rsidRPr="00185012">
        <w:rPr>
          <w:b/>
        </w:rPr>
        <w:t>system</w:t>
      </w:r>
      <w:r w:rsidRPr="00185012">
        <w:rPr>
          <w:b/>
          <w:lang w:val="en-US"/>
        </w:rPr>
        <w:t xml:space="preserve"> features while you’re on the move.</w:t>
      </w:r>
    </w:p>
    <w:p w:rsidR="0059258C" w:rsidRPr="0059258C" w:rsidRDefault="0059258C" w:rsidP="00E7535E">
      <w:pPr>
        <w:pStyle w:val="NECBULLETS"/>
        <w:numPr>
          <w:ilvl w:val="0"/>
          <w:numId w:val="28"/>
        </w:numPr>
      </w:pPr>
      <w:r w:rsidRPr="0059258C">
        <w:t xml:space="preserve">Remain contactable through one extension number </w:t>
      </w:r>
      <w:r>
        <w:br/>
      </w:r>
      <w:r w:rsidRPr="0059258C">
        <w:t>wherever</w:t>
      </w:r>
      <w:r>
        <w:t xml:space="preserve"> </w:t>
      </w:r>
      <w:r w:rsidRPr="0059258C">
        <w:t>you are</w:t>
      </w:r>
    </w:p>
    <w:p w:rsidR="0059258C" w:rsidRPr="0059258C" w:rsidRDefault="0059258C" w:rsidP="00E7535E">
      <w:pPr>
        <w:pStyle w:val="NECBULLETS"/>
        <w:numPr>
          <w:ilvl w:val="0"/>
          <w:numId w:val="28"/>
        </w:numPr>
      </w:pPr>
      <w:r w:rsidRPr="0059258C">
        <w:t>Access system features on the m</w:t>
      </w:r>
      <w:r>
        <w:t xml:space="preserve">ove – including call </w:t>
      </w:r>
      <w:r w:rsidR="00A12179">
        <w:br/>
        <w:t xml:space="preserve">transfer </w:t>
      </w:r>
      <w:r>
        <w:t xml:space="preserve">&amp; </w:t>
      </w:r>
      <w:r w:rsidRPr="0059258C">
        <w:t>caller ID</w:t>
      </w:r>
    </w:p>
    <w:p w:rsidR="0059258C" w:rsidRDefault="0059258C" w:rsidP="00E7535E">
      <w:pPr>
        <w:pStyle w:val="NECBULLETS"/>
        <w:numPr>
          <w:ilvl w:val="0"/>
          <w:numId w:val="28"/>
        </w:numPr>
      </w:pPr>
      <w:r w:rsidRPr="0059258C">
        <w:t>Call recording capabilities on your mobile – your peace</w:t>
      </w:r>
      <w:r>
        <w:t xml:space="preserve"> </w:t>
      </w:r>
      <w:r w:rsidR="00A12179">
        <w:br/>
        <w:t xml:space="preserve">of </w:t>
      </w:r>
      <w:r>
        <w:t xml:space="preserve">mind </w:t>
      </w:r>
      <w:r w:rsidRPr="0059258C">
        <w:t>is no longer restricted to just landline calls</w:t>
      </w:r>
    </w:p>
    <w:p w:rsidR="00236A08" w:rsidRDefault="00236A08" w:rsidP="00E7535E">
      <w:pPr>
        <w:pStyle w:val="NECBULLETS"/>
        <w:numPr>
          <w:ilvl w:val="0"/>
          <w:numId w:val="28"/>
        </w:numPr>
      </w:pPr>
      <w:r w:rsidRPr="00236A08">
        <w:rPr>
          <w:b/>
        </w:rPr>
        <w:t>4 x free</w:t>
      </w:r>
      <w:r>
        <w:t xml:space="preserve"> license included with every SL2100 system!</w:t>
      </w:r>
      <w:r w:rsidR="00213BEF">
        <w:t xml:space="preserve"> </w:t>
      </w:r>
    </w:p>
    <w:p w:rsidR="0059258C" w:rsidRDefault="00213BEF">
      <w:pPr>
        <w:spacing w:after="0" w:line="240" w:lineRule="auto"/>
        <w:rPr>
          <w:rFonts w:cs="HelveticaNeue-Bold"/>
          <w:bCs/>
          <w:lang w:val="en-US"/>
        </w:rPr>
      </w:pPr>
      <w:r w:rsidRPr="00A12179">
        <w:rPr>
          <w:noProof/>
          <w:color w:val="4472C4" w:themeColor="accent5"/>
          <w:lang w:eastAsia="en-GB"/>
        </w:rPr>
        <w:drawing>
          <wp:anchor distT="0" distB="0" distL="114300" distR="114300" simplePos="0" relativeHeight="251801600" behindDoc="1" locked="0" layoutInCell="1" allowOverlap="1">
            <wp:simplePos x="0" y="0"/>
            <wp:positionH relativeFrom="margin">
              <wp:posOffset>518311</wp:posOffset>
            </wp:positionH>
            <wp:positionV relativeFrom="paragraph">
              <wp:posOffset>367821</wp:posOffset>
            </wp:positionV>
            <wp:extent cx="5423026" cy="3618791"/>
            <wp:effectExtent l="0" t="0" r="6350" b="1270"/>
            <wp:wrapNone/>
            <wp:docPr id="1062" name="Picture 1062" descr="C:\Users\JEagers\Documents\IMAGES\SV9100 Brochure 0719 Med Res Images\Girl mobile and coffee med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Eagers\Documents\IMAGES\SV9100 Brochure 0719 Med Res Images\Girl mobile and coffee med res.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29465" cy="36230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258C">
        <w:rPr>
          <w:lang w:val="en-US"/>
        </w:rPr>
        <w:br w:type="page"/>
      </w:r>
    </w:p>
    <w:p w:rsidR="00536F2E" w:rsidRPr="00146BCF" w:rsidRDefault="00536F2E" w:rsidP="00715F89">
      <w:pPr>
        <w:pStyle w:val="NECSECTIONHEADER"/>
      </w:pPr>
      <w:r w:rsidRPr="000F17F5">
        <w:rPr>
          <w:lang w:val="en-US"/>
        </w:rPr>
        <w:lastRenderedPageBreak/>
        <w:t>S</w:t>
      </w:r>
      <w:r w:rsidR="00E7535E">
        <w:rPr>
          <w:lang w:val="en-US"/>
        </w:rPr>
        <w:t>L2</w:t>
      </w:r>
      <w:r w:rsidRPr="000F17F5">
        <w:rPr>
          <w:lang w:val="en-US"/>
        </w:rPr>
        <w:t xml:space="preserve">100: </w:t>
      </w:r>
      <w:r w:rsidR="008A16AA">
        <w:rPr>
          <w:lang w:val="en-US"/>
        </w:rPr>
        <w:br/>
      </w:r>
      <w:proofErr w:type="spellStart"/>
      <w:r w:rsidRPr="00E7535E">
        <w:rPr>
          <w:color w:val="4472C4" w:themeColor="accent5"/>
          <w:lang w:val="en-US"/>
        </w:rPr>
        <w:t>I</w:t>
      </w:r>
      <w:r w:rsidR="00715F89" w:rsidRPr="00E7535E">
        <w:rPr>
          <w:color w:val="4472C4" w:themeColor="accent5"/>
          <w:lang w:val="en-US"/>
        </w:rPr>
        <w:t>n</w:t>
      </w:r>
      <w:r w:rsidRPr="00E7535E">
        <w:rPr>
          <w:color w:val="4472C4" w:themeColor="accent5"/>
          <w:lang w:val="en-US"/>
        </w:rPr>
        <w:t>APPS</w:t>
      </w:r>
      <w:proofErr w:type="spellEnd"/>
    </w:p>
    <w:p w:rsidR="00536F2E" w:rsidRPr="000F17F5" w:rsidRDefault="00536F2E" w:rsidP="00953CB9">
      <w:pPr>
        <w:pStyle w:val="NECPRODUCTHEADER"/>
      </w:pPr>
      <w:r w:rsidRPr="00953CB9">
        <w:rPr>
          <w:caps/>
          <w:lang w:val="en-US"/>
        </w:rPr>
        <w:t xml:space="preserve">A diverse portfolio of </w:t>
      </w:r>
      <w:r w:rsidR="00953CB9">
        <w:rPr>
          <w:caps/>
          <w:lang w:val="en-US"/>
        </w:rPr>
        <w:t xml:space="preserve">BUILT-IN </w:t>
      </w:r>
      <w:r w:rsidR="00953CB9">
        <w:rPr>
          <w:caps/>
          <w:lang w:val="en-US"/>
        </w:rPr>
        <w:br/>
        <w:t>APPLICATIONS</w:t>
      </w:r>
      <w:r w:rsidRPr="00953CB9">
        <w:rPr>
          <w:caps/>
          <w:lang w:val="en-US"/>
        </w:rPr>
        <w:t xml:space="preserve"> providing </w:t>
      </w:r>
      <w:r w:rsidR="00953CB9">
        <w:rPr>
          <w:caps/>
          <w:lang w:val="en-US"/>
        </w:rPr>
        <w:br/>
      </w:r>
      <w:r w:rsidRPr="00953CB9">
        <w:rPr>
          <w:caps/>
          <w:lang w:val="en-US"/>
        </w:rPr>
        <w:t xml:space="preserve">compelling business benefits </w:t>
      </w:r>
    </w:p>
    <w:p w:rsidR="00536F2E" w:rsidRPr="000F17F5" w:rsidRDefault="00536F2E" w:rsidP="00E7535E">
      <w:pPr>
        <w:pStyle w:val="NECBULLETS"/>
      </w:pPr>
      <w:r w:rsidRPr="000F17F5">
        <w:t xml:space="preserve">Built-in/on-board apps </w:t>
      </w:r>
    </w:p>
    <w:p w:rsidR="00536F2E" w:rsidRPr="000F17F5" w:rsidRDefault="00536F2E" w:rsidP="00FA5257">
      <w:pPr>
        <w:pStyle w:val="NECBULLETS"/>
      </w:pPr>
      <w:r w:rsidRPr="000F17F5">
        <w:t xml:space="preserve">Require no external PC or server </w:t>
      </w:r>
    </w:p>
    <w:p w:rsidR="00536F2E" w:rsidRPr="000F17F5" w:rsidRDefault="00536F2E" w:rsidP="00FA5257">
      <w:pPr>
        <w:pStyle w:val="NECBULLETS"/>
      </w:pPr>
      <w:r w:rsidRPr="000F17F5">
        <w:t>Highly cost effective &amp; reliable</w:t>
      </w:r>
    </w:p>
    <w:p w:rsidR="00536F2E" w:rsidRDefault="00536F2E" w:rsidP="00E174A3">
      <w:pPr>
        <w:jc w:val="center"/>
        <w:rPr>
          <w:lang w:val="en-US"/>
        </w:rPr>
      </w:pPr>
    </w:p>
    <w:p w:rsidR="00876663" w:rsidRDefault="00B42855" w:rsidP="006F61D2">
      <w:pPr>
        <w:spacing w:after="0" w:line="240" w:lineRule="auto"/>
        <w:jc w:val="center"/>
        <w:rPr>
          <w:b/>
          <w:sz w:val="36"/>
          <w:szCs w:val="28"/>
        </w:rPr>
      </w:pPr>
      <w:r>
        <w:rPr>
          <w:noProof/>
          <w:lang w:eastAsia="en-GB"/>
        </w:rPr>
        <w:drawing>
          <wp:anchor distT="0" distB="0" distL="0" distR="0" simplePos="0" relativeHeight="251768832" behindDoc="1" locked="0" layoutInCell="1" allowOverlap="1" wp14:anchorId="04B6290C" wp14:editId="5B5174B8">
            <wp:simplePos x="0" y="0"/>
            <wp:positionH relativeFrom="column">
              <wp:posOffset>1025237</wp:posOffset>
            </wp:positionH>
            <wp:positionV relativeFrom="paragraph">
              <wp:posOffset>276860</wp:posOffset>
            </wp:positionV>
            <wp:extent cx="3888105" cy="3474085"/>
            <wp:effectExtent l="0" t="0" r="0" b="0"/>
            <wp:wrapTight wrapText="bothSides">
              <wp:wrapPolygon edited="0">
                <wp:start x="1799" y="0"/>
                <wp:lineTo x="1058" y="355"/>
                <wp:lineTo x="0" y="1540"/>
                <wp:lineTo x="0" y="19425"/>
                <wp:lineTo x="741" y="20964"/>
                <wp:lineTo x="1270" y="21320"/>
                <wp:lineTo x="20214" y="21320"/>
                <wp:lineTo x="20425" y="20964"/>
                <wp:lineTo x="21484" y="20135"/>
                <wp:lineTo x="21484" y="1421"/>
                <wp:lineTo x="20637" y="474"/>
                <wp:lineTo x="19790" y="0"/>
                <wp:lineTo x="1799" y="0"/>
              </wp:wrapPolygon>
            </wp:wrapTight>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n-inapps-logo.png"/>
                    <pic:cNvPicPr/>
                  </pic:nvPicPr>
                  <pic:blipFill>
                    <a:blip r:embed="rId54">
                      <a:extLst>
                        <a:ext uri="{28A0092B-C50C-407E-A947-70E740481C1C}">
                          <a14:useLocalDpi xmlns:a14="http://schemas.microsoft.com/office/drawing/2010/main" val="0"/>
                        </a:ext>
                      </a:extLst>
                    </a:blip>
                    <a:stretch>
                      <a:fillRect/>
                    </a:stretch>
                  </pic:blipFill>
                  <pic:spPr>
                    <a:xfrm>
                      <a:off x="0" y="0"/>
                      <a:ext cx="3888105" cy="3474085"/>
                    </a:xfrm>
                    <a:prstGeom prst="rect">
                      <a:avLst/>
                    </a:prstGeom>
                  </pic:spPr>
                </pic:pic>
              </a:graphicData>
            </a:graphic>
            <wp14:sizeRelH relativeFrom="margin">
              <wp14:pctWidth>0</wp14:pctWidth>
            </wp14:sizeRelH>
            <wp14:sizeRelV relativeFrom="margin">
              <wp14:pctHeight>0</wp14:pctHeight>
            </wp14:sizeRelV>
          </wp:anchor>
        </w:drawing>
      </w:r>
      <w:r w:rsidR="00876663">
        <w:br w:type="page"/>
      </w:r>
    </w:p>
    <w:p w:rsidR="00536F2E" w:rsidRPr="00975C59" w:rsidRDefault="00C7735B" w:rsidP="00715F89">
      <w:pPr>
        <w:pStyle w:val="NECPRODUCTHEADER"/>
        <w:rPr>
          <w:lang w:val="en-US"/>
        </w:rPr>
      </w:pPr>
      <w:r>
        <w:rPr>
          <w:noProof/>
          <w:color w:val="1F497D"/>
          <w:sz w:val="28"/>
          <w:lang w:eastAsia="en-GB"/>
        </w:rPr>
        <w:lastRenderedPageBreak/>
        <mc:AlternateContent>
          <mc:Choice Requires="wpg">
            <w:drawing>
              <wp:anchor distT="0" distB="0" distL="114300" distR="114300" simplePos="0" relativeHeight="251697152" behindDoc="1" locked="0" layoutInCell="1" allowOverlap="1" wp14:anchorId="1A631506" wp14:editId="662A48E4">
                <wp:simplePos x="0" y="0"/>
                <wp:positionH relativeFrom="margin">
                  <wp:align>right</wp:align>
                </wp:positionH>
                <wp:positionV relativeFrom="paragraph">
                  <wp:posOffset>-128905</wp:posOffset>
                </wp:positionV>
                <wp:extent cx="2208530" cy="2208530"/>
                <wp:effectExtent l="0" t="0" r="0" b="0"/>
                <wp:wrapNone/>
                <wp:docPr id="61" name="Group 61"/>
                <wp:cNvGraphicFramePr/>
                <a:graphic xmlns:a="http://schemas.openxmlformats.org/drawingml/2006/main">
                  <a:graphicData uri="http://schemas.microsoft.com/office/word/2010/wordprocessingGroup">
                    <wpg:wgp>
                      <wpg:cNvGrpSpPr/>
                      <wpg:grpSpPr>
                        <a:xfrm>
                          <a:off x="0" y="0"/>
                          <a:ext cx="2208530" cy="2208530"/>
                          <a:chOff x="0" y="0"/>
                          <a:chExt cx="2208530" cy="2208530"/>
                        </a:xfrm>
                      </wpg:grpSpPr>
                      <pic:pic xmlns:pic="http://schemas.openxmlformats.org/drawingml/2006/picture">
                        <pic:nvPicPr>
                          <pic:cNvPr id="62" name="Picture 62" descr="C:\Users\jeagers\Documents\SV9100\SV9100 END USER POWERPOINT 0719\SV9100 Successor End User 0719 version\Orange hexagon med res.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08530" cy="2208530"/>
                          </a:xfrm>
                          <a:prstGeom prst="rect">
                            <a:avLst/>
                          </a:prstGeom>
                          <a:noFill/>
                          <a:ln>
                            <a:noFill/>
                          </a:ln>
                        </pic:spPr>
                      </pic:pic>
                      <wps:wsp>
                        <wps:cNvPr id="63" name="Text Box 2"/>
                        <wps:cNvSpPr txBox="1">
                          <a:spLocks noChangeArrowheads="1"/>
                        </wps:cNvSpPr>
                        <wps:spPr bwMode="auto">
                          <a:xfrm>
                            <a:off x="378687" y="421910"/>
                            <a:ext cx="1466214" cy="1355089"/>
                          </a:xfrm>
                          <a:prstGeom prst="rect">
                            <a:avLst/>
                          </a:prstGeom>
                          <a:noFill/>
                          <a:ln w="9525">
                            <a:noFill/>
                            <a:miter lim="800000"/>
                            <a:headEnd/>
                            <a:tailEnd/>
                          </a:ln>
                        </wps:spPr>
                        <wps:txbx>
                          <w:txbxContent>
                            <w:p w:rsidR="0055048A" w:rsidRDefault="0055048A" w:rsidP="00C7735B">
                              <w:pPr>
                                <w:pStyle w:val="NECBODY"/>
                                <w:spacing w:after="60" w:line="240" w:lineRule="exact"/>
                                <w:jc w:val="center"/>
                                <w:rPr>
                                  <w:lang w:val="en-US"/>
                                </w:rPr>
                              </w:pPr>
                              <w:r w:rsidRPr="00A31E19">
                                <w:rPr>
                                  <w:b/>
                                  <w:color w:val="FFFFFF" w:themeColor="background1"/>
                                  <w:lang w:val="en-US"/>
                                </w:rPr>
                                <w:t xml:space="preserve">DID </w:t>
                              </w:r>
                              <w:r w:rsidRPr="00A31E19">
                                <w:rPr>
                                  <w:b/>
                                  <w:color w:val="FFFFFF" w:themeColor="background1"/>
                                  <w:lang w:val="en-US"/>
                                </w:rPr>
                                <w:br/>
                                <w:t>YOU KNOW?</w:t>
                              </w:r>
                              <w:r w:rsidRPr="00A31E19">
                                <w:rPr>
                                  <w:color w:val="FFFFFF" w:themeColor="background1"/>
                                  <w:lang w:val="en-US"/>
                                </w:rPr>
                                <w:t xml:space="preserve"> </w:t>
                              </w:r>
                            </w:p>
                            <w:p w:rsidR="0055048A" w:rsidRPr="00A31E19" w:rsidRDefault="0055048A" w:rsidP="00E174A3">
                              <w:pPr>
                                <w:jc w:val="center"/>
                              </w:pPr>
                              <w:r w:rsidRPr="00E174A3">
                                <w:rPr>
                                  <w:lang w:val="en-US"/>
                                </w:rPr>
                                <w:t xml:space="preserve">The global cost of telephone fraud is around </w:t>
                              </w:r>
                              <w:r w:rsidRPr="00FE6785">
                                <w:rPr>
                                  <w:b/>
                                  <w:lang w:val="en-US"/>
                                </w:rPr>
                                <w:t>25bn</w:t>
                              </w:r>
                              <w:r w:rsidRPr="00E174A3">
                                <w:rPr>
                                  <w:lang w:val="en-US"/>
                                </w:rPr>
                                <w:t xml:space="preserve"> each year, rising by </w:t>
                              </w:r>
                              <w:r w:rsidRPr="00FE6785">
                                <w:rPr>
                                  <w:b/>
                                  <w:lang w:val="en-US"/>
                                </w:rPr>
                                <w:t>15%</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1A631506" id="Group 61" o:spid="_x0000_s1087" style="position:absolute;margin-left:122.7pt;margin-top:-10.15pt;width:173.9pt;height:173.9pt;z-index:-251619328;mso-position-horizontal:right;mso-position-horizontal-relative:margin;mso-width-relative:margin;mso-height-relative:margin" coordsize="22085,22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">
                <v:shape id="Picture 62" o:spid="_x0000_s1088" type="#_x0000_t75" style="position:absolute;width:22085;height:22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K2cnGAAAA2wAAAA8AAABkcnMvZG93bnJldi54bWxEj09rwkAUxO9Cv8PyCr3ppoJRUzdBWpRS&#10;i+Cfi7fX7DMJzb4N2TWm/fRdQehxmJnfMIusN7XoqHWVZQXPowgEcW51xYWC42E1nIFwHlljbZkU&#10;/JCDLH0YLDDR9so76va+EAHCLkEFpfdNIqXLSzLoRrYhDt7ZtgZ9kG0hdYvXADe1HEdRLA1WHBZK&#10;bOi1pPx7fzEKeBOv37j7nS4v5/n26+P0OYnWM6WeHvvlCwhPvf8P39vvWkE8htuX8AN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ArZycYAAADbAAAADwAAAAAAAAAAAAAA&#10;AACfAgAAZHJzL2Rvd25yZXYueG1sUEsFBgAAAAAEAAQA9wAAAJIDAAAAAA==&#10;">
                  <v:imagedata r:id="rId14" o:title="Orange hexagon med res"/>
                  <v:path arrowok="t"/>
                </v:shape>
                <v:shape id="_x0000_s1089" type="#_x0000_t202" style="position:absolute;left:3786;top:4219;width:14663;height:13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eKMsIA&#10;AADbAAAADwAAAGRycy9kb3ducmV2LnhtbESPzWrDMBCE74W+g9hAbo2clobgRDahP5BDL02c+2Jt&#10;LBNrZaxt7Lx9VCj0OMzMN8y2nHynrjTENrCB5SIDRVwH23JjoDp+Pq1BRUG22AUmAzeKUBaPD1vM&#10;bRj5m64HaVSCcMzRgBPpc61j7chjXISeOHnnMHiUJIdG2wHHBPedfs6ylfbYclpw2NObo/py+PEG&#10;ROxueas+fNyfpq/30WX1K1bGzGfTbgNKaJL/8F97bw2sXu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V4oywgAAANsAAAAPAAAAAAAAAAAAAAAAAJgCAABkcnMvZG93&#10;bnJldi54bWxQSwUGAAAAAAQABAD1AAAAhwMAAAAA&#10;" filled="f" stroked="f">
                  <v:textbox style="mso-fit-shape-to-text:t">
                    <w:txbxContent>
                      <w:p w:rsidR="0055048A" w:rsidRDefault="0055048A" w:rsidP="00C7735B">
                        <w:pPr>
                          <w:pStyle w:val="NECBODY"/>
                          <w:spacing w:after="60" w:line="240" w:lineRule="exact"/>
                          <w:jc w:val="center"/>
                          <w:rPr>
                            <w:lang w:val="en-US"/>
                          </w:rPr>
                        </w:pPr>
                        <w:r w:rsidRPr="00A31E19">
                          <w:rPr>
                            <w:b/>
                            <w:color w:val="FFFFFF" w:themeColor="background1"/>
                            <w:lang w:val="en-US"/>
                          </w:rPr>
                          <w:t xml:space="preserve">DID </w:t>
                        </w:r>
                        <w:r w:rsidRPr="00A31E19">
                          <w:rPr>
                            <w:b/>
                            <w:color w:val="FFFFFF" w:themeColor="background1"/>
                            <w:lang w:val="en-US"/>
                          </w:rPr>
                          <w:br/>
                          <w:t>YOU KNOW?</w:t>
                        </w:r>
                        <w:r w:rsidRPr="00A31E19">
                          <w:rPr>
                            <w:color w:val="FFFFFF" w:themeColor="background1"/>
                            <w:lang w:val="en-US"/>
                          </w:rPr>
                          <w:t xml:space="preserve"> </w:t>
                        </w:r>
                      </w:p>
                      <w:p w:rsidR="0055048A" w:rsidRPr="00A31E19" w:rsidRDefault="0055048A" w:rsidP="00E174A3">
                        <w:pPr>
                          <w:jc w:val="center"/>
                        </w:pPr>
                        <w:r w:rsidRPr="00E174A3">
                          <w:rPr>
                            <w:lang w:val="en-US"/>
                          </w:rPr>
                          <w:t xml:space="preserve">The global cost of telephone fraud is around </w:t>
                        </w:r>
                        <w:r w:rsidRPr="00FE6785">
                          <w:rPr>
                            <w:b/>
                            <w:lang w:val="en-US"/>
                          </w:rPr>
                          <w:t>25bn</w:t>
                        </w:r>
                        <w:r w:rsidRPr="00E174A3">
                          <w:rPr>
                            <w:lang w:val="en-US"/>
                          </w:rPr>
                          <w:t xml:space="preserve"> each year, rising by </w:t>
                        </w:r>
                        <w:r w:rsidRPr="00FE6785">
                          <w:rPr>
                            <w:b/>
                            <w:lang w:val="en-US"/>
                          </w:rPr>
                          <w:t>15%</w:t>
                        </w:r>
                      </w:p>
                    </w:txbxContent>
                  </v:textbox>
                </v:shape>
                <w10:wrap anchorx="margin"/>
              </v:group>
            </w:pict>
          </mc:Fallback>
        </mc:AlternateContent>
      </w:r>
      <w:proofErr w:type="spellStart"/>
      <w:r w:rsidR="00536F2E" w:rsidRPr="00715F89">
        <w:t>I</w:t>
      </w:r>
      <w:r w:rsidR="00715F89" w:rsidRPr="00715F89">
        <w:t>n</w:t>
      </w:r>
      <w:r w:rsidR="00536F2E" w:rsidRPr="00715F89">
        <w:t>G</w:t>
      </w:r>
      <w:r w:rsidR="00715F89">
        <w:t>UARD</w:t>
      </w:r>
      <w:proofErr w:type="spellEnd"/>
    </w:p>
    <w:p w:rsidR="00536F2E" w:rsidRPr="00E7535E" w:rsidRDefault="00536F2E" w:rsidP="00FA5257">
      <w:pPr>
        <w:pStyle w:val="NECSUBHEADER"/>
        <w:rPr>
          <w:color w:val="4472C4" w:themeColor="accent5"/>
        </w:rPr>
      </w:pPr>
      <w:r w:rsidRPr="00E7535E">
        <w:rPr>
          <w:color w:val="4472C4" w:themeColor="accent5"/>
          <w:lang w:val="en-US"/>
        </w:rPr>
        <w:t>Get Secure</w:t>
      </w:r>
    </w:p>
    <w:p w:rsidR="00536F2E" w:rsidRPr="004B4BAF" w:rsidRDefault="00536F2E" w:rsidP="00E7535E">
      <w:pPr>
        <w:pStyle w:val="NECBULLETS"/>
        <w:numPr>
          <w:ilvl w:val="0"/>
          <w:numId w:val="27"/>
        </w:numPr>
      </w:pPr>
      <w:r w:rsidRPr="004B4BAF">
        <w:t xml:space="preserve">Effective 24/7 </w:t>
      </w:r>
      <w:proofErr w:type="spellStart"/>
      <w:r w:rsidRPr="004B4BAF">
        <w:t>defence</w:t>
      </w:r>
      <w:proofErr w:type="spellEnd"/>
      <w:r w:rsidRPr="004B4BAF">
        <w:t xml:space="preserve"> from </w:t>
      </w:r>
      <w:r w:rsidR="00481413">
        <w:t>t</w:t>
      </w:r>
      <w:r w:rsidRPr="004B4BAF">
        <w:t xml:space="preserve">oll </w:t>
      </w:r>
      <w:r w:rsidR="00481413">
        <w:t>f</w:t>
      </w:r>
      <w:r w:rsidRPr="004B4BAF">
        <w:t>raud</w:t>
      </w:r>
    </w:p>
    <w:p w:rsidR="00536F2E" w:rsidRPr="004B4BAF" w:rsidRDefault="00536F2E" w:rsidP="00E7535E">
      <w:pPr>
        <w:pStyle w:val="NECBULLETS"/>
        <w:numPr>
          <w:ilvl w:val="0"/>
          <w:numId w:val="27"/>
        </w:numPr>
      </w:pPr>
      <w:r w:rsidRPr="004B4BAF">
        <w:t>Configurable to your specific business call activity</w:t>
      </w:r>
    </w:p>
    <w:p w:rsidR="00536F2E" w:rsidRPr="004B4BAF" w:rsidRDefault="00536F2E" w:rsidP="00E7535E">
      <w:pPr>
        <w:pStyle w:val="NECBULLETS"/>
        <w:numPr>
          <w:ilvl w:val="0"/>
          <w:numId w:val="27"/>
        </w:numPr>
      </w:pPr>
      <w:proofErr w:type="spellStart"/>
      <w:r w:rsidRPr="004B4BAF">
        <w:t>Healthcheck</w:t>
      </w:r>
      <w:proofErr w:type="spellEnd"/>
      <w:r w:rsidRPr="004B4BAF">
        <w:t xml:space="preserve"> feature to assess any weaknesses</w:t>
      </w:r>
    </w:p>
    <w:p w:rsidR="00536F2E" w:rsidRPr="004B4BAF" w:rsidRDefault="00536F2E" w:rsidP="00E7535E">
      <w:pPr>
        <w:pStyle w:val="NECBULLETS"/>
        <w:numPr>
          <w:ilvl w:val="0"/>
          <w:numId w:val="27"/>
        </w:numPr>
      </w:pPr>
      <w:r w:rsidRPr="004B4BAF">
        <w:t xml:space="preserve">Link to </w:t>
      </w:r>
      <w:proofErr w:type="spellStart"/>
      <w:r w:rsidRPr="004B4BAF">
        <w:t>InReports</w:t>
      </w:r>
      <w:proofErr w:type="spellEnd"/>
      <w:r w:rsidRPr="004B4BAF">
        <w:t xml:space="preserve"> to view call details of alert notifications</w:t>
      </w:r>
    </w:p>
    <w:p w:rsidR="00536F2E" w:rsidRDefault="00536F2E" w:rsidP="00E7535E">
      <w:pPr>
        <w:pStyle w:val="NECBULLETS"/>
        <w:numPr>
          <w:ilvl w:val="0"/>
          <w:numId w:val="27"/>
        </w:numPr>
      </w:pPr>
      <w:r w:rsidRPr="004B4BAF">
        <w:t>Defends a business against toll fraud attacks &amp; provides peace of mind</w:t>
      </w:r>
    </w:p>
    <w:p w:rsidR="00C7735B" w:rsidRDefault="00C7735B" w:rsidP="00FA5257">
      <w:pPr>
        <w:pStyle w:val="NECBODY"/>
        <w:rPr>
          <w:lang w:val="en-US"/>
        </w:rPr>
      </w:pPr>
      <w:r w:rsidRPr="004B4BAF">
        <w:rPr>
          <w:noProof/>
          <w:lang w:eastAsia="en-GB"/>
        </w:rPr>
        <w:drawing>
          <wp:anchor distT="0" distB="0" distL="114300" distR="114300" simplePos="0" relativeHeight="251698176" behindDoc="1" locked="0" layoutInCell="1" allowOverlap="1">
            <wp:simplePos x="0" y="0"/>
            <wp:positionH relativeFrom="column">
              <wp:posOffset>495300</wp:posOffset>
            </wp:positionH>
            <wp:positionV relativeFrom="paragraph">
              <wp:posOffset>143037</wp:posOffset>
            </wp:positionV>
            <wp:extent cx="2387600" cy="1797721"/>
            <wp:effectExtent l="0" t="0" r="0" b="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87600" cy="1797721"/>
                    </a:xfrm>
                    <a:prstGeom prst="rect">
                      <a:avLst/>
                    </a:prstGeom>
                  </pic:spPr>
                </pic:pic>
              </a:graphicData>
            </a:graphic>
            <wp14:sizeRelH relativeFrom="page">
              <wp14:pctWidth>0</wp14:pctWidth>
            </wp14:sizeRelH>
            <wp14:sizeRelV relativeFrom="page">
              <wp14:pctHeight>0</wp14:pctHeight>
            </wp14:sizeRelV>
          </wp:anchor>
        </w:drawing>
      </w:r>
    </w:p>
    <w:p w:rsidR="00C7735B" w:rsidRDefault="00C7735B" w:rsidP="00C7735B">
      <w:pPr>
        <w:pStyle w:val="NECPRODUCTHEADER"/>
        <w:rPr>
          <w:caps/>
        </w:rPr>
      </w:pPr>
    </w:p>
    <w:p w:rsidR="00C7735B" w:rsidRDefault="00C7735B" w:rsidP="00C7735B">
      <w:pPr>
        <w:pStyle w:val="NECPRODUCTHEADER"/>
        <w:rPr>
          <w:caps/>
        </w:rPr>
      </w:pPr>
    </w:p>
    <w:p w:rsidR="00C7735B" w:rsidRDefault="00C7735B" w:rsidP="00C7735B">
      <w:pPr>
        <w:pStyle w:val="NECPRODUCTHEADER"/>
        <w:rPr>
          <w:caps/>
        </w:rPr>
      </w:pPr>
    </w:p>
    <w:p w:rsidR="00C7735B" w:rsidRDefault="00C7735B" w:rsidP="00C7735B">
      <w:pPr>
        <w:pStyle w:val="NECPRODUCTHEADER"/>
        <w:rPr>
          <w:caps/>
        </w:rPr>
      </w:pPr>
    </w:p>
    <w:p w:rsidR="00C7735B" w:rsidRDefault="00C7735B" w:rsidP="00C7735B">
      <w:pPr>
        <w:pStyle w:val="NECPRODUCTHEADER"/>
        <w:rPr>
          <w:caps/>
        </w:rPr>
      </w:pPr>
      <w:r>
        <w:rPr>
          <w:noProof/>
          <w:color w:val="1F497D"/>
          <w:sz w:val="28"/>
          <w:lang w:eastAsia="en-GB"/>
        </w:rPr>
        <mc:AlternateContent>
          <mc:Choice Requires="wpg">
            <w:drawing>
              <wp:anchor distT="0" distB="0" distL="114300" distR="114300" simplePos="0" relativeHeight="251700224" behindDoc="1" locked="0" layoutInCell="1" allowOverlap="1" wp14:anchorId="3588BF49" wp14:editId="5A1F360D">
                <wp:simplePos x="0" y="0"/>
                <wp:positionH relativeFrom="margin">
                  <wp:align>right</wp:align>
                </wp:positionH>
                <wp:positionV relativeFrom="paragraph">
                  <wp:posOffset>203587</wp:posOffset>
                </wp:positionV>
                <wp:extent cx="2208530" cy="2208530"/>
                <wp:effectExtent l="0" t="0" r="0" b="0"/>
                <wp:wrapNone/>
                <wp:docPr id="1024" name="Group 1024"/>
                <wp:cNvGraphicFramePr/>
                <a:graphic xmlns:a="http://schemas.openxmlformats.org/drawingml/2006/main">
                  <a:graphicData uri="http://schemas.microsoft.com/office/word/2010/wordprocessingGroup">
                    <wpg:wgp>
                      <wpg:cNvGrpSpPr/>
                      <wpg:grpSpPr>
                        <a:xfrm>
                          <a:off x="0" y="0"/>
                          <a:ext cx="2208530" cy="2208530"/>
                          <a:chOff x="0" y="0"/>
                          <a:chExt cx="2208530" cy="2208530"/>
                        </a:xfrm>
                      </wpg:grpSpPr>
                      <pic:pic xmlns:pic="http://schemas.openxmlformats.org/drawingml/2006/picture">
                        <pic:nvPicPr>
                          <pic:cNvPr id="1025" name="Picture 1025" descr="C:\Users\jeagers\Documents\SV9100\SV9100 END USER POWERPOINT 0719\SV9100 Successor End User 0719 version\Orange hexagon med res.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08530" cy="2208530"/>
                          </a:xfrm>
                          <a:prstGeom prst="rect">
                            <a:avLst/>
                          </a:prstGeom>
                          <a:noFill/>
                          <a:ln>
                            <a:noFill/>
                          </a:ln>
                        </pic:spPr>
                      </pic:pic>
                      <wps:wsp>
                        <wps:cNvPr id="1026" name="Text Box 2"/>
                        <wps:cNvSpPr txBox="1">
                          <a:spLocks noChangeArrowheads="1"/>
                        </wps:cNvSpPr>
                        <wps:spPr bwMode="auto">
                          <a:xfrm>
                            <a:off x="378687" y="421910"/>
                            <a:ext cx="1466214" cy="1355089"/>
                          </a:xfrm>
                          <a:prstGeom prst="rect">
                            <a:avLst/>
                          </a:prstGeom>
                          <a:noFill/>
                          <a:ln w="9525">
                            <a:noFill/>
                            <a:miter lim="800000"/>
                            <a:headEnd/>
                            <a:tailEnd/>
                          </a:ln>
                        </wps:spPr>
                        <wps:txbx>
                          <w:txbxContent>
                            <w:p w:rsidR="0055048A" w:rsidRDefault="0055048A" w:rsidP="00C7735B">
                              <w:pPr>
                                <w:pStyle w:val="NECBODY"/>
                                <w:spacing w:after="60" w:line="240" w:lineRule="exact"/>
                                <w:jc w:val="center"/>
                                <w:rPr>
                                  <w:lang w:val="en-US"/>
                                </w:rPr>
                              </w:pPr>
                              <w:r w:rsidRPr="00A31E19">
                                <w:rPr>
                                  <w:b/>
                                  <w:color w:val="FFFFFF" w:themeColor="background1"/>
                                  <w:lang w:val="en-US"/>
                                </w:rPr>
                                <w:t xml:space="preserve">DID </w:t>
                              </w:r>
                              <w:r w:rsidRPr="00A31E19">
                                <w:rPr>
                                  <w:b/>
                                  <w:color w:val="FFFFFF" w:themeColor="background1"/>
                                  <w:lang w:val="en-US"/>
                                </w:rPr>
                                <w:br/>
                                <w:t>YOU KNOW?</w:t>
                              </w:r>
                              <w:r w:rsidRPr="00A31E19">
                                <w:rPr>
                                  <w:color w:val="FFFFFF" w:themeColor="background1"/>
                                  <w:lang w:val="en-US"/>
                                </w:rPr>
                                <w:t xml:space="preserve"> </w:t>
                              </w:r>
                            </w:p>
                            <w:p w:rsidR="0055048A" w:rsidRPr="00A31E19" w:rsidRDefault="0055048A" w:rsidP="00C7735B">
                              <w:pPr>
                                <w:jc w:val="center"/>
                              </w:pPr>
                              <w:r>
                                <w:rPr>
                                  <w:lang w:val="en-US"/>
                                </w:rPr>
                                <w:t xml:space="preserve">You get </w:t>
                              </w:r>
                              <w:r w:rsidRPr="00FE6785">
                                <w:rPr>
                                  <w:b/>
                                  <w:lang w:val="en-US"/>
                                </w:rPr>
                                <w:t>4 x FREE</w:t>
                              </w:r>
                              <w:r>
                                <w:rPr>
                                  <w:lang w:val="en-US"/>
                                </w:rPr>
                                <w:t xml:space="preserve"> Video Conference </w:t>
                              </w:r>
                              <w:proofErr w:type="spellStart"/>
                              <w:r>
                                <w:rPr>
                                  <w:lang w:val="en-US"/>
                                </w:rPr>
                                <w:t>Licences</w:t>
                              </w:r>
                              <w:proofErr w:type="spellEnd"/>
                              <w:r>
                                <w:rPr>
                                  <w:lang w:val="en-US"/>
                                </w:rPr>
                                <w:t xml:space="preserve"> with the SL2100</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3588BF49" id="Group 1024" o:spid="_x0000_s1090" style="position:absolute;margin-left:122.7pt;margin-top:16.05pt;width:173.9pt;height:173.9pt;z-index:-251616256;mso-position-horizontal:right;mso-position-horizontal-relative:margin;mso-width-relative:margin;mso-height-relative:margin" coordsize="22085,22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">
                <v:shape id="Picture 1025" o:spid="_x0000_s1091" type="#_x0000_t75" style="position:absolute;width:22085;height:22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UX0DFAAAA3QAAAA8AAABkcnMvZG93bnJldi54bWxET0trAjEQvhf8D2GE3mqioNXVKNJSKVUK&#10;Pi7exs24u3QzWTZx3frrjVDobT6+58wWrS1FQ7UvHGvo9xQI4tSZgjMNh/3HyxiED8gGS8ek4Zc8&#10;LOadpxkmxl15S80uZCKGsE9QQx5ClUjp05ws+p6riCN3drXFEGGdSVPjNYbbUg6UGkmLBceGHCt6&#10;yyn92V2sBl6PVu/c3F6Xl/Pk+/R13AzVaqz1c7ddTkEEasO/+M/9aeJ8NRjC45t4gp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1F9AxQAAAN0AAAAPAAAAAAAAAAAAAAAA&#10;AJ8CAABkcnMvZG93bnJldi54bWxQSwUGAAAAAAQABAD3AAAAkQMAAAAA&#10;">
                  <v:imagedata r:id="rId14" o:title="Orange hexagon med res"/>
                  <v:path arrowok="t"/>
                </v:shape>
                <v:shape id="_x0000_s1092" type="#_x0000_t202" style="position:absolute;left:3786;top:4219;width:14663;height:13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UGsAA&#10;AADdAAAADwAAAGRycy9kb3ducmV2LnhtbERPTWsCMRC9C/0PYQq9aaJQka1RxLbgoRd1vQ+b6WZx&#10;M1k2U3f9902h4G0e73PW2zG06kZ9aiJbmM8MKOIquoZrC+X5c7oClQTZYRuZLNwpwXbzNFlj4eLA&#10;R7qdpFY5hFOBFrxIV2idKk8B0yx2xJn7jn1AybCvtetxyOGh1Qtjljpgw7nBY0d7T9X19BMsiLjd&#10;/F5+hHS4jF/vgzfVK5bWvjyPuzdQQqM8xP/ug8vzzWIJf9/kE/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4QUGsAAAADdAAAADwAAAAAAAAAAAAAAAACYAgAAZHJzL2Rvd25y&#10;ZXYueG1sUEsFBgAAAAAEAAQA9QAAAIUDAAAAAA==&#10;" filled="f" stroked="f">
                  <v:textbox style="mso-fit-shape-to-text:t">
                    <w:txbxContent>
                      <w:p w:rsidR="0055048A" w:rsidRDefault="0055048A" w:rsidP="00C7735B">
                        <w:pPr>
                          <w:pStyle w:val="NECBODY"/>
                          <w:spacing w:after="60" w:line="240" w:lineRule="exact"/>
                          <w:jc w:val="center"/>
                          <w:rPr>
                            <w:lang w:val="en-US"/>
                          </w:rPr>
                        </w:pPr>
                        <w:r w:rsidRPr="00A31E19">
                          <w:rPr>
                            <w:b/>
                            <w:color w:val="FFFFFF" w:themeColor="background1"/>
                            <w:lang w:val="en-US"/>
                          </w:rPr>
                          <w:t xml:space="preserve">DID </w:t>
                        </w:r>
                        <w:r w:rsidRPr="00A31E19">
                          <w:rPr>
                            <w:b/>
                            <w:color w:val="FFFFFF" w:themeColor="background1"/>
                            <w:lang w:val="en-US"/>
                          </w:rPr>
                          <w:br/>
                          <w:t>YOU KNOW?</w:t>
                        </w:r>
                        <w:r w:rsidRPr="00A31E19">
                          <w:rPr>
                            <w:color w:val="FFFFFF" w:themeColor="background1"/>
                            <w:lang w:val="en-US"/>
                          </w:rPr>
                          <w:t xml:space="preserve"> </w:t>
                        </w:r>
                      </w:p>
                      <w:p w:rsidR="0055048A" w:rsidRPr="00A31E19" w:rsidRDefault="0055048A" w:rsidP="00C7735B">
                        <w:pPr>
                          <w:jc w:val="center"/>
                        </w:pPr>
                        <w:r>
                          <w:rPr>
                            <w:lang w:val="en-US"/>
                          </w:rPr>
                          <w:t xml:space="preserve">You get </w:t>
                        </w:r>
                        <w:r w:rsidRPr="00FE6785">
                          <w:rPr>
                            <w:b/>
                            <w:lang w:val="en-US"/>
                          </w:rPr>
                          <w:t>4 x FREE</w:t>
                        </w:r>
                        <w:r>
                          <w:rPr>
                            <w:lang w:val="en-US"/>
                          </w:rPr>
                          <w:t xml:space="preserve"> Video Conference </w:t>
                        </w:r>
                        <w:proofErr w:type="spellStart"/>
                        <w:r>
                          <w:rPr>
                            <w:lang w:val="en-US"/>
                          </w:rPr>
                          <w:t>Licences</w:t>
                        </w:r>
                        <w:proofErr w:type="spellEnd"/>
                        <w:r>
                          <w:rPr>
                            <w:lang w:val="en-US"/>
                          </w:rPr>
                          <w:t xml:space="preserve"> with the SL2100</w:t>
                        </w:r>
                      </w:p>
                    </w:txbxContent>
                  </v:textbox>
                </v:shape>
                <w10:wrap anchorx="margin"/>
              </v:group>
            </w:pict>
          </mc:Fallback>
        </mc:AlternateContent>
      </w:r>
    </w:p>
    <w:p w:rsidR="00C7735B" w:rsidRPr="00975C59" w:rsidRDefault="00C7735B" w:rsidP="00C7735B">
      <w:pPr>
        <w:pStyle w:val="NECPRODUCTHEADER"/>
        <w:rPr>
          <w:caps/>
        </w:rPr>
      </w:pPr>
      <w:proofErr w:type="spellStart"/>
      <w:r w:rsidRPr="00975C59">
        <w:rPr>
          <w:caps/>
        </w:rPr>
        <w:t>I</w:t>
      </w:r>
      <w:r w:rsidRPr="00715F89">
        <w:t>n</w:t>
      </w:r>
      <w:r w:rsidRPr="00975C59">
        <w:rPr>
          <w:caps/>
        </w:rPr>
        <w:t>UC</w:t>
      </w:r>
      <w:proofErr w:type="spellEnd"/>
    </w:p>
    <w:p w:rsidR="00C7735B" w:rsidRPr="00E7535E" w:rsidRDefault="00D10568" w:rsidP="00C7735B">
      <w:pPr>
        <w:pStyle w:val="NECSUBHEADER"/>
        <w:rPr>
          <w:color w:val="4472C4" w:themeColor="accent5"/>
        </w:rPr>
      </w:pPr>
      <w:r>
        <w:rPr>
          <w:color w:val="4472C4" w:themeColor="accent5"/>
          <w:lang w:val="en-US"/>
        </w:rPr>
        <w:t>VIDEO CONFERENCING</w:t>
      </w:r>
    </w:p>
    <w:p w:rsidR="00C7735B" w:rsidRPr="004B4BAF" w:rsidRDefault="00C7735B" w:rsidP="00E7535E">
      <w:pPr>
        <w:pStyle w:val="NECBULLETS"/>
        <w:numPr>
          <w:ilvl w:val="0"/>
          <w:numId w:val="26"/>
        </w:numPr>
      </w:pPr>
      <w:r w:rsidRPr="004B4BAF">
        <w:t>Cost-effective UC application</w:t>
      </w:r>
    </w:p>
    <w:p w:rsidR="00C7735B" w:rsidRPr="004B4BAF" w:rsidRDefault="00C7735B" w:rsidP="00E7535E">
      <w:pPr>
        <w:pStyle w:val="NECBULLETS"/>
        <w:numPr>
          <w:ilvl w:val="0"/>
          <w:numId w:val="26"/>
        </w:numPr>
      </w:pPr>
      <w:r w:rsidRPr="004B4BAF">
        <w:t xml:space="preserve">Video &amp; audio-conferencing, </w:t>
      </w:r>
      <w:r w:rsidRPr="004B4BAF">
        <w:br/>
        <w:t>document sharing, IM &amp; Presence</w:t>
      </w:r>
    </w:p>
    <w:p w:rsidR="00C7735B" w:rsidRPr="004B4BAF" w:rsidRDefault="00B0436E" w:rsidP="00E7535E">
      <w:pPr>
        <w:pStyle w:val="NECBULLETS"/>
        <w:numPr>
          <w:ilvl w:val="0"/>
          <w:numId w:val="26"/>
        </w:numPr>
      </w:pPr>
      <w:r w:rsidRPr="004B4BAF">
        <w:rPr>
          <w:noProof/>
          <w:lang w:val="en-GB" w:eastAsia="en-GB"/>
        </w:rPr>
        <w:drawing>
          <wp:anchor distT="0" distB="0" distL="114300" distR="114300" simplePos="0" relativeHeight="251701248" behindDoc="0" locked="0" layoutInCell="1" allowOverlap="1">
            <wp:simplePos x="0" y="0"/>
            <wp:positionH relativeFrom="column">
              <wp:posOffset>2822413</wp:posOffset>
            </wp:positionH>
            <wp:positionV relativeFrom="paragraph">
              <wp:posOffset>189230</wp:posOffset>
            </wp:positionV>
            <wp:extent cx="1127051" cy="2041308"/>
            <wp:effectExtent l="0" t="0" r="0" b="0"/>
            <wp:wrapNone/>
            <wp:docPr id="10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127051" cy="2041308"/>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C7735B" w:rsidRPr="004B4BAF">
        <w:t>Deskphone</w:t>
      </w:r>
      <w:proofErr w:type="spellEnd"/>
      <w:r w:rsidR="00C7735B" w:rsidRPr="004B4BAF">
        <w:t xml:space="preserve"> Call Control</w:t>
      </w:r>
    </w:p>
    <w:p w:rsidR="00C7735B" w:rsidRPr="004B4BAF" w:rsidRDefault="00C7735B" w:rsidP="00E7535E">
      <w:pPr>
        <w:pStyle w:val="NECBULLETS"/>
        <w:numPr>
          <w:ilvl w:val="0"/>
          <w:numId w:val="26"/>
        </w:numPr>
      </w:pPr>
      <w:r w:rsidRPr="004B4BAF">
        <w:t>Browser-Phone option</w:t>
      </w:r>
    </w:p>
    <w:p w:rsidR="00876663" w:rsidRDefault="00C7735B" w:rsidP="00E7535E">
      <w:pPr>
        <w:pStyle w:val="NECBULLETS"/>
        <w:numPr>
          <w:ilvl w:val="0"/>
          <w:numId w:val="26"/>
        </w:numPr>
      </w:pPr>
      <w:r w:rsidRPr="004B4BAF">
        <w:t xml:space="preserve">Up to </w:t>
      </w:r>
      <w:r w:rsidR="00365C59">
        <w:t>128</w:t>
      </w:r>
      <w:r w:rsidRPr="004B4BAF">
        <w:t xml:space="preserve"> users</w:t>
      </w:r>
    </w:p>
    <w:p w:rsidR="00B0436E" w:rsidRPr="004B4BAF" w:rsidRDefault="00B0436E" w:rsidP="00B0436E">
      <w:pPr>
        <w:pStyle w:val="NECBULLETS"/>
        <w:numPr>
          <w:ilvl w:val="0"/>
          <w:numId w:val="0"/>
        </w:numPr>
        <w:ind w:left="714"/>
      </w:pPr>
      <w:r w:rsidRPr="004B4BAF">
        <w:rPr>
          <w:noProof/>
          <w:lang w:val="en-GB" w:eastAsia="en-GB"/>
        </w:rPr>
        <w:drawing>
          <wp:anchor distT="0" distB="0" distL="114300" distR="114300" simplePos="0" relativeHeight="251704320" behindDoc="1" locked="0" layoutInCell="1" allowOverlap="1" wp14:anchorId="79803B0B" wp14:editId="476612CD">
            <wp:simplePos x="0" y="0"/>
            <wp:positionH relativeFrom="column">
              <wp:posOffset>409118</wp:posOffset>
            </wp:positionH>
            <wp:positionV relativeFrom="paragraph">
              <wp:posOffset>65937</wp:posOffset>
            </wp:positionV>
            <wp:extent cx="2083982" cy="1404113"/>
            <wp:effectExtent l="0" t="0" r="0" b="5715"/>
            <wp:wrapNone/>
            <wp:docPr id="10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83982" cy="1404113"/>
                    </a:xfrm>
                    <a:prstGeom prst="rect">
                      <a:avLst/>
                    </a:prstGeom>
                  </pic:spPr>
                </pic:pic>
              </a:graphicData>
            </a:graphic>
            <wp14:sizeRelH relativeFrom="margin">
              <wp14:pctWidth>0</wp14:pctWidth>
            </wp14:sizeRelH>
            <wp14:sizeRelV relativeFrom="margin">
              <wp14:pctHeight>0</wp14:pctHeight>
            </wp14:sizeRelV>
          </wp:anchor>
        </w:drawing>
      </w:r>
    </w:p>
    <w:p w:rsidR="00536F2E" w:rsidRDefault="00536F2E" w:rsidP="00876663">
      <w:pPr>
        <w:jc w:val="center"/>
      </w:pPr>
    </w:p>
    <w:p w:rsidR="00536F2E" w:rsidRDefault="00536F2E" w:rsidP="00536F2E"/>
    <w:p w:rsidR="00C7735B" w:rsidRPr="00C7735B" w:rsidRDefault="00C7735B">
      <w:pPr>
        <w:spacing w:after="0" w:line="240" w:lineRule="auto"/>
      </w:pPr>
    </w:p>
    <w:p w:rsidR="00C7735B" w:rsidRDefault="00C7735B">
      <w:pPr>
        <w:spacing w:after="0" w:line="240" w:lineRule="auto"/>
        <w:rPr>
          <w:b/>
          <w:caps/>
          <w:sz w:val="36"/>
          <w:szCs w:val="28"/>
        </w:rPr>
      </w:pPr>
      <w:r>
        <w:rPr>
          <w:caps/>
        </w:rPr>
        <w:br w:type="page"/>
      </w:r>
    </w:p>
    <w:p w:rsidR="00536F2E" w:rsidRPr="00975C59" w:rsidRDefault="00536F2E" w:rsidP="00FA5257">
      <w:pPr>
        <w:pStyle w:val="NECPRODUCTHEADER"/>
        <w:rPr>
          <w:caps/>
        </w:rPr>
      </w:pPr>
      <w:proofErr w:type="spellStart"/>
      <w:r w:rsidRPr="00975C59">
        <w:rPr>
          <w:caps/>
        </w:rPr>
        <w:lastRenderedPageBreak/>
        <w:t>I</w:t>
      </w:r>
      <w:r w:rsidR="00715F89" w:rsidRPr="00715F89">
        <w:t>n</w:t>
      </w:r>
      <w:r w:rsidR="00715F89">
        <w:rPr>
          <w:caps/>
        </w:rPr>
        <w:t>HOTEL</w:t>
      </w:r>
      <w:proofErr w:type="spellEnd"/>
    </w:p>
    <w:p w:rsidR="00536F2E" w:rsidRPr="00E7535E" w:rsidRDefault="00E174A3" w:rsidP="00FA5257">
      <w:pPr>
        <w:pStyle w:val="NECSUBHEADER"/>
        <w:rPr>
          <w:color w:val="4472C4" w:themeColor="accent5"/>
        </w:rPr>
      </w:pPr>
      <w:r w:rsidRPr="00E7535E">
        <w:rPr>
          <w:noProof/>
          <w:color w:val="4472C4" w:themeColor="accent5"/>
          <w:lang w:eastAsia="en-GB"/>
        </w:rPr>
        <w:drawing>
          <wp:anchor distT="0" distB="0" distL="114300" distR="114300" simplePos="0" relativeHeight="251705344" behindDoc="1" locked="0" layoutInCell="1" allowOverlap="1">
            <wp:simplePos x="0" y="0"/>
            <wp:positionH relativeFrom="column">
              <wp:posOffset>3543300</wp:posOffset>
            </wp:positionH>
            <wp:positionV relativeFrom="paragraph">
              <wp:posOffset>179069</wp:posOffset>
            </wp:positionV>
            <wp:extent cx="2527300" cy="2345757"/>
            <wp:effectExtent l="0" t="0" r="6350" b="0"/>
            <wp:wrapNone/>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29417" cy="2347722"/>
                    </a:xfrm>
                    <a:prstGeom prst="rect">
                      <a:avLst/>
                    </a:prstGeom>
                  </pic:spPr>
                </pic:pic>
              </a:graphicData>
            </a:graphic>
            <wp14:sizeRelH relativeFrom="margin">
              <wp14:pctWidth>0</wp14:pctWidth>
            </wp14:sizeRelH>
            <wp14:sizeRelV relativeFrom="margin">
              <wp14:pctHeight>0</wp14:pctHeight>
            </wp14:sizeRelV>
          </wp:anchor>
        </w:drawing>
      </w:r>
      <w:r w:rsidR="00536F2E" w:rsidRPr="00E7535E">
        <w:rPr>
          <w:color w:val="4472C4" w:themeColor="accent5"/>
          <w:lang w:val="en-US"/>
        </w:rPr>
        <w:t>Front-of-House Application</w:t>
      </w:r>
    </w:p>
    <w:p w:rsidR="00536F2E" w:rsidRPr="004B4BAF" w:rsidRDefault="00536F2E" w:rsidP="00E7535E">
      <w:pPr>
        <w:pStyle w:val="NECBULLETS"/>
        <w:numPr>
          <w:ilvl w:val="0"/>
          <w:numId w:val="25"/>
        </w:numPr>
      </w:pPr>
      <w:r w:rsidRPr="004B4BAF">
        <w:t xml:space="preserve">Ideal for hotels of up to </w:t>
      </w:r>
      <w:r w:rsidR="00365C59">
        <w:t>64</w:t>
      </w:r>
      <w:r w:rsidRPr="004B4BAF">
        <w:t xml:space="preserve"> rooms</w:t>
      </w:r>
    </w:p>
    <w:p w:rsidR="00536F2E" w:rsidRPr="004B4BAF" w:rsidRDefault="00536F2E" w:rsidP="00E7535E">
      <w:pPr>
        <w:pStyle w:val="NECBULLETS"/>
        <w:numPr>
          <w:ilvl w:val="0"/>
          <w:numId w:val="25"/>
        </w:numPr>
      </w:pPr>
      <w:r w:rsidRPr="004B4BAF">
        <w:t xml:space="preserve">Complete room booking, </w:t>
      </w:r>
      <w:r w:rsidRPr="004B4BAF">
        <w:br/>
        <w:t>billing &amp; hotel administration</w:t>
      </w:r>
    </w:p>
    <w:p w:rsidR="00536F2E" w:rsidRPr="004B4BAF" w:rsidRDefault="00536F2E" w:rsidP="00E7535E">
      <w:pPr>
        <w:pStyle w:val="NECBULLETS"/>
        <w:numPr>
          <w:ilvl w:val="0"/>
          <w:numId w:val="25"/>
        </w:numPr>
      </w:pPr>
      <w:r w:rsidRPr="004B4BAF">
        <w:t>Easy to use interface</w:t>
      </w:r>
    </w:p>
    <w:p w:rsidR="00536F2E" w:rsidRPr="004B4BAF" w:rsidRDefault="00536F2E" w:rsidP="00E7535E">
      <w:pPr>
        <w:pStyle w:val="NECBULLETS"/>
        <w:numPr>
          <w:ilvl w:val="0"/>
          <w:numId w:val="25"/>
        </w:numPr>
      </w:pPr>
      <w:r w:rsidRPr="004B4BAF">
        <w:t xml:space="preserve">Integrates with PBX communication </w:t>
      </w:r>
      <w:r w:rsidR="00E174A3">
        <w:br/>
      </w:r>
      <w:r w:rsidRPr="004B4BAF">
        <w:t>functionality</w:t>
      </w:r>
    </w:p>
    <w:p w:rsidR="00536F2E" w:rsidRDefault="00536F2E" w:rsidP="00E7535E">
      <w:pPr>
        <w:pStyle w:val="NECBULLETS"/>
        <w:numPr>
          <w:ilvl w:val="0"/>
          <w:numId w:val="25"/>
        </w:numPr>
      </w:pPr>
      <w:r>
        <w:t xml:space="preserve">Provides </w:t>
      </w:r>
      <w:r w:rsidRPr="004B4BAF">
        <w:t xml:space="preserve">hotels with easier bookings, </w:t>
      </w:r>
      <w:r w:rsidR="00E174A3">
        <w:br/>
      </w:r>
      <w:r w:rsidRPr="004B4BAF">
        <w:t>billings &amp; admin</w:t>
      </w:r>
    </w:p>
    <w:p w:rsidR="00876663" w:rsidRPr="004B4BAF" w:rsidRDefault="00876663" w:rsidP="00FA5257">
      <w:pPr>
        <w:pStyle w:val="NECBODY"/>
      </w:pPr>
    </w:p>
    <w:p w:rsidR="00536F2E" w:rsidRDefault="00536F2E" w:rsidP="00876663">
      <w:pPr>
        <w:jc w:val="center"/>
      </w:pPr>
    </w:p>
    <w:p w:rsidR="006E43E2" w:rsidRDefault="006E43E2" w:rsidP="006E43E2">
      <w:pPr>
        <w:pStyle w:val="NECPRODUCTHEADER"/>
      </w:pPr>
    </w:p>
    <w:p w:rsidR="00E174A3" w:rsidRDefault="00E174A3" w:rsidP="006E43E2">
      <w:pPr>
        <w:pStyle w:val="NECPRODUCTHEADER"/>
        <w:rPr>
          <w:caps/>
        </w:rPr>
      </w:pPr>
    </w:p>
    <w:p w:rsidR="00E174A3" w:rsidRDefault="00E174A3" w:rsidP="006E43E2">
      <w:pPr>
        <w:pStyle w:val="NECPRODUCTHEADER"/>
        <w:rPr>
          <w:caps/>
        </w:rPr>
      </w:pPr>
    </w:p>
    <w:p w:rsidR="00E174A3" w:rsidRDefault="00E174A3" w:rsidP="006E43E2">
      <w:pPr>
        <w:pStyle w:val="NECPRODUCTHEADER"/>
        <w:rPr>
          <w:caps/>
        </w:rPr>
      </w:pPr>
    </w:p>
    <w:p w:rsidR="00536F2E" w:rsidRPr="00975C59" w:rsidRDefault="00E174A3" w:rsidP="006E43E2">
      <w:pPr>
        <w:pStyle w:val="NECPRODUCTHEADER"/>
        <w:rPr>
          <w:caps/>
        </w:rPr>
      </w:pPr>
      <w:r>
        <w:rPr>
          <w:noProof/>
          <w:color w:val="1F497D"/>
          <w:sz w:val="28"/>
          <w:lang w:eastAsia="en-GB"/>
        </w:rPr>
        <mc:AlternateContent>
          <mc:Choice Requires="wpg">
            <w:drawing>
              <wp:anchor distT="0" distB="0" distL="114300" distR="114300" simplePos="0" relativeHeight="251707392" behindDoc="1" locked="0" layoutInCell="1" allowOverlap="1" wp14:anchorId="4F0AE85C" wp14:editId="70810316">
                <wp:simplePos x="0" y="0"/>
                <wp:positionH relativeFrom="margin">
                  <wp:posOffset>3827721</wp:posOffset>
                </wp:positionH>
                <wp:positionV relativeFrom="paragraph">
                  <wp:posOffset>20601</wp:posOffset>
                </wp:positionV>
                <wp:extent cx="2208530" cy="2208530"/>
                <wp:effectExtent l="0" t="0" r="0" b="0"/>
                <wp:wrapNone/>
                <wp:docPr id="1030" name="Group 1030"/>
                <wp:cNvGraphicFramePr/>
                <a:graphic xmlns:a="http://schemas.openxmlformats.org/drawingml/2006/main">
                  <a:graphicData uri="http://schemas.microsoft.com/office/word/2010/wordprocessingGroup">
                    <wpg:wgp>
                      <wpg:cNvGrpSpPr/>
                      <wpg:grpSpPr>
                        <a:xfrm>
                          <a:off x="0" y="0"/>
                          <a:ext cx="2208530" cy="2208530"/>
                          <a:chOff x="0" y="0"/>
                          <a:chExt cx="2208530" cy="2208530"/>
                        </a:xfrm>
                      </wpg:grpSpPr>
                      <pic:pic xmlns:pic="http://schemas.openxmlformats.org/drawingml/2006/picture">
                        <pic:nvPicPr>
                          <pic:cNvPr id="1031" name="Picture 1031" descr="C:\Users\jeagers\Documents\SV9100\SV9100 END USER POWERPOINT 0719\SV9100 Successor End User 0719 version\Orange hexagon med res.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08530" cy="2208530"/>
                          </a:xfrm>
                          <a:prstGeom prst="rect">
                            <a:avLst/>
                          </a:prstGeom>
                          <a:noFill/>
                          <a:ln>
                            <a:noFill/>
                          </a:ln>
                        </pic:spPr>
                      </pic:pic>
                      <wps:wsp>
                        <wps:cNvPr id="1032" name="Text Box 2"/>
                        <wps:cNvSpPr txBox="1">
                          <a:spLocks noChangeArrowheads="1"/>
                        </wps:cNvSpPr>
                        <wps:spPr bwMode="auto">
                          <a:xfrm>
                            <a:off x="378687" y="421910"/>
                            <a:ext cx="1466214" cy="1678304"/>
                          </a:xfrm>
                          <a:prstGeom prst="rect">
                            <a:avLst/>
                          </a:prstGeom>
                          <a:noFill/>
                          <a:ln w="9525">
                            <a:noFill/>
                            <a:miter lim="800000"/>
                            <a:headEnd/>
                            <a:tailEnd/>
                          </a:ln>
                        </wps:spPr>
                        <wps:txbx>
                          <w:txbxContent>
                            <w:p w:rsidR="0055048A" w:rsidRDefault="0055048A" w:rsidP="00E174A3">
                              <w:pPr>
                                <w:pStyle w:val="NECBODY"/>
                                <w:spacing w:after="60" w:line="240" w:lineRule="exact"/>
                                <w:jc w:val="center"/>
                                <w:rPr>
                                  <w:lang w:val="en-US"/>
                                </w:rPr>
                              </w:pPr>
                              <w:r w:rsidRPr="00A31E19">
                                <w:rPr>
                                  <w:b/>
                                  <w:color w:val="FFFFFF" w:themeColor="background1"/>
                                  <w:lang w:val="en-US"/>
                                </w:rPr>
                                <w:t xml:space="preserve">DID </w:t>
                              </w:r>
                              <w:r w:rsidRPr="00A31E19">
                                <w:rPr>
                                  <w:b/>
                                  <w:color w:val="FFFFFF" w:themeColor="background1"/>
                                  <w:lang w:val="en-US"/>
                                </w:rPr>
                                <w:br/>
                                <w:t>YOU KNOW?</w:t>
                              </w:r>
                              <w:r w:rsidRPr="00A31E19">
                                <w:rPr>
                                  <w:color w:val="FFFFFF" w:themeColor="background1"/>
                                  <w:lang w:val="en-US"/>
                                </w:rPr>
                                <w:t xml:space="preserve"> </w:t>
                              </w:r>
                            </w:p>
                            <w:p w:rsidR="0055048A" w:rsidRDefault="0055048A" w:rsidP="00953CB9">
                              <w:pPr>
                                <w:jc w:val="center"/>
                              </w:pPr>
                              <w:r>
                                <w:rPr>
                                  <w:lang w:val="en-US"/>
                                </w:rPr>
                                <w:t>PMS-</w:t>
                              </w:r>
                              <w:proofErr w:type="spellStart"/>
                              <w:r>
                                <w:rPr>
                                  <w:lang w:val="en-US"/>
                                </w:rPr>
                                <w:t>InConnect</w:t>
                              </w:r>
                              <w:proofErr w:type="spellEnd"/>
                              <w:r>
                                <w:rPr>
                                  <w:lang w:val="en-US"/>
                                </w:rPr>
                                <w:t xml:space="preserve"> works with </w:t>
                              </w:r>
                              <w:r w:rsidRPr="00DD4768">
                                <w:rPr>
                                  <w:lang w:val="en-US"/>
                                </w:rPr>
                                <w:t xml:space="preserve">Opera, </w:t>
                              </w:r>
                              <w:proofErr w:type="spellStart"/>
                              <w:r w:rsidRPr="00DD4768">
                                <w:rPr>
                                  <w:lang w:val="en-US"/>
                                </w:rPr>
                                <w:t>Protel</w:t>
                              </w:r>
                              <w:proofErr w:type="spellEnd"/>
                              <w:r w:rsidRPr="00DD4768">
                                <w:rPr>
                                  <w:lang w:val="en-US"/>
                                </w:rPr>
                                <w:t>, Brilliant,</w:t>
                              </w:r>
                              <w:r>
                                <w:rPr>
                                  <w:lang w:val="en-US"/>
                                </w:rPr>
                                <w:t xml:space="preserve"> </w:t>
                              </w:r>
                              <w:proofErr w:type="spellStart"/>
                              <w:r w:rsidR="00D10568">
                                <w:rPr>
                                  <w:lang w:val="en-US"/>
                                </w:rPr>
                                <w:t>OnQ</w:t>
                              </w:r>
                              <w:proofErr w:type="spellEnd"/>
                              <w:r w:rsidR="00D10568">
                                <w:rPr>
                                  <w:lang w:val="en-US"/>
                                </w:rPr>
                                <w:t>,</w:t>
                              </w:r>
                              <w:r w:rsidRPr="00DD4768">
                                <w:rPr>
                                  <w:lang w:val="en-US"/>
                                </w:rPr>
                                <w:t xml:space="preserve"> </w:t>
                              </w:r>
                              <w:proofErr w:type="spellStart"/>
                              <w:r w:rsidRPr="00DD4768">
                                <w:rPr>
                                  <w:lang w:val="en-US"/>
                                </w:rPr>
                                <w:t>Hotsoft</w:t>
                              </w:r>
                              <w:proofErr w:type="spellEnd"/>
                              <w:r w:rsidR="00D10568">
                                <w:rPr>
                                  <w:lang w:val="en-US"/>
                                </w:rPr>
                                <w:t xml:space="preserve"> &amp; more!</w:t>
                              </w:r>
                            </w:p>
                            <w:p w:rsidR="0055048A" w:rsidRPr="00A31E19" w:rsidRDefault="0055048A" w:rsidP="00E174A3">
                              <w:pPr>
                                <w:jc w:val="center"/>
                              </w:pPr>
                              <w:r>
                                <w:rPr>
                                  <w:lang w:val="en-US"/>
                                </w:rPr>
                                <w:t xml:space="preserve"> </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4F0AE85C" id="Group 1030" o:spid="_x0000_s1093" style="position:absolute;margin-left:301.4pt;margin-top:1.6pt;width:173.9pt;height:173.9pt;z-index:-251609088;mso-position-horizontal-relative:margin;mso-width-relative:margin;mso-height-relative:margin" coordsize="22085,22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">
                <v:shape id="Picture 1031" o:spid="_x0000_s1094" type="#_x0000_t75" style="position:absolute;width:22085;height:22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2z57FAAAA3QAAAA8AAABkcnMvZG93bnJldi54bWxET01rAjEQvQv+hzAFb5pYqdqtUaSilCoF&#10;tZfepptxd3EzWTZx3frrG6HQ2zze58wWrS1FQ7UvHGsYDhQI4tSZgjMNn8d1fwrCB2SDpWPS8EMe&#10;FvNuZ4aJcVfeU3MImYgh7BPUkIdQJVL6NCeLfuAq4sidXG0xRFhn0tR4jeG2lI9KjaXFgmNDjhW9&#10;5pSeDxergbfjzYqb22R5OT1/fL9/7Z7UZqp176FdvoAI1IZ/8Z/7zcT5ajSE+zfxBD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Ns+exQAAAN0AAAAPAAAAAAAAAAAAAAAA&#10;AJ8CAABkcnMvZG93bnJldi54bWxQSwUGAAAAAAQABAD3AAAAkQMAAAAA&#10;">
                  <v:imagedata r:id="rId58" o:title="Orange hexagon med res"/>
                  <v:path arrowok="t"/>
                </v:shape>
                <v:shape id="_x0000_s1095" type="#_x0000_t202" style="position:absolute;left:3786;top:4219;width:14663;height:16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aExMEA&#10;AADdAAAADwAAAGRycy9kb3ducmV2LnhtbERPTWsCMRC9F/ofwhS81USlUrZGkdqCh17U7X3YTDdL&#10;N5NlM7rrv28Kgrd5vM9ZbcbQqgv1qYlsYTY1oIir6BquLZSnz+dXUEmQHbaRycKVEmzWjw8rLFwc&#10;+ECXo9Qqh3Aq0IIX6QqtU+UpYJrGjjhzP7EPKBn2tXY9Djk8tHpuzFIHbDg3eOzo3VP1ezwHCyJu&#10;O7uWHyHtv8ev3eBN9YKltZOncfsGSmiUu/jm3rs83yzm8P9NPkG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mhMTBAAAA3QAAAA8AAAAAAAAAAAAAAAAAmAIAAGRycy9kb3du&#10;cmV2LnhtbFBLBQYAAAAABAAEAPUAAACGAwAAAAA=&#10;" filled="f" stroked="f">
                  <v:textbox style="mso-fit-shape-to-text:t">
                    <w:txbxContent>
                      <w:p w:rsidR="0055048A" w:rsidRDefault="0055048A" w:rsidP="00E174A3">
                        <w:pPr>
                          <w:pStyle w:val="NECBODY"/>
                          <w:spacing w:after="60" w:line="240" w:lineRule="exact"/>
                          <w:jc w:val="center"/>
                          <w:rPr>
                            <w:lang w:val="en-US"/>
                          </w:rPr>
                        </w:pPr>
                        <w:r w:rsidRPr="00A31E19">
                          <w:rPr>
                            <w:b/>
                            <w:color w:val="FFFFFF" w:themeColor="background1"/>
                            <w:lang w:val="en-US"/>
                          </w:rPr>
                          <w:t xml:space="preserve">DID </w:t>
                        </w:r>
                        <w:r w:rsidRPr="00A31E19">
                          <w:rPr>
                            <w:b/>
                            <w:color w:val="FFFFFF" w:themeColor="background1"/>
                            <w:lang w:val="en-US"/>
                          </w:rPr>
                          <w:br/>
                          <w:t>YOU KNOW?</w:t>
                        </w:r>
                        <w:r w:rsidRPr="00A31E19">
                          <w:rPr>
                            <w:color w:val="FFFFFF" w:themeColor="background1"/>
                            <w:lang w:val="en-US"/>
                          </w:rPr>
                          <w:t xml:space="preserve"> </w:t>
                        </w:r>
                      </w:p>
                      <w:p w:rsidR="0055048A" w:rsidRDefault="0055048A" w:rsidP="00953CB9">
                        <w:pPr>
                          <w:jc w:val="center"/>
                        </w:pPr>
                        <w:r>
                          <w:rPr>
                            <w:lang w:val="en-US"/>
                          </w:rPr>
                          <w:t>PMS-</w:t>
                        </w:r>
                        <w:proofErr w:type="spellStart"/>
                        <w:r>
                          <w:rPr>
                            <w:lang w:val="en-US"/>
                          </w:rPr>
                          <w:t>InConnect</w:t>
                        </w:r>
                        <w:proofErr w:type="spellEnd"/>
                        <w:r>
                          <w:rPr>
                            <w:lang w:val="en-US"/>
                          </w:rPr>
                          <w:t xml:space="preserve"> works with </w:t>
                        </w:r>
                        <w:r w:rsidRPr="00DD4768">
                          <w:rPr>
                            <w:lang w:val="en-US"/>
                          </w:rPr>
                          <w:t xml:space="preserve">Opera, </w:t>
                        </w:r>
                        <w:proofErr w:type="spellStart"/>
                        <w:r w:rsidRPr="00DD4768">
                          <w:rPr>
                            <w:lang w:val="en-US"/>
                          </w:rPr>
                          <w:t>Protel</w:t>
                        </w:r>
                        <w:proofErr w:type="spellEnd"/>
                        <w:r w:rsidRPr="00DD4768">
                          <w:rPr>
                            <w:lang w:val="en-US"/>
                          </w:rPr>
                          <w:t>, Brilliant,</w:t>
                        </w:r>
                        <w:r>
                          <w:rPr>
                            <w:lang w:val="en-US"/>
                          </w:rPr>
                          <w:t xml:space="preserve"> </w:t>
                        </w:r>
                        <w:proofErr w:type="spellStart"/>
                        <w:r w:rsidR="00D10568">
                          <w:rPr>
                            <w:lang w:val="en-US"/>
                          </w:rPr>
                          <w:t>OnQ</w:t>
                        </w:r>
                        <w:proofErr w:type="spellEnd"/>
                        <w:r w:rsidR="00D10568">
                          <w:rPr>
                            <w:lang w:val="en-US"/>
                          </w:rPr>
                          <w:t>,</w:t>
                        </w:r>
                        <w:r w:rsidRPr="00DD4768">
                          <w:rPr>
                            <w:lang w:val="en-US"/>
                          </w:rPr>
                          <w:t xml:space="preserve"> </w:t>
                        </w:r>
                        <w:proofErr w:type="spellStart"/>
                        <w:r w:rsidRPr="00DD4768">
                          <w:rPr>
                            <w:lang w:val="en-US"/>
                          </w:rPr>
                          <w:t>Hotsoft</w:t>
                        </w:r>
                        <w:proofErr w:type="spellEnd"/>
                        <w:r w:rsidR="00D10568">
                          <w:rPr>
                            <w:lang w:val="en-US"/>
                          </w:rPr>
                          <w:t xml:space="preserve"> &amp; more!</w:t>
                        </w:r>
                      </w:p>
                      <w:p w:rsidR="0055048A" w:rsidRPr="00A31E19" w:rsidRDefault="0055048A" w:rsidP="00E174A3">
                        <w:pPr>
                          <w:jc w:val="center"/>
                        </w:pPr>
                        <w:r>
                          <w:rPr>
                            <w:lang w:val="en-US"/>
                          </w:rPr>
                          <w:t xml:space="preserve"> </w:t>
                        </w:r>
                      </w:p>
                    </w:txbxContent>
                  </v:textbox>
                </v:shape>
                <w10:wrap anchorx="margin"/>
              </v:group>
            </w:pict>
          </mc:Fallback>
        </mc:AlternateContent>
      </w:r>
      <w:r w:rsidR="00536F2E" w:rsidRPr="00975C59">
        <w:rPr>
          <w:caps/>
        </w:rPr>
        <w:t>PMS-</w:t>
      </w:r>
      <w:proofErr w:type="spellStart"/>
      <w:r w:rsidR="00536F2E" w:rsidRPr="00975C59">
        <w:rPr>
          <w:caps/>
        </w:rPr>
        <w:t>I</w:t>
      </w:r>
      <w:r w:rsidR="00536F2E" w:rsidRPr="00715F89">
        <w:t>n</w:t>
      </w:r>
      <w:r w:rsidR="00536F2E" w:rsidRPr="00975C59">
        <w:rPr>
          <w:caps/>
        </w:rPr>
        <w:t>Connect</w:t>
      </w:r>
      <w:proofErr w:type="spellEnd"/>
    </w:p>
    <w:p w:rsidR="00536F2E" w:rsidRPr="00E7535E" w:rsidRDefault="00536F2E" w:rsidP="00FA5257">
      <w:pPr>
        <w:pStyle w:val="NECSUBHEADER"/>
        <w:rPr>
          <w:color w:val="4472C4" w:themeColor="accent5"/>
        </w:rPr>
      </w:pPr>
      <w:r w:rsidRPr="00E7535E">
        <w:rPr>
          <w:color w:val="4472C4" w:themeColor="accent5"/>
          <w:lang w:val="en-US"/>
        </w:rPr>
        <w:t xml:space="preserve">Connects </w:t>
      </w:r>
      <w:r w:rsidR="00365C59">
        <w:rPr>
          <w:color w:val="4472C4" w:themeColor="accent5"/>
          <w:lang w:val="en-US"/>
        </w:rPr>
        <w:t>SL2</w:t>
      </w:r>
      <w:r w:rsidRPr="00E7535E">
        <w:rPr>
          <w:color w:val="4472C4" w:themeColor="accent5"/>
          <w:lang w:val="en-US"/>
        </w:rPr>
        <w:t xml:space="preserve">100 to leading PMS solutions </w:t>
      </w:r>
    </w:p>
    <w:p w:rsidR="00536F2E" w:rsidRPr="00DD4768" w:rsidRDefault="00536F2E" w:rsidP="00E7535E">
      <w:pPr>
        <w:pStyle w:val="NECBULLETS"/>
        <w:numPr>
          <w:ilvl w:val="0"/>
          <w:numId w:val="24"/>
        </w:numPr>
      </w:pPr>
      <w:r w:rsidRPr="00DD4768">
        <w:t>Seamless Integration with your PMS</w:t>
      </w:r>
    </w:p>
    <w:p w:rsidR="00536F2E" w:rsidRPr="00DD4768" w:rsidRDefault="00536F2E" w:rsidP="00E7535E">
      <w:pPr>
        <w:pStyle w:val="NECBULLETS"/>
        <w:numPr>
          <w:ilvl w:val="0"/>
          <w:numId w:val="24"/>
        </w:numPr>
      </w:pPr>
      <w:r w:rsidRPr="00DD4768">
        <w:t>Easier Gu</w:t>
      </w:r>
      <w:r>
        <w:t>e</w:t>
      </w:r>
      <w:r w:rsidRPr="00DD4768">
        <w:t>st Billing</w:t>
      </w:r>
    </w:p>
    <w:p w:rsidR="00536F2E" w:rsidRPr="00DD4768" w:rsidRDefault="00536F2E" w:rsidP="00E7535E">
      <w:pPr>
        <w:pStyle w:val="NECBULLETS"/>
        <w:numPr>
          <w:ilvl w:val="0"/>
          <w:numId w:val="24"/>
        </w:numPr>
      </w:pPr>
      <w:r w:rsidRPr="00DD4768">
        <w:t>Faster Check-in &amp; Check-out</w:t>
      </w:r>
    </w:p>
    <w:p w:rsidR="00536F2E" w:rsidRPr="00DD4768" w:rsidRDefault="00536F2E" w:rsidP="00E7535E">
      <w:pPr>
        <w:pStyle w:val="NECBULLETS"/>
        <w:numPr>
          <w:ilvl w:val="0"/>
          <w:numId w:val="24"/>
        </w:numPr>
      </w:pPr>
      <w:r w:rsidRPr="00DD4768">
        <w:t>Smarter Hotel Management</w:t>
      </w:r>
      <w:bookmarkStart w:id="0" w:name="_GoBack"/>
      <w:bookmarkEnd w:id="0"/>
    </w:p>
    <w:p w:rsidR="00536F2E" w:rsidRDefault="00536F2E" w:rsidP="00E7535E">
      <w:pPr>
        <w:pStyle w:val="NECBULLETS"/>
        <w:numPr>
          <w:ilvl w:val="0"/>
          <w:numId w:val="24"/>
        </w:numPr>
      </w:pPr>
      <w:r w:rsidRPr="00DD4768">
        <w:t xml:space="preserve">Save on </w:t>
      </w:r>
      <w:r w:rsidR="00481413">
        <w:t>c</w:t>
      </w:r>
      <w:r w:rsidRPr="00DD4768">
        <w:t>ostly Hotel Middleware</w:t>
      </w:r>
    </w:p>
    <w:p w:rsidR="00E174A3" w:rsidRPr="00DD4768" w:rsidRDefault="00E174A3" w:rsidP="00FA5257">
      <w:pPr>
        <w:pStyle w:val="NECBODY"/>
      </w:pPr>
    </w:p>
    <w:p w:rsidR="00E174A3" w:rsidRDefault="00E174A3">
      <w:pPr>
        <w:spacing w:after="0" w:line="240" w:lineRule="auto"/>
        <w:rPr>
          <w:b/>
          <w:caps/>
          <w:sz w:val="36"/>
          <w:szCs w:val="28"/>
        </w:rPr>
      </w:pPr>
      <w:r>
        <w:rPr>
          <w:caps/>
        </w:rPr>
        <w:br w:type="page"/>
      </w:r>
    </w:p>
    <w:p w:rsidR="00536F2E" w:rsidRPr="00975C59" w:rsidRDefault="00536F2E" w:rsidP="00876663">
      <w:pPr>
        <w:pStyle w:val="NECPRODUCTHEADER"/>
        <w:rPr>
          <w:caps/>
        </w:rPr>
      </w:pPr>
      <w:proofErr w:type="spellStart"/>
      <w:r w:rsidRPr="00975C59">
        <w:rPr>
          <w:caps/>
        </w:rPr>
        <w:lastRenderedPageBreak/>
        <w:t>I</w:t>
      </w:r>
      <w:r w:rsidRPr="00715F89">
        <w:t>n</w:t>
      </w:r>
      <w:r w:rsidRPr="00975C59">
        <w:rPr>
          <w:caps/>
        </w:rPr>
        <w:t>Reports</w:t>
      </w:r>
      <w:proofErr w:type="spellEnd"/>
    </w:p>
    <w:p w:rsidR="00536F2E" w:rsidRPr="00E7535E" w:rsidRDefault="00536F2E" w:rsidP="00FA5257">
      <w:pPr>
        <w:pStyle w:val="NECSUBHEADER"/>
        <w:rPr>
          <w:color w:val="4472C4" w:themeColor="accent5"/>
        </w:rPr>
      </w:pPr>
      <w:r w:rsidRPr="00E7535E">
        <w:rPr>
          <w:color w:val="4472C4" w:themeColor="accent5"/>
          <w:lang w:val="en-US"/>
        </w:rPr>
        <w:t>Affordable Call Management</w:t>
      </w:r>
    </w:p>
    <w:p w:rsidR="00536F2E" w:rsidRPr="004B4BAF" w:rsidRDefault="00536F2E" w:rsidP="00E7535E">
      <w:pPr>
        <w:pStyle w:val="NECBULLETS"/>
        <w:numPr>
          <w:ilvl w:val="0"/>
          <w:numId w:val="23"/>
        </w:numPr>
      </w:pPr>
      <w:r w:rsidRPr="004B4BAF">
        <w:t>Evaluation of your teams communication performance</w:t>
      </w:r>
    </w:p>
    <w:p w:rsidR="00536F2E" w:rsidRPr="004B4BAF" w:rsidRDefault="00536F2E" w:rsidP="00E7535E">
      <w:pPr>
        <w:pStyle w:val="NECBULLETS"/>
        <w:numPr>
          <w:ilvl w:val="0"/>
          <w:numId w:val="23"/>
        </w:numPr>
      </w:pPr>
      <w:r w:rsidRPr="004B4BAF">
        <w:t>Real-time business critical stats e.g</w:t>
      </w:r>
      <w:r w:rsidR="00E7535E">
        <w:t>.</w:t>
      </w:r>
      <w:r w:rsidRPr="004B4BAF">
        <w:t xml:space="preserve"> average </w:t>
      </w:r>
      <w:r w:rsidR="00481413">
        <w:t>response</w:t>
      </w:r>
      <w:r w:rsidRPr="004B4BAF">
        <w:br/>
        <w:t xml:space="preserve">time, unanswered calls, wallboard display stats </w:t>
      </w:r>
    </w:p>
    <w:p w:rsidR="00536F2E" w:rsidRPr="004B4BAF" w:rsidRDefault="00536F2E" w:rsidP="00E7535E">
      <w:pPr>
        <w:pStyle w:val="NECBULLETS"/>
        <w:numPr>
          <w:ilvl w:val="0"/>
          <w:numId w:val="23"/>
        </w:numPr>
      </w:pPr>
      <w:r w:rsidRPr="004B4BAF">
        <w:t xml:space="preserve">Call Costing: Displays costs associated with outbound </w:t>
      </w:r>
      <w:r w:rsidRPr="004B4BAF">
        <w:br/>
        <w:t>calls - enables managers to monitor staff costs</w:t>
      </w:r>
    </w:p>
    <w:p w:rsidR="006E43E2" w:rsidRPr="00E174A3" w:rsidRDefault="00536F2E" w:rsidP="00E7535E">
      <w:pPr>
        <w:pStyle w:val="NECBULLETS"/>
        <w:numPr>
          <w:ilvl w:val="0"/>
          <w:numId w:val="23"/>
        </w:numPr>
      </w:pPr>
      <w:r w:rsidRPr="004B4BAF">
        <w:rPr>
          <w:b/>
        </w:rPr>
        <w:t>NEW!</w:t>
      </w:r>
      <w:r w:rsidRPr="004B4BAF">
        <w:t xml:space="preserve"> Now works independently </w:t>
      </w:r>
      <w:r w:rsidRPr="004B4BAF">
        <w:br/>
        <w:t>without an internet connection</w:t>
      </w:r>
    </w:p>
    <w:p w:rsidR="006E43E2" w:rsidRPr="006E43E2" w:rsidRDefault="006E43E2" w:rsidP="00FA5257">
      <w:pPr>
        <w:pStyle w:val="NECBODY"/>
        <w:rPr>
          <w:lang w:val="en-US"/>
        </w:rPr>
      </w:pPr>
    </w:p>
    <w:p w:rsidR="00536F2E" w:rsidRDefault="00536F2E" w:rsidP="006E43E2">
      <w:pPr>
        <w:jc w:val="center"/>
      </w:pPr>
      <w:r w:rsidRPr="004B4BAF">
        <w:rPr>
          <w:noProof/>
          <w:lang w:eastAsia="en-GB"/>
        </w:rPr>
        <w:drawing>
          <wp:inline distT="0" distB="0" distL="0" distR="0" wp14:anchorId="4A79A42A" wp14:editId="379BC995">
            <wp:extent cx="4083113" cy="2619998"/>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9"/>
                    <a:stretch>
                      <a:fillRect/>
                    </a:stretch>
                  </pic:blipFill>
                  <pic:spPr>
                    <a:xfrm>
                      <a:off x="0" y="0"/>
                      <a:ext cx="4094290" cy="2627170"/>
                    </a:xfrm>
                    <a:prstGeom prst="rect">
                      <a:avLst/>
                    </a:prstGeom>
                  </pic:spPr>
                </pic:pic>
              </a:graphicData>
            </a:graphic>
          </wp:inline>
        </w:drawing>
      </w:r>
    </w:p>
    <w:p w:rsidR="00876663" w:rsidRPr="00B0436E" w:rsidRDefault="00876663" w:rsidP="00B0436E">
      <w:pPr>
        <w:spacing w:after="0" w:line="240" w:lineRule="auto"/>
        <w:rPr>
          <w:b/>
          <w:sz w:val="36"/>
          <w:szCs w:val="28"/>
        </w:rPr>
      </w:pPr>
      <w:r>
        <w:br w:type="page"/>
      </w:r>
    </w:p>
    <w:p w:rsidR="00536F2E" w:rsidRPr="00876663" w:rsidRDefault="00536F2E" w:rsidP="00715F89">
      <w:pPr>
        <w:pStyle w:val="NECSECTIONHEADER"/>
      </w:pPr>
      <w:r w:rsidRPr="008D5392">
        <w:rPr>
          <w:bCs/>
          <w:lang w:val="en-US"/>
        </w:rPr>
        <w:lastRenderedPageBreak/>
        <w:t>S</w:t>
      </w:r>
      <w:r w:rsidR="00E7535E">
        <w:rPr>
          <w:bCs/>
          <w:lang w:val="en-US"/>
        </w:rPr>
        <w:t>L2</w:t>
      </w:r>
      <w:r w:rsidRPr="008D5392">
        <w:rPr>
          <w:bCs/>
          <w:lang w:val="en-US"/>
        </w:rPr>
        <w:t xml:space="preserve">100: </w:t>
      </w:r>
      <w:r w:rsidR="00481413">
        <w:rPr>
          <w:bCs/>
          <w:lang w:val="en-US"/>
        </w:rPr>
        <w:br/>
      </w:r>
      <w:r w:rsidRPr="00E7535E">
        <w:rPr>
          <w:color w:val="4472C4" w:themeColor="accent5"/>
          <w:lang w:val="en-US"/>
        </w:rPr>
        <w:t>SMART CALL MANAGEMENT</w:t>
      </w:r>
    </w:p>
    <w:p w:rsidR="001D6F1E" w:rsidRDefault="001D6F1E" w:rsidP="00FA5257">
      <w:pPr>
        <w:pStyle w:val="NECPRODUCTHEADER"/>
        <w:rPr>
          <w:caps/>
          <w:lang w:val="en-US"/>
        </w:rPr>
      </w:pPr>
    </w:p>
    <w:p w:rsidR="00536F2E" w:rsidRPr="00E7535E" w:rsidRDefault="001D6F1E" w:rsidP="00FA5257">
      <w:pPr>
        <w:pStyle w:val="NECPRODUCTHEADER"/>
        <w:rPr>
          <w:caps/>
          <w:color w:val="4472C4" w:themeColor="accent5"/>
        </w:rPr>
      </w:pPr>
      <w:r w:rsidRPr="008D5392">
        <w:rPr>
          <w:noProof/>
          <w:lang w:eastAsia="en-GB"/>
        </w:rPr>
        <w:drawing>
          <wp:anchor distT="0" distB="0" distL="114300" distR="114300" simplePos="0" relativeHeight="251709440" behindDoc="1" locked="0" layoutInCell="1" allowOverlap="1">
            <wp:simplePos x="0" y="0"/>
            <wp:positionH relativeFrom="column">
              <wp:posOffset>3655391</wp:posOffset>
            </wp:positionH>
            <wp:positionV relativeFrom="paragraph">
              <wp:posOffset>301239</wp:posOffset>
            </wp:positionV>
            <wp:extent cx="2495633" cy="1930907"/>
            <wp:effectExtent l="0" t="0" r="0" b="0"/>
            <wp:wrapNone/>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2495633" cy="1930907"/>
                    </a:xfrm>
                    <a:prstGeom prst="rect">
                      <a:avLst/>
                    </a:prstGeom>
                  </pic:spPr>
                </pic:pic>
              </a:graphicData>
            </a:graphic>
            <wp14:sizeRelH relativeFrom="margin">
              <wp14:pctWidth>0</wp14:pctWidth>
            </wp14:sizeRelH>
            <wp14:sizeRelV relativeFrom="margin">
              <wp14:pctHeight>0</wp14:pctHeight>
            </wp14:sizeRelV>
          </wp:anchor>
        </w:drawing>
      </w:r>
      <w:r w:rsidR="00536F2E" w:rsidRPr="00975C59">
        <w:rPr>
          <w:caps/>
          <w:lang w:val="en-US"/>
        </w:rPr>
        <w:t xml:space="preserve">MyCalls </w:t>
      </w:r>
      <w:r w:rsidR="00536F2E" w:rsidRPr="00E7535E">
        <w:rPr>
          <w:caps/>
          <w:color w:val="4472C4" w:themeColor="accent5"/>
          <w:lang w:val="en-US"/>
        </w:rPr>
        <w:t>Call Manager</w:t>
      </w:r>
    </w:p>
    <w:p w:rsidR="00536F2E" w:rsidRPr="00E7535E" w:rsidRDefault="00536F2E" w:rsidP="001D6F1E">
      <w:pPr>
        <w:pStyle w:val="NECSUBHEADER"/>
        <w:rPr>
          <w:color w:val="4472C4" w:themeColor="accent5"/>
        </w:rPr>
      </w:pPr>
      <w:r w:rsidRPr="00E7535E">
        <w:rPr>
          <w:color w:val="4472C4" w:themeColor="accent5"/>
          <w:lang w:val="en-US"/>
        </w:rPr>
        <w:t xml:space="preserve">Improving business performance </w:t>
      </w:r>
      <w:r w:rsidR="001D6F1E" w:rsidRPr="00E7535E">
        <w:rPr>
          <w:color w:val="4472C4" w:themeColor="accent5"/>
          <w:lang w:val="en-US"/>
        </w:rPr>
        <w:br/>
      </w:r>
      <w:r w:rsidRPr="00E7535E">
        <w:rPr>
          <w:color w:val="4472C4" w:themeColor="accent5"/>
          <w:lang w:val="en-US"/>
        </w:rPr>
        <w:t>with advanced call management</w:t>
      </w:r>
    </w:p>
    <w:p w:rsidR="00536F2E" w:rsidRPr="008D5392" w:rsidRDefault="00536F2E" w:rsidP="00E7535E">
      <w:pPr>
        <w:pStyle w:val="NECBULLETS"/>
        <w:numPr>
          <w:ilvl w:val="0"/>
          <w:numId w:val="22"/>
        </w:numPr>
      </w:pPr>
      <w:r w:rsidRPr="008D5392">
        <w:t>Transform customer service levels</w:t>
      </w:r>
    </w:p>
    <w:p w:rsidR="00536F2E" w:rsidRPr="008D5392" w:rsidRDefault="00536F2E" w:rsidP="00E7535E">
      <w:pPr>
        <w:pStyle w:val="NECBULLETS"/>
        <w:numPr>
          <w:ilvl w:val="0"/>
          <w:numId w:val="22"/>
        </w:numPr>
      </w:pPr>
      <w:r w:rsidRPr="008D5392">
        <w:t>Manage by Exception – alarms / alerts</w:t>
      </w:r>
    </w:p>
    <w:p w:rsidR="00536F2E" w:rsidRPr="008D5392" w:rsidRDefault="00536F2E" w:rsidP="00E7535E">
      <w:pPr>
        <w:pStyle w:val="NECBULLETS"/>
        <w:numPr>
          <w:ilvl w:val="0"/>
          <w:numId w:val="22"/>
        </w:numPr>
      </w:pPr>
      <w:r w:rsidRPr="008D5392">
        <w:t>Reduce call costs</w:t>
      </w:r>
    </w:p>
    <w:p w:rsidR="00536F2E" w:rsidRDefault="00536F2E" w:rsidP="00E7535E">
      <w:pPr>
        <w:pStyle w:val="NECBULLETS"/>
        <w:numPr>
          <w:ilvl w:val="0"/>
          <w:numId w:val="22"/>
        </w:numPr>
      </w:pPr>
      <w:r w:rsidRPr="008D5392">
        <w:t>Accelerate ROI with productivity gains</w:t>
      </w:r>
    </w:p>
    <w:p w:rsidR="001D6F1E" w:rsidRDefault="001D6F1E" w:rsidP="00E7535E">
      <w:pPr>
        <w:pStyle w:val="NECBULLETS"/>
        <w:numPr>
          <w:ilvl w:val="0"/>
          <w:numId w:val="22"/>
        </w:numPr>
      </w:pPr>
      <w:r>
        <w:t xml:space="preserve">Enhanced Reporting: including Summaries, </w:t>
      </w:r>
      <w:r>
        <w:br/>
        <w:t>Drill Down Reporting, Charts &amp; more</w:t>
      </w:r>
    </w:p>
    <w:p w:rsidR="00536F2E" w:rsidRDefault="00784F71" w:rsidP="00E7535E">
      <w:pPr>
        <w:pStyle w:val="NECBULLETS"/>
        <w:numPr>
          <w:ilvl w:val="0"/>
          <w:numId w:val="22"/>
        </w:numPr>
      </w:pPr>
      <w:r>
        <w:t xml:space="preserve">Scheduled reports can be sent directly to </w:t>
      </w:r>
      <w:r>
        <w:br/>
        <w:t>an inbox or office printer</w:t>
      </w:r>
    </w:p>
    <w:p w:rsidR="001D6F1E" w:rsidRDefault="001D6F1E" w:rsidP="001D6F1E">
      <w:pPr>
        <w:spacing w:after="0" w:line="240" w:lineRule="auto"/>
        <w:rPr>
          <w:lang w:val="en-US"/>
        </w:rPr>
      </w:pPr>
    </w:p>
    <w:p w:rsidR="001D6F1E" w:rsidRDefault="001D6F1E" w:rsidP="001D6F1E">
      <w:pPr>
        <w:pStyle w:val="NECPRODUCTHEADER"/>
        <w:rPr>
          <w:caps/>
          <w:lang w:val="en-US"/>
        </w:rPr>
      </w:pPr>
    </w:p>
    <w:p w:rsidR="00536F2E" w:rsidRPr="00E7535E" w:rsidRDefault="001D6F1E" w:rsidP="001D6F1E">
      <w:pPr>
        <w:pStyle w:val="NECPRODUCTHEADER"/>
        <w:rPr>
          <w:caps/>
          <w:color w:val="4472C4" w:themeColor="accent5"/>
          <w:lang w:val="en-US"/>
        </w:rPr>
      </w:pPr>
      <w:r w:rsidRPr="008D5392">
        <w:rPr>
          <w:noProof/>
          <w:lang w:eastAsia="en-GB"/>
        </w:rPr>
        <w:drawing>
          <wp:anchor distT="0" distB="0" distL="114300" distR="114300" simplePos="0" relativeHeight="251710464" behindDoc="1" locked="0" layoutInCell="1" allowOverlap="1">
            <wp:simplePos x="0" y="0"/>
            <wp:positionH relativeFrom="margin">
              <wp:align>right</wp:align>
            </wp:positionH>
            <wp:positionV relativeFrom="paragraph">
              <wp:posOffset>292144</wp:posOffset>
            </wp:positionV>
            <wp:extent cx="2445489" cy="1901693"/>
            <wp:effectExtent l="0" t="0" r="0" b="3810"/>
            <wp:wrapNone/>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445489" cy="1901693"/>
                    </a:xfrm>
                    <a:prstGeom prst="rect">
                      <a:avLst/>
                    </a:prstGeom>
                  </pic:spPr>
                </pic:pic>
              </a:graphicData>
            </a:graphic>
            <wp14:sizeRelH relativeFrom="margin">
              <wp14:pctWidth>0</wp14:pctWidth>
            </wp14:sizeRelH>
            <wp14:sizeRelV relativeFrom="margin">
              <wp14:pctHeight>0</wp14:pctHeight>
            </wp14:sizeRelV>
          </wp:anchor>
        </w:drawing>
      </w:r>
      <w:r w:rsidR="00536F2E" w:rsidRPr="001D6F1E">
        <w:rPr>
          <w:caps/>
          <w:lang w:val="en-US"/>
        </w:rPr>
        <w:t xml:space="preserve">MyCalls </w:t>
      </w:r>
      <w:r w:rsidR="00536F2E" w:rsidRPr="00E7535E">
        <w:rPr>
          <w:caps/>
          <w:color w:val="4472C4" w:themeColor="accent5"/>
          <w:lang w:val="en-US"/>
        </w:rPr>
        <w:t>Operator Console</w:t>
      </w:r>
    </w:p>
    <w:p w:rsidR="00536F2E" w:rsidRPr="00E7535E" w:rsidRDefault="00536F2E" w:rsidP="00FA5257">
      <w:pPr>
        <w:pStyle w:val="NECSUBHEADER"/>
        <w:rPr>
          <w:color w:val="4472C4" w:themeColor="accent5"/>
        </w:rPr>
      </w:pPr>
      <w:r w:rsidRPr="00E7535E">
        <w:rPr>
          <w:color w:val="4472C4" w:themeColor="accent5"/>
          <w:lang w:val="en-US"/>
        </w:rPr>
        <w:t xml:space="preserve">Slick &amp; efficient call control at the hub </w:t>
      </w:r>
      <w:r w:rsidR="001D6F1E" w:rsidRPr="00E7535E">
        <w:rPr>
          <w:color w:val="4472C4" w:themeColor="accent5"/>
          <w:lang w:val="en-US"/>
        </w:rPr>
        <w:br/>
      </w:r>
      <w:r w:rsidRPr="00E7535E">
        <w:rPr>
          <w:color w:val="4472C4" w:themeColor="accent5"/>
          <w:lang w:val="en-US"/>
        </w:rPr>
        <w:t>of your company communications</w:t>
      </w:r>
    </w:p>
    <w:p w:rsidR="00536F2E" w:rsidRPr="00F313AD" w:rsidRDefault="00536F2E" w:rsidP="00E7535E">
      <w:pPr>
        <w:pStyle w:val="NECBULLETS"/>
        <w:numPr>
          <w:ilvl w:val="0"/>
          <w:numId w:val="21"/>
        </w:numPr>
      </w:pPr>
      <w:r w:rsidRPr="00F313AD">
        <w:t>Professional call handling for your operator</w:t>
      </w:r>
    </w:p>
    <w:p w:rsidR="00536F2E" w:rsidRPr="00F313AD" w:rsidRDefault="00536F2E" w:rsidP="00E7535E">
      <w:pPr>
        <w:pStyle w:val="NECBULLETS"/>
        <w:numPr>
          <w:ilvl w:val="0"/>
          <w:numId w:val="21"/>
        </w:numPr>
      </w:pPr>
      <w:r w:rsidRPr="00F313AD">
        <w:t>Drag &amp; drop calls from queues</w:t>
      </w:r>
    </w:p>
    <w:p w:rsidR="00536F2E" w:rsidRPr="00F313AD" w:rsidRDefault="00536F2E" w:rsidP="00E7535E">
      <w:pPr>
        <w:pStyle w:val="NECBULLETS"/>
        <w:numPr>
          <w:ilvl w:val="0"/>
          <w:numId w:val="21"/>
        </w:numPr>
      </w:pPr>
      <w:r w:rsidRPr="00F313AD">
        <w:t>Presence</w:t>
      </w:r>
    </w:p>
    <w:p w:rsidR="00536F2E" w:rsidRPr="00F313AD" w:rsidRDefault="00536F2E" w:rsidP="00E7535E">
      <w:pPr>
        <w:pStyle w:val="NECBULLETS"/>
        <w:numPr>
          <w:ilvl w:val="0"/>
          <w:numId w:val="21"/>
        </w:numPr>
      </w:pPr>
      <w:r w:rsidRPr="00F313AD">
        <w:t>Automated reporting</w:t>
      </w:r>
    </w:p>
    <w:p w:rsidR="00536F2E" w:rsidRPr="00F313AD" w:rsidRDefault="00536F2E" w:rsidP="00E7535E">
      <w:pPr>
        <w:pStyle w:val="NECBULLETS"/>
        <w:numPr>
          <w:ilvl w:val="0"/>
          <w:numId w:val="21"/>
        </w:numPr>
      </w:pPr>
      <w:r w:rsidRPr="00F313AD">
        <w:t>Click to email</w:t>
      </w:r>
    </w:p>
    <w:p w:rsidR="00536F2E" w:rsidRPr="00F313AD" w:rsidRDefault="00536F2E" w:rsidP="00E7535E">
      <w:pPr>
        <w:pStyle w:val="NECBULLETS"/>
        <w:numPr>
          <w:ilvl w:val="0"/>
          <w:numId w:val="21"/>
        </w:numPr>
      </w:pPr>
      <w:r w:rsidRPr="00F313AD">
        <w:t>IM</w:t>
      </w:r>
    </w:p>
    <w:p w:rsidR="00536F2E" w:rsidRDefault="00536F2E" w:rsidP="00F313AD">
      <w:pPr>
        <w:jc w:val="center"/>
      </w:pPr>
    </w:p>
    <w:p w:rsidR="00876663" w:rsidRDefault="00876663">
      <w:pPr>
        <w:spacing w:after="0" w:line="240" w:lineRule="auto"/>
      </w:pPr>
      <w:r>
        <w:br w:type="page"/>
      </w:r>
    </w:p>
    <w:p w:rsidR="00536F2E" w:rsidRPr="00E7535E" w:rsidRDefault="00082E2A" w:rsidP="00876663">
      <w:pPr>
        <w:pStyle w:val="NECPRODUCTHEADER"/>
        <w:rPr>
          <w:caps/>
          <w:color w:val="4472C4" w:themeColor="accent5"/>
        </w:rPr>
      </w:pPr>
      <w:r w:rsidRPr="008D5392">
        <w:rPr>
          <w:noProof/>
          <w:lang w:eastAsia="en-GB"/>
        </w:rPr>
        <w:lastRenderedPageBreak/>
        <w:drawing>
          <wp:anchor distT="0" distB="0" distL="114300" distR="114300" simplePos="0" relativeHeight="251711488" behindDoc="1" locked="0" layoutInCell="1" allowOverlap="1">
            <wp:simplePos x="0" y="0"/>
            <wp:positionH relativeFrom="column">
              <wp:posOffset>3679825</wp:posOffset>
            </wp:positionH>
            <wp:positionV relativeFrom="paragraph">
              <wp:posOffset>290304</wp:posOffset>
            </wp:positionV>
            <wp:extent cx="2380593" cy="1854305"/>
            <wp:effectExtent l="0" t="0" r="1270" b="0"/>
            <wp:wrapNone/>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2380593" cy="1854305"/>
                    </a:xfrm>
                    <a:prstGeom prst="rect">
                      <a:avLst/>
                    </a:prstGeom>
                  </pic:spPr>
                </pic:pic>
              </a:graphicData>
            </a:graphic>
            <wp14:sizeRelH relativeFrom="margin">
              <wp14:pctWidth>0</wp14:pctWidth>
            </wp14:sizeRelH>
            <wp14:sizeRelV relativeFrom="margin">
              <wp14:pctHeight>0</wp14:pctHeight>
            </wp14:sizeRelV>
          </wp:anchor>
        </w:drawing>
      </w:r>
      <w:r w:rsidR="00536F2E" w:rsidRPr="00975C59">
        <w:rPr>
          <w:caps/>
          <w:lang w:val="en-US"/>
        </w:rPr>
        <w:t xml:space="preserve">MyCalls </w:t>
      </w:r>
      <w:r w:rsidR="00536F2E" w:rsidRPr="00E7535E">
        <w:rPr>
          <w:caps/>
          <w:color w:val="4472C4" w:themeColor="accent5"/>
          <w:lang w:val="en-US"/>
        </w:rPr>
        <w:t>Desktop</w:t>
      </w:r>
    </w:p>
    <w:p w:rsidR="00536F2E" w:rsidRPr="00E7535E" w:rsidRDefault="00536F2E" w:rsidP="00FA5257">
      <w:pPr>
        <w:pStyle w:val="NECSUBHEADER"/>
        <w:rPr>
          <w:color w:val="4472C4" w:themeColor="accent5"/>
        </w:rPr>
      </w:pPr>
      <w:r w:rsidRPr="00E7535E">
        <w:rPr>
          <w:color w:val="4472C4" w:themeColor="accent5"/>
          <w:lang w:val="en-US"/>
        </w:rPr>
        <w:t>Cost savings with slicker call control</w:t>
      </w:r>
    </w:p>
    <w:p w:rsidR="00536F2E" w:rsidRPr="008D5392" w:rsidRDefault="00536F2E" w:rsidP="00E7535E">
      <w:pPr>
        <w:pStyle w:val="NECBULLETS"/>
        <w:numPr>
          <w:ilvl w:val="0"/>
          <w:numId w:val="20"/>
        </w:numPr>
      </w:pPr>
      <w:r w:rsidRPr="008D5392">
        <w:t>Real-time views of other extension activity</w:t>
      </w:r>
    </w:p>
    <w:p w:rsidR="00536F2E" w:rsidRPr="008D5392" w:rsidRDefault="00536F2E" w:rsidP="00E7535E">
      <w:pPr>
        <w:pStyle w:val="NECBULLETS"/>
        <w:numPr>
          <w:ilvl w:val="0"/>
          <w:numId w:val="20"/>
        </w:numPr>
      </w:pPr>
      <w:proofErr w:type="spellStart"/>
      <w:r w:rsidRPr="008D5392">
        <w:t>Screenpops</w:t>
      </w:r>
      <w:proofErr w:type="spellEnd"/>
      <w:r w:rsidRPr="008D5392">
        <w:t xml:space="preserve"> / Caller ID</w:t>
      </w:r>
    </w:p>
    <w:p w:rsidR="00536F2E" w:rsidRPr="008D5392" w:rsidRDefault="00536F2E" w:rsidP="00E7535E">
      <w:pPr>
        <w:pStyle w:val="NECBULLETS"/>
        <w:numPr>
          <w:ilvl w:val="0"/>
          <w:numId w:val="20"/>
        </w:numPr>
      </w:pPr>
      <w:r w:rsidRPr="008D5392">
        <w:t>Presence</w:t>
      </w:r>
    </w:p>
    <w:p w:rsidR="00536F2E" w:rsidRPr="008D5392" w:rsidRDefault="00536F2E" w:rsidP="00E7535E">
      <w:pPr>
        <w:pStyle w:val="NECBULLETS"/>
        <w:numPr>
          <w:ilvl w:val="0"/>
          <w:numId w:val="20"/>
        </w:numPr>
      </w:pPr>
      <w:r w:rsidRPr="008D5392">
        <w:t>IM</w:t>
      </w:r>
    </w:p>
    <w:p w:rsidR="00536F2E" w:rsidRDefault="00536F2E" w:rsidP="00876663">
      <w:pPr>
        <w:jc w:val="center"/>
      </w:pPr>
    </w:p>
    <w:p w:rsidR="00365C59" w:rsidRDefault="00365C59" w:rsidP="00876663">
      <w:pPr>
        <w:jc w:val="center"/>
      </w:pPr>
    </w:p>
    <w:p w:rsidR="00876663" w:rsidRDefault="00876663">
      <w:pPr>
        <w:spacing w:after="0" w:line="240" w:lineRule="auto"/>
      </w:pPr>
    </w:p>
    <w:p w:rsidR="00082E2A" w:rsidRDefault="00082E2A" w:rsidP="00876663">
      <w:pPr>
        <w:pStyle w:val="NECPRODUCTHEADER"/>
        <w:rPr>
          <w:caps/>
          <w:lang w:val="en-US"/>
        </w:rPr>
      </w:pPr>
    </w:p>
    <w:p w:rsidR="00082E2A" w:rsidRDefault="00082E2A" w:rsidP="00876663">
      <w:pPr>
        <w:pStyle w:val="NECPRODUCTHEADER"/>
        <w:rPr>
          <w:caps/>
          <w:lang w:val="en-US"/>
        </w:rPr>
      </w:pPr>
    </w:p>
    <w:p w:rsidR="00536F2E" w:rsidRPr="00E7535E" w:rsidRDefault="00536F2E" w:rsidP="00876663">
      <w:pPr>
        <w:pStyle w:val="NECPRODUCTHEADER"/>
        <w:rPr>
          <w:caps/>
          <w:color w:val="4472C4" w:themeColor="accent5"/>
        </w:rPr>
      </w:pPr>
      <w:r w:rsidRPr="00975C59">
        <w:rPr>
          <w:caps/>
          <w:lang w:val="en-US"/>
        </w:rPr>
        <w:t xml:space="preserve">MyCalls </w:t>
      </w:r>
      <w:r w:rsidRPr="00E7535E">
        <w:rPr>
          <w:caps/>
          <w:color w:val="4472C4" w:themeColor="accent5"/>
          <w:lang w:val="en-US"/>
        </w:rPr>
        <w:t>Call Recorder</w:t>
      </w:r>
    </w:p>
    <w:p w:rsidR="00536F2E" w:rsidRPr="00E7535E" w:rsidRDefault="00082E2A" w:rsidP="00FA5257">
      <w:pPr>
        <w:pStyle w:val="NECSUBHEADER"/>
        <w:rPr>
          <w:color w:val="4472C4" w:themeColor="accent5"/>
        </w:rPr>
      </w:pPr>
      <w:r w:rsidRPr="00E7535E">
        <w:rPr>
          <w:noProof/>
          <w:color w:val="4472C4" w:themeColor="accent5"/>
          <w:lang w:eastAsia="en-GB"/>
        </w:rPr>
        <w:drawing>
          <wp:anchor distT="0" distB="0" distL="114300" distR="114300" simplePos="0" relativeHeight="251712512" behindDoc="1" locked="0" layoutInCell="1" allowOverlap="1">
            <wp:simplePos x="0" y="0"/>
            <wp:positionH relativeFrom="margin">
              <wp:posOffset>4128996</wp:posOffset>
            </wp:positionH>
            <wp:positionV relativeFrom="paragraph">
              <wp:posOffset>14109</wp:posOffset>
            </wp:positionV>
            <wp:extent cx="2348865" cy="1857375"/>
            <wp:effectExtent l="0" t="0" r="0" b="9525"/>
            <wp:wrapNone/>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2348865" cy="1857375"/>
                    </a:xfrm>
                    <a:prstGeom prst="rect">
                      <a:avLst/>
                    </a:prstGeom>
                  </pic:spPr>
                </pic:pic>
              </a:graphicData>
            </a:graphic>
            <wp14:sizeRelH relativeFrom="margin">
              <wp14:pctWidth>0</wp14:pctWidth>
            </wp14:sizeRelH>
            <wp14:sizeRelV relativeFrom="margin">
              <wp14:pctHeight>0</wp14:pctHeight>
            </wp14:sizeRelV>
          </wp:anchor>
        </w:drawing>
      </w:r>
      <w:r w:rsidR="00536F2E" w:rsidRPr="00E7535E">
        <w:rPr>
          <w:color w:val="4472C4" w:themeColor="accent5"/>
          <w:lang w:val="en-US"/>
        </w:rPr>
        <w:t>Secure call recording &amp; analytics</w:t>
      </w:r>
    </w:p>
    <w:p w:rsidR="00536F2E" w:rsidRPr="008D5392" w:rsidRDefault="00536F2E" w:rsidP="00E7535E">
      <w:pPr>
        <w:pStyle w:val="NECBULLETS"/>
        <w:numPr>
          <w:ilvl w:val="0"/>
          <w:numId w:val="19"/>
        </w:numPr>
      </w:pPr>
      <w:r w:rsidRPr="008D5392">
        <w:t>Take credit card payments – Stop/Start recording</w:t>
      </w:r>
    </w:p>
    <w:p w:rsidR="00536F2E" w:rsidRPr="008D5392" w:rsidRDefault="00536F2E" w:rsidP="00E7535E">
      <w:pPr>
        <w:pStyle w:val="NECBULLETS"/>
        <w:numPr>
          <w:ilvl w:val="0"/>
          <w:numId w:val="19"/>
        </w:numPr>
      </w:pPr>
      <w:r w:rsidRPr="008D5392">
        <w:t>Detailed Call Analysis</w:t>
      </w:r>
    </w:p>
    <w:p w:rsidR="00536F2E" w:rsidRPr="008D5392" w:rsidRDefault="00536F2E" w:rsidP="00E7535E">
      <w:pPr>
        <w:pStyle w:val="NECBULLETS"/>
        <w:numPr>
          <w:ilvl w:val="0"/>
          <w:numId w:val="19"/>
        </w:numPr>
      </w:pPr>
      <w:r w:rsidRPr="008D5392">
        <w:t>Call Playback</w:t>
      </w:r>
    </w:p>
    <w:p w:rsidR="00536F2E" w:rsidRPr="00876663" w:rsidRDefault="00536F2E" w:rsidP="00E7535E">
      <w:pPr>
        <w:pStyle w:val="NECBULLETS"/>
        <w:numPr>
          <w:ilvl w:val="0"/>
          <w:numId w:val="19"/>
        </w:numPr>
        <w:rPr>
          <w:lang w:val="en-GB"/>
        </w:rPr>
      </w:pPr>
      <w:r w:rsidRPr="008D5392">
        <w:t>Enhanced Reporting</w:t>
      </w:r>
    </w:p>
    <w:p w:rsidR="00876663" w:rsidRPr="00876663" w:rsidRDefault="00876663" w:rsidP="00E7535E">
      <w:pPr>
        <w:pStyle w:val="NECBULLETS"/>
        <w:numPr>
          <w:ilvl w:val="0"/>
          <w:numId w:val="19"/>
        </w:numPr>
      </w:pPr>
      <w:r w:rsidRPr="008D5392">
        <w:t>Resolve business disputes quickly &amp; effectively</w:t>
      </w:r>
    </w:p>
    <w:p w:rsidR="00536F2E" w:rsidRPr="008D5392" w:rsidRDefault="00536F2E" w:rsidP="00536F2E">
      <w:pPr>
        <w:ind w:left="720"/>
      </w:pPr>
    </w:p>
    <w:p w:rsidR="00536F2E" w:rsidRPr="00E7535E" w:rsidRDefault="00536F2E" w:rsidP="00876663">
      <w:pPr>
        <w:pStyle w:val="NECSUBHEADER"/>
        <w:rPr>
          <w:color w:val="4472C4" w:themeColor="accent5"/>
        </w:rPr>
      </w:pPr>
      <w:r w:rsidRPr="00E7535E">
        <w:rPr>
          <w:color w:val="4472C4" w:themeColor="accent5"/>
        </w:rPr>
        <w:t>Easier steps to help achieve</w:t>
      </w:r>
      <w:r w:rsidRPr="00E7535E">
        <w:rPr>
          <w:bCs/>
          <w:color w:val="4472C4" w:themeColor="accent5"/>
          <w:lang w:val="en-US"/>
        </w:rPr>
        <w:t xml:space="preserve"> GDPR Compliancy:</w:t>
      </w:r>
    </w:p>
    <w:p w:rsidR="00536F2E" w:rsidRPr="00731C7A" w:rsidRDefault="00536F2E" w:rsidP="00E7535E">
      <w:pPr>
        <w:pStyle w:val="NECBULLETS"/>
        <w:numPr>
          <w:ilvl w:val="0"/>
          <w:numId w:val="18"/>
        </w:numPr>
        <w:rPr>
          <w:lang w:val="en-GB"/>
        </w:rPr>
      </w:pPr>
      <w:r w:rsidRPr="008D5392">
        <w:t xml:space="preserve">Remove Personal Information feature - all call records, </w:t>
      </w:r>
      <w:r w:rsidR="00876663">
        <w:br/>
      </w:r>
      <w:r w:rsidRPr="008D5392">
        <w:t>reports &amp; recordings can be deleted at once or '</w:t>
      </w:r>
      <w:proofErr w:type="spellStart"/>
      <w:r w:rsidRPr="008D5392">
        <w:t>anon</w:t>
      </w:r>
      <w:r w:rsidR="00481413">
        <w:t>y</w:t>
      </w:r>
      <w:r w:rsidRPr="008D5392">
        <w:t>mised</w:t>
      </w:r>
      <w:proofErr w:type="spellEnd"/>
      <w:r w:rsidRPr="008D5392">
        <w:t>‘</w:t>
      </w:r>
    </w:p>
    <w:p w:rsidR="00536F2E" w:rsidRDefault="00536F2E" w:rsidP="00536F2E"/>
    <w:p w:rsidR="00536F2E" w:rsidRPr="00E7535E" w:rsidRDefault="00536F2E" w:rsidP="00876663">
      <w:pPr>
        <w:pStyle w:val="NECSUBHEADER"/>
        <w:rPr>
          <w:color w:val="4472C4" w:themeColor="accent5"/>
        </w:rPr>
      </w:pPr>
      <w:r w:rsidRPr="00E7535E">
        <w:rPr>
          <w:color w:val="4472C4" w:themeColor="accent5"/>
        </w:rPr>
        <w:t>Easier steps to help achieve MiFID II/PCI DSS Compliancy:</w:t>
      </w:r>
    </w:p>
    <w:p w:rsidR="00536F2E" w:rsidRPr="00731C7A" w:rsidRDefault="00536F2E" w:rsidP="00E7535E">
      <w:pPr>
        <w:pStyle w:val="NECBULLETS"/>
        <w:numPr>
          <w:ilvl w:val="0"/>
          <w:numId w:val="17"/>
        </w:numPr>
      </w:pPr>
      <w:r w:rsidRPr="00731C7A">
        <w:t xml:space="preserve">All calls can be recorded </w:t>
      </w:r>
      <w:r w:rsidR="00481413">
        <w:t xml:space="preserve">and </w:t>
      </w:r>
      <w:r w:rsidRPr="00731C7A">
        <w:t>all calls are encrypted &amp; compressed</w:t>
      </w:r>
    </w:p>
    <w:p w:rsidR="00536F2E" w:rsidRPr="00731C7A" w:rsidRDefault="00536F2E" w:rsidP="00E7535E">
      <w:pPr>
        <w:pStyle w:val="NECBULLETS"/>
        <w:numPr>
          <w:ilvl w:val="0"/>
          <w:numId w:val="17"/>
        </w:numPr>
      </w:pPr>
      <w:r w:rsidRPr="00731C7A">
        <w:t>Auditing feature shows calls that have been played back</w:t>
      </w:r>
    </w:p>
    <w:p w:rsidR="00536F2E" w:rsidRPr="00731C7A" w:rsidRDefault="00536F2E" w:rsidP="00E7535E">
      <w:pPr>
        <w:pStyle w:val="NECBULLETS"/>
        <w:numPr>
          <w:ilvl w:val="0"/>
          <w:numId w:val="17"/>
        </w:numPr>
      </w:pPr>
      <w:r w:rsidRPr="00731C7A">
        <w:t>Reports can be run to show calls that have been paused</w:t>
      </w:r>
    </w:p>
    <w:p w:rsidR="00FF6300" w:rsidRDefault="00536F2E" w:rsidP="00E7535E">
      <w:pPr>
        <w:pStyle w:val="NECBULLETS"/>
        <w:numPr>
          <w:ilvl w:val="0"/>
          <w:numId w:val="17"/>
        </w:numPr>
      </w:pPr>
      <w:r w:rsidRPr="00731C7A">
        <w:t>Calls can be stored for over 5 years</w:t>
      </w:r>
    </w:p>
    <w:p w:rsidR="00FF6300" w:rsidRDefault="00FF6300">
      <w:pPr>
        <w:spacing w:after="0" w:line="240" w:lineRule="auto"/>
        <w:rPr>
          <w:bCs/>
          <w:lang w:val="en-US"/>
        </w:rPr>
      </w:pPr>
      <w:r>
        <w:br w:type="page"/>
      </w:r>
    </w:p>
    <w:p w:rsidR="00FF6300" w:rsidRPr="00E7535E" w:rsidRDefault="00FF6300" w:rsidP="00FF6300">
      <w:pPr>
        <w:pStyle w:val="NECPRODUCTHEADER"/>
        <w:rPr>
          <w:color w:val="4472C4" w:themeColor="accent5"/>
        </w:rPr>
      </w:pPr>
      <w:r w:rsidRPr="00FF6300">
        <w:lastRenderedPageBreak/>
        <w:t xml:space="preserve">MYCALLS </w:t>
      </w:r>
      <w:r w:rsidRPr="00E7535E">
        <w:rPr>
          <w:color w:val="4472C4" w:themeColor="accent5"/>
        </w:rPr>
        <w:t>CALL CENTRE</w:t>
      </w:r>
    </w:p>
    <w:p w:rsidR="00FF6300" w:rsidRPr="00E7535E" w:rsidRDefault="00E40F95" w:rsidP="00FF6300">
      <w:pPr>
        <w:pStyle w:val="NECSUBHEADER"/>
        <w:rPr>
          <w:color w:val="4472C4" w:themeColor="accent5"/>
        </w:rPr>
      </w:pPr>
      <w:r w:rsidRPr="00E7535E">
        <w:rPr>
          <w:noProof/>
          <w:color w:val="4472C4" w:themeColor="accent5"/>
          <w:lang w:eastAsia="en-GB"/>
        </w:rPr>
        <w:drawing>
          <wp:anchor distT="0" distB="0" distL="114300" distR="114300" simplePos="0" relativeHeight="251753472" behindDoc="1" locked="0" layoutInCell="1" allowOverlap="1">
            <wp:simplePos x="0" y="0"/>
            <wp:positionH relativeFrom="column">
              <wp:posOffset>4093845</wp:posOffset>
            </wp:positionH>
            <wp:positionV relativeFrom="paragraph">
              <wp:posOffset>252893</wp:posOffset>
            </wp:positionV>
            <wp:extent cx="2299580" cy="1912846"/>
            <wp:effectExtent l="0" t="0" r="571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99580" cy="19128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6300" w:rsidRPr="00E7535E">
        <w:rPr>
          <w:color w:val="4472C4" w:themeColor="accent5"/>
        </w:rPr>
        <w:t xml:space="preserve">ENHANCED PERFORMANCE FOR CALL CENTRE </w:t>
      </w:r>
      <w:proofErr w:type="gramStart"/>
      <w:r w:rsidR="00FF6300" w:rsidRPr="00E7535E">
        <w:rPr>
          <w:color w:val="4472C4" w:themeColor="accent5"/>
        </w:rPr>
        <w:t>MANAGERS &amp;</w:t>
      </w:r>
      <w:proofErr w:type="gramEnd"/>
      <w:r w:rsidR="00FF6300" w:rsidRPr="00E7535E">
        <w:rPr>
          <w:color w:val="4472C4" w:themeColor="accent5"/>
        </w:rPr>
        <w:t xml:space="preserve"> SUPERVISORS</w:t>
      </w:r>
    </w:p>
    <w:p w:rsidR="00FF6300" w:rsidRPr="00FF6300" w:rsidRDefault="00FF6300" w:rsidP="00E7535E">
      <w:pPr>
        <w:pStyle w:val="NECBULLETS"/>
        <w:numPr>
          <w:ilvl w:val="0"/>
          <w:numId w:val="16"/>
        </w:numPr>
      </w:pPr>
      <w:r w:rsidRPr="00FF6300">
        <w:rPr>
          <w:b/>
        </w:rPr>
        <w:t>Increase Capability</w:t>
      </w:r>
      <w:r w:rsidRPr="00FF6300">
        <w:t xml:space="preserve"> – Full call </w:t>
      </w:r>
      <w:proofErr w:type="spellStart"/>
      <w:r w:rsidRPr="00FF6300">
        <w:t>centre</w:t>
      </w:r>
      <w:proofErr w:type="spellEnd"/>
      <w:r w:rsidRPr="00FF6300">
        <w:t xml:space="preserve"> functionality </w:t>
      </w:r>
      <w:r>
        <w:br/>
      </w:r>
      <w:r w:rsidRPr="00FF6300">
        <w:t xml:space="preserve">built around NEC ACD technology enhances </w:t>
      </w:r>
      <w:r>
        <w:br/>
      </w:r>
      <w:r w:rsidRPr="00FF6300">
        <w:t>customer experience</w:t>
      </w:r>
    </w:p>
    <w:p w:rsidR="00FF6300" w:rsidRPr="00FF6300" w:rsidRDefault="00FF6300" w:rsidP="00E7535E">
      <w:pPr>
        <w:pStyle w:val="NECBULLETS"/>
        <w:numPr>
          <w:ilvl w:val="0"/>
          <w:numId w:val="16"/>
        </w:numPr>
      </w:pPr>
      <w:proofErr w:type="spellStart"/>
      <w:r w:rsidRPr="00FF6300">
        <w:rPr>
          <w:b/>
        </w:rPr>
        <w:t>Maximise</w:t>
      </w:r>
      <w:proofErr w:type="spellEnd"/>
      <w:r w:rsidRPr="00FF6300">
        <w:rPr>
          <w:b/>
        </w:rPr>
        <w:t xml:space="preserve"> Agent Productivity</w:t>
      </w:r>
      <w:r w:rsidR="00397328">
        <w:t xml:space="preserve"> – R</w:t>
      </w:r>
      <w:r w:rsidRPr="00FF6300">
        <w:t xml:space="preserve">eal-time information </w:t>
      </w:r>
      <w:r w:rsidR="00397328">
        <w:br/>
      </w:r>
      <w:r w:rsidRPr="00FF6300">
        <w:t xml:space="preserve">and activity reports essential to agent performance </w:t>
      </w:r>
      <w:r w:rsidR="00397328">
        <w:br/>
      </w:r>
      <w:r w:rsidRPr="00FF6300">
        <w:t>and training</w:t>
      </w:r>
    </w:p>
    <w:p w:rsidR="00FF6300" w:rsidRPr="00FF6300" w:rsidRDefault="00FF6300" w:rsidP="00E7535E">
      <w:pPr>
        <w:pStyle w:val="NECBULLETS"/>
        <w:numPr>
          <w:ilvl w:val="0"/>
          <w:numId w:val="16"/>
        </w:numPr>
      </w:pPr>
      <w:r w:rsidRPr="00FF6300">
        <w:rPr>
          <w:b/>
        </w:rPr>
        <w:t>Predictive Abandonment</w:t>
      </w:r>
      <w:r w:rsidRPr="00FF6300">
        <w:t xml:space="preserve"> – Intelligent call analysis </w:t>
      </w:r>
      <w:r>
        <w:br/>
      </w:r>
      <w:r w:rsidRPr="00FF6300">
        <w:t>to help prevent losing callers and business</w:t>
      </w:r>
    </w:p>
    <w:p w:rsidR="00E40F95" w:rsidRPr="00FF6300" w:rsidRDefault="00FF6300" w:rsidP="00E7535E">
      <w:pPr>
        <w:pStyle w:val="NECBULLETS"/>
        <w:numPr>
          <w:ilvl w:val="0"/>
          <w:numId w:val="16"/>
        </w:numPr>
      </w:pPr>
      <w:r w:rsidRPr="00FF6300">
        <w:rPr>
          <w:b/>
        </w:rPr>
        <w:t>Raise Service Standards</w:t>
      </w:r>
      <w:r w:rsidRPr="00FF6300">
        <w:t xml:space="preserve"> –</w:t>
      </w:r>
      <w:r w:rsidR="00397328">
        <w:t xml:space="preserve"> R</w:t>
      </w:r>
      <w:r w:rsidRPr="00FF6300">
        <w:t xml:space="preserve">educes caller delays </w:t>
      </w:r>
      <w:r w:rsidR="00397328">
        <w:br/>
      </w:r>
      <w:r w:rsidRPr="00FF6300">
        <w:t>in queues &amp; delivers calls to those best able to help</w:t>
      </w:r>
    </w:p>
    <w:p w:rsidR="00FF6300" w:rsidRPr="00FF6300" w:rsidRDefault="00FF6300" w:rsidP="00FF6300">
      <w:pPr>
        <w:pStyle w:val="NECBODY"/>
      </w:pPr>
    </w:p>
    <w:p w:rsidR="00397328" w:rsidRDefault="00397328" w:rsidP="00FF6300">
      <w:pPr>
        <w:pStyle w:val="NECPRODUCTHEADER"/>
      </w:pPr>
    </w:p>
    <w:p w:rsidR="00397328" w:rsidRDefault="00397328" w:rsidP="00FF6300">
      <w:pPr>
        <w:pStyle w:val="NECPRODUCTHEADER"/>
      </w:pPr>
    </w:p>
    <w:p w:rsidR="00FF6300" w:rsidRPr="00E7535E" w:rsidRDefault="00FF6300" w:rsidP="00FF6300">
      <w:pPr>
        <w:pStyle w:val="NECPRODUCTHEADER"/>
        <w:rPr>
          <w:color w:val="4472C4" w:themeColor="accent5"/>
        </w:rPr>
      </w:pPr>
      <w:r w:rsidRPr="00FF6300">
        <w:t xml:space="preserve">MYCALLS </w:t>
      </w:r>
      <w:r w:rsidRPr="00E7535E">
        <w:rPr>
          <w:color w:val="4472C4" w:themeColor="accent5"/>
        </w:rPr>
        <w:t>AGENT CONTROL</w:t>
      </w:r>
    </w:p>
    <w:p w:rsidR="00FF6300" w:rsidRPr="00E7535E" w:rsidRDefault="00FF6300" w:rsidP="00FF6300">
      <w:pPr>
        <w:pStyle w:val="NECSUBHEADER"/>
        <w:rPr>
          <w:color w:val="4472C4" w:themeColor="accent5"/>
        </w:rPr>
      </w:pPr>
      <w:r w:rsidRPr="00E7535E">
        <w:rPr>
          <w:color w:val="4472C4" w:themeColor="accent5"/>
        </w:rPr>
        <w:t>CALL CENTRE MANAGEMENT MADE EASY FOR YOUR AGENTS</w:t>
      </w:r>
    </w:p>
    <w:p w:rsidR="00397328" w:rsidRDefault="00546757" w:rsidP="00E7535E">
      <w:pPr>
        <w:pStyle w:val="NECBULLETS"/>
        <w:numPr>
          <w:ilvl w:val="0"/>
          <w:numId w:val="15"/>
        </w:numPr>
      </w:pPr>
      <w:r>
        <w:rPr>
          <w:noProof/>
          <w:lang w:val="en-GB" w:eastAsia="en-GB"/>
        </w:rPr>
        <w:drawing>
          <wp:anchor distT="0" distB="0" distL="114300" distR="114300" simplePos="0" relativeHeight="251752448" behindDoc="1" locked="0" layoutInCell="1" allowOverlap="1">
            <wp:simplePos x="0" y="0"/>
            <wp:positionH relativeFrom="column">
              <wp:posOffset>3696077</wp:posOffset>
            </wp:positionH>
            <wp:positionV relativeFrom="paragraph">
              <wp:posOffset>9519</wp:posOffset>
            </wp:positionV>
            <wp:extent cx="2756259" cy="878406"/>
            <wp:effectExtent l="0" t="0" r="635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yCalls 0203_Agent_Control_Toolbar_17050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91978" cy="889790"/>
                    </a:xfrm>
                    <a:prstGeom prst="rect">
                      <a:avLst/>
                    </a:prstGeom>
                  </pic:spPr>
                </pic:pic>
              </a:graphicData>
            </a:graphic>
            <wp14:sizeRelH relativeFrom="margin">
              <wp14:pctWidth>0</wp14:pctWidth>
            </wp14:sizeRelH>
            <wp14:sizeRelV relativeFrom="margin">
              <wp14:pctHeight>0</wp14:pctHeight>
            </wp14:sizeRelV>
          </wp:anchor>
        </w:drawing>
      </w:r>
      <w:r w:rsidR="00FF6300" w:rsidRPr="00FF6300">
        <w:rPr>
          <w:b/>
        </w:rPr>
        <w:t>Flexible Working</w:t>
      </w:r>
      <w:r w:rsidR="00FF6300" w:rsidRPr="00FF6300">
        <w:t xml:space="preserve"> – Enables any </w:t>
      </w:r>
      <w:proofErr w:type="spellStart"/>
      <w:r w:rsidR="00FF6300" w:rsidRPr="00FF6300">
        <w:t>organisation</w:t>
      </w:r>
      <w:proofErr w:type="spellEnd"/>
      <w:r w:rsidR="00FF6300" w:rsidRPr="00FF6300">
        <w:t xml:space="preserve"> </w:t>
      </w:r>
      <w:r w:rsidR="00EF33DB">
        <w:br/>
      </w:r>
      <w:r w:rsidR="00FF6300" w:rsidRPr="00FF6300">
        <w:t xml:space="preserve">to deal with fluctuating call traffic, make better </w:t>
      </w:r>
      <w:r w:rsidR="00EF33DB">
        <w:br/>
      </w:r>
      <w:r w:rsidR="00FF6300" w:rsidRPr="00FF6300">
        <w:t xml:space="preserve">use of limited staff resources and enhance </w:t>
      </w:r>
      <w:r w:rsidR="00EF33DB">
        <w:br/>
      </w:r>
      <w:r w:rsidR="00FF6300" w:rsidRPr="00FF6300">
        <w:t>customer service levels</w:t>
      </w:r>
    </w:p>
    <w:p w:rsidR="00546757" w:rsidRDefault="00397328" w:rsidP="00E7535E">
      <w:pPr>
        <w:pStyle w:val="NECBULLETS"/>
        <w:numPr>
          <w:ilvl w:val="0"/>
          <w:numId w:val="15"/>
        </w:numPr>
      </w:pPr>
      <w:r w:rsidRPr="00FF6300">
        <w:rPr>
          <w:b/>
        </w:rPr>
        <w:t xml:space="preserve">Agent Control </w:t>
      </w:r>
      <w:r>
        <w:rPr>
          <w:b/>
        </w:rPr>
        <w:t>T</w:t>
      </w:r>
      <w:r w:rsidRPr="00FF6300">
        <w:rPr>
          <w:b/>
        </w:rPr>
        <w:t>oolbar</w:t>
      </w:r>
      <w:r w:rsidRPr="00FF6300">
        <w:t xml:space="preserve"> - Enables agents to </w:t>
      </w:r>
      <w:r w:rsidR="00EF33DB">
        <w:br/>
      </w:r>
      <w:r w:rsidRPr="00FF6300">
        <w:t xml:space="preserve">log in and out of ACD queues and display </w:t>
      </w:r>
      <w:r w:rsidR="00EF33DB">
        <w:br/>
      </w:r>
      <w:r w:rsidRPr="00FF6300">
        <w:t>their current status</w:t>
      </w:r>
    </w:p>
    <w:p w:rsidR="00D17D5F" w:rsidRDefault="00D17D5F" w:rsidP="00E7535E">
      <w:pPr>
        <w:pStyle w:val="NECBULLETS"/>
        <w:numPr>
          <w:ilvl w:val="0"/>
          <w:numId w:val="15"/>
        </w:numPr>
      </w:pPr>
      <w:r w:rsidRPr="00D17D5F">
        <w:rPr>
          <w:b/>
        </w:rPr>
        <w:t>Wrap Up</w:t>
      </w:r>
      <w:r>
        <w:t xml:space="preserve"> -</w:t>
      </w:r>
      <w:r w:rsidRPr="00D17D5F">
        <w:t xml:space="preserve"> Intuitive mode for handling </w:t>
      </w:r>
      <w:r>
        <w:br/>
      </w:r>
      <w:r w:rsidRPr="00D17D5F">
        <w:t>after call activity</w:t>
      </w:r>
    </w:p>
    <w:p w:rsidR="00954471" w:rsidRPr="00FF6300" w:rsidRDefault="00FF6300" w:rsidP="00546757">
      <w:pPr>
        <w:pStyle w:val="NECBULLETS"/>
        <w:numPr>
          <w:ilvl w:val="0"/>
          <w:numId w:val="0"/>
        </w:numPr>
      </w:pPr>
      <w:r>
        <w:br w:type="page"/>
      </w:r>
    </w:p>
    <w:tbl>
      <w:tblPr>
        <w:tblW w:w="9962" w:type="dxa"/>
        <w:tblLook w:val="00A0" w:firstRow="1" w:lastRow="0" w:firstColumn="1" w:lastColumn="0" w:noHBand="0" w:noVBand="0"/>
      </w:tblPr>
      <w:tblGrid>
        <w:gridCol w:w="2977"/>
        <w:gridCol w:w="6985"/>
      </w:tblGrid>
      <w:tr w:rsidR="00954471" w:rsidRPr="00DD586A" w:rsidTr="009B2654">
        <w:trPr>
          <w:trHeight w:val="5616"/>
        </w:trPr>
        <w:tc>
          <w:tcPr>
            <w:tcW w:w="2977" w:type="dxa"/>
          </w:tcPr>
          <w:p w:rsidR="00954471" w:rsidRPr="005114CA" w:rsidRDefault="00954471" w:rsidP="009B2654">
            <w:pPr>
              <w:pStyle w:val="NECPRODUCTHEADER"/>
              <w:spacing w:line="240" w:lineRule="auto"/>
            </w:pPr>
            <w:r w:rsidRPr="00E7535E">
              <w:rPr>
                <w:color w:val="4472C4" w:themeColor="accent5"/>
              </w:rPr>
              <w:lastRenderedPageBreak/>
              <w:t>GREEN</w:t>
            </w:r>
            <w:r w:rsidRPr="00E7535E">
              <w:rPr>
                <w:color w:val="4472C4" w:themeColor="accent5"/>
              </w:rPr>
              <w:br/>
              <w:t>INITIATIVES</w:t>
            </w:r>
          </w:p>
        </w:tc>
        <w:tc>
          <w:tcPr>
            <w:tcW w:w="6985" w:type="dxa"/>
          </w:tcPr>
          <w:p w:rsidR="00954471" w:rsidRPr="00954471" w:rsidRDefault="00954471" w:rsidP="00954471">
            <w:pPr>
              <w:pStyle w:val="NECBODY"/>
              <w:rPr>
                <w:b/>
              </w:rPr>
            </w:pPr>
            <w:r w:rsidRPr="00954471">
              <w:rPr>
                <w:b/>
              </w:rPr>
              <w:t>NEC has always been at the forefront when it comes to technological innovations, many of which are related to environmental protection.</w:t>
            </w:r>
          </w:p>
          <w:p w:rsidR="00954471" w:rsidRDefault="00954471" w:rsidP="00954471">
            <w:pPr>
              <w:pStyle w:val="NECBODY"/>
            </w:pPr>
            <w:r>
              <w:t>Our green initiatives are responsible for lowering the energy consumption of products, complying with green manufacturing standards, eliminating chemicals that increase CO2 emissions and using chemicals that are environmentally safe (e.g. eliminating lead and mercury from circuit boards).</w:t>
            </w:r>
          </w:p>
          <w:p w:rsidR="00954471" w:rsidRDefault="00954471" w:rsidP="00954471">
            <w:pPr>
              <w:tabs>
                <w:tab w:val="left" w:pos="6192"/>
              </w:tabs>
              <w:spacing w:after="0" w:line="240" w:lineRule="auto"/>
            </w:pPr>
            <w:r>
              <w:t xml:space="preserve">We are committed to the effective application of an environmental management system, and are reducing our consumption of materials in all operations and re-use materials wherever possible, by promoting recycling and the use of recycled products. </w:t>
            </w:r>
          </w:p>
          <w:p w:rsidR="00954471" w:rsidRDefault="00954471" w:rsidP="00954471">
            <w:pPr>
              <w:tabs>
                <w:tab w:val="left" w:pos="6192"/>
              </w:tabs>
              <w:spacing w:after="0" w:line="240" w:lineRule="auto"/>
            </w:pPr>
          </w:p>
          <w:p w:rsidR="00954471" w:rsidRPr="00DD586A" w:rsidRDefault="00954471" w:rsidP="00954471">
            <w:pPr>
              <w:tabs>
                <w:tab w:val="left" w:pos="6192"/>
              </w:tabs>
              <w:spacing w:after="0" w:line="240" w:lineRule="auto"/>
            </w:pPr>
            <w:r>
              <w:t>Most of our products comply with the WEEE (Waste Electrical and Electronic Equipment) directive and we have taken measures to allow for professional recycling at the end of our products’ life cycles.</w:t>
            </w:r>
          </w:p>
        </w:tc>
      </w:tr>
    </w:tbl>
    <w:p w:rsidR="00954471" w:rsidRDefault="00954471" w:rsidP="00954471"/>
    <w:tbl>
      <w:tblPr>
        <w:tblW w:w="9962" w:type="dxa"/>
        <w:tblLook w:val="00A0" w:firstRow="1" w:lastRow="0" w:firstColumn="1" w:lastColumn="0" w:noHBand="0" w:noVBand="0"/>
      </w:tblPr>
      <w:tblGrid>
        <w:gridCol w:w="3261"/>
        <w:gridCol w:w="6701"/>
      </w:tblGrid>
      <w:tr w:rsidR="00954471" w:rsidRPr="00DD586A" w:rsidTr="008369BF">
        <w:trPr>
          <w:trHeight w:val="5121"/>
        </w:trPr>
        <w:tc>
          <w:tcPr>
            <w:tcW w:w="3261" w:type="dxa"/>
          </w:tcPr>
          <w:p w:rsidR="00954471" w:rsidRPr="00BC38AC" w:rsidRDefault="00954471" w:rsidP="009B2654">
            <w:pPr>
              <w:pStyle w:val="NECPRODUCTHEADER"/>
              <w:spacing w:line="240" w:lineRule="auto"/>
            </w:pPr>
            <w:r w:rsidRPr="00E7535E">
              <w:rPr>
                <w:color w:val="4472C4" w:themeColor="accent5"/>
              </w:rPr>
              <w:t>TECHNICAL</w:t>
            </w:r>
            <w:r w:rsidRPr="00E7535E">
              <w:rPr>
                <w:color w:val="4472C4" w:themeColor="accent5"/>
              </w:rPr>
              <w:br/>
              <w:t>SUPPORT</w:t>
            </w:r>
          </w:p>
        </w:tc>
        <w:tc>
          <w:tcPr>
            <w:tcW w:w="6701" w:type="dxa"/>
          </w:tcPr>
          <w:p w:rsidR="00954471" w:rsidRPr="00DD586A" w:rsidRDefault="00954471" w:rsidP="00954471">
            <w:pPr>
              <w:tabs>
                <w:tab w:val="left" w:pos="6192"/>
              </w:tabs>
              <w:spacing w:after="0" w:line="240" w:lineRule="auto"/>
            </w:pPr>
            <w:r w:rsidRPr="00DD586A">
              <w:rPr>
                <w:bCs/>
              </w:rPr>
              <w:t>This</w:t>
            </w:r>
            <w:r w:rsidRPr="00DD586A">
              <w:rPr>
                <w:b/>
                <w:bCs/>
              </w:rPr>
              <w:t xml:space="preserve"> </w:t>
            </w:r>
            <w:r w:rsidRPr="00DD586A">
              <w:t>provides you with the peace of mind that in the unlikely event you experienced a fault, a team of highly skilled field and remote based support staff can either connect remotely, or attend your premises to resolve any issues you may be facing.</w:t>
            </w:r>
          </w:p>
          <w:p w:rsidR="00954471" w:rsidRPr="00DD586A" w:rsidRDefault="00954471" w:rsidP="00954471">
            <w:pPr>
              <w:tabs>
                <w:tab w:val="left" w:pos="6192"/>
              </w:tabs>
              <w:spacing w:after="0" w:line="240" w:lineRule="auto"/>
            </w:pPr>
          </w:p>
          <w:p w:rsidR="00954471" w:rsidRPr="00DD586A" w:rsidRDefault="00954471" w:rsidP="00954471">
            <w:pPr>
              <w:tabs>
                <w:tab w:val="left" w:pos="6192"/>
              </w:tabs>
              <w:spacing w:after="0" w:line="240" w:lineRule="auto"/>
            </w:pPr>
            <w:r w:rsidRPr="00DD586A">
              <w:t xml:space="preserve">The support agreement is also </w:t>
            </w:r>
            <w:r w:rsidRPr="00954471">
              <w:rPr>
                <w:highlight w:val="yellow"/>
              </w:rPr>
              <w:t>***Insert description here***</w:t>
            </w:r>
          </w:p>
          <w:p w:rsidR="00954471" w:rsidRPr="00DD586A" w:rsidRDefault="00954471" w:rsidP="009B2654">
            <w:pPr>
              <w:tabs>
                <w:tab w:val="left" w:pos="6192"/>
              </w:tabs>
              <w:spacing w:after="0" w:line="240" w:lineRule="auto"/>
            </w:pPr>
          </w:p>
          <w:p w:rsidR="00954471" w:rsidRPr="00DD586A" w:rsidRDefault="00954471" w:rsidP="009B2654">
            <w:pPr>
              <w:tabs>
                <w:tab w:val="left" w:pos="6192"/>
              </w:tabs>
              <w:spacing w:after="0" w:line="240" w:lineRule="auto"/>
            </w:pPr>
          </w:p>
        </w:tc>
      </w:tr>
    </w:tbl>
    <w:p w:rsidR="00536F2E" w:rsidRPr="00954471" w:rsidRDefault="00536F2E" w:rsidP="00536F2E"/>
    <w:p w:rsidR="00262071" w:rsidRDefault="00262071">
      <w:pPr>
        <w:spacing w:after="0" w:line="240" w:lineRule="auto"/>
      </w:pPr>
      <w:r>
        <w:br w:type="page"/>
      </w:r>
    </w:p>
    <w:p w:rsidR="00262071" w:rsidRPr="00E7535E" w:rsidRDefault="00262071" w:rsidP="00262071">
      <w:pPr>
        <w:pStyle w:val="NECPRODUCTHEADER"/>
        <w:rPr>
          <w:color w:val="4472C4" w:themeColor="accent5"/>
        </w:rPr>
      </w:pPr>
      <w:r w:rsidRPr="00E7535E">
        <w:rPr>
          <w:color w:val="4472C4" w:themeColor="accent5"/>
        </w:rPr>
        <w:lastRenderedPageBreak/>
        <w:t>PRICING</w:t>
      </w:r>
    </w:p>
    <w:p w:rsidR="00262071" w:rsidRPr="00E7535E" w:rsidRDefault="00262071" w:rsidP="00262071">
      <w:pPr>
        <w:pStyle w:val="NECSUBHEADER"/>
        <w:rPr>
          <w:color w:val="4472C4" w:themeColor="accent5"/>
        </w:rPr>
      </w:pPr>
      <w:r w:rsidRPr="00E7535E">
        <w:rPr>
          <w:color w:val="4472C4" w:themeColor="accent5"/>
        </w:rPr>
        <w:t>Full Investment Breakdown</w:t>
      </w:r>
    </w:p>
    <w:p w:rsidR="00FB11A2" w:rsidRPr="0030788A" w:rsidRDefault="004F2954" w:rsidP="00262071">
      <w:r w:rsidRPr="004F2954">
        <w:rPr>
          <w:highlight w:val="yellow"/>
        </w:rPr>
        <w:t>***Insert your Prophix CPQ Quote here***</w:t>
      </w:r>
    </w:p>
    <w:p w:rsidR="00536F2E" w:rsidRPr="0030788A" w:rsidRDefault="00536F2E" w:rsidP="00536F2E"/>
    <w:p w:rsidR="00606DAE" w:rsidRDefault="00606DAE">
      <w:pPr>
        <w:spacing w:after="0" w:line="240" w:lineRule="auto"/>
      </w:pPr>
      <w:r>
        <w:br w:type="page"/>
      </w:r>
    </w:p>
    <w:p w:rsidR="00606DAE" w:rsidRPr="00E7535E" w:rsidRDefault="00606DAE" w:rsidP="00606DAE">
      <w:pPr>
        <w:pStyle w:val="NECPRODUCTHEADER"/>
        <w:rPr>
          <w:color w:val="4472C4" w:themeColor="accent5"/>
        </w:rPr>
      </w:pPr>
      <w:bookmarkStart w:id="1" w:name="_Toc403662072"/>
      <w:r w:rsidRPr="00E7535E">
        <w:rPr>
          <w:color w:val="4472C4" w:themeColor="accent5"/>
        </w:rPr>
        <w:lastRenderedPageBreak/>
        <w:t>LINES &amp; MINUTES</w:t>
      </w:r>
      <w:bookmarkEnd w:id="1"/>
    </w:p>
    <w:p w:rsidR="00606DAE" w:rsidRPr="00606DAE" w:rsidRDefault="00606DAE" w:rsidP="00606DAE">
      <w:pPr>
        <w:pStyle w:val="NECBODY"/>
        <w:rPr>
          <w:b/>
        </w:rPr>
      </w:pPr>
      <w:r w:rsidRPr="00606DAE">
        <w:rPr>
          <w:b/>
        </w:rPr>
        <w:t xml:space="preserve">Estimated saving per annum: </w:t>
      </w:r>
      <w:r w:rsidRPr="00606DAE">
        <w:rPr>
          <w:b/>
          <w:highlight w:val="yellow"/>
        </w:rPr>
        <w:t>£/€ XX</w:t>
      </w:r>
    </w:p>
    <w:tbl>
      <w:tblPr>
        <w:tblpPr w:leftFromText="180" w:rightFromText="180" w:vertAnchor="text" w:tblpY="216"/>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43"/>
        <w:gridCol w:w="1134"/>
        <w:gridCol w:w="1134"/>
        <w:gridCol w:w="1134"/>
        <w:gridCol w:w="1134"/>
        <w:gridCol w:w="1167"/>
        <w:gridCol w:w="1101"/>
      </w:tblGrid>
      <w:tr w:rsidR="00606DAE" w:rsidRPr="00F41A78" w:rsidTr="009B2654">
        <w:trPr>
          <w:trHeight w:val="421"/>
        </w:trPr>
        <w:tc>
          <w:tcPr>
            <w:tcW w:w="2943" w:type="dxa"/>
          </w:tcPr>
          <w:p w:rsidR="00606DAE" w:rsidRPr="00F41A78" w:rsidRDefault="00606DAE" w:rsidP="009B2654">
            <w:pPr>
              <w:tabs>
                <w:tab w:val="left" w:pos="6192"/>
              </w:tabs>
              <w:spacing w:after="0" w:line="240" w:lineRule="auto"/>
              <w:rPr>
                <w:b/>
              </w:rPr>
            </w:pPr>
          </w:p>
        </w:tc>
        <w:tc>
          <w:tcPr>
            <w:tcW w:w="3402" w:type="dxa"/>
            <w:gridSpan w:val="3"/>
            <w:shd w:val="clear" w:color="auto" w:fill="D9D9D9"/>
          </w:tcPr>
          <w:p w:rsidR="00606DAE" w:rsidRPr="00F41A78" w:rsidRDefault="00606DAE" w:rsidP="009B2654">
            <w:pPr>
              <w:tabs>
                <w:tab w:val="left" w:pos="6192"/>
              </w:tabs>
              <w:spacing w:after="0" w:line="240" w:lineRule="auto"/>
              <w:jc w:val="center"/>
            </w:pPr>
            <w:r w:rsidRPr="00F41A78">
              <w:rPr>
                <w:b/>
              </w:rPr>
              <w:t>Current Provider</w:t>
            </w:r>
          </w:p>
        </w:tc>
        <w:tc>
          <w:tcPr>
            <w:tcW w:w="3402" w:type="dxa"/>
            <w:gridSpan w:val="3"/>
          </w:tcPr>
          <w:p w:rsidR="00606DAE" w:rsidRPr="00F41A78" w:rsidRDefault="00873BE9" w:rsidP="00873BE9">
            <w:pPr>
              <w:tabs>
                <w:tab w:val="left" w:pos="6192"/>
              </w:tabs>
              <w:spacing w:after="0" w:line="240" w:lineRule="auto"/>
              <w:jc w:val="center"/>
            </w:pPr>
            <w:r w:rsidRPr="00873BE9">
              <w:rPr>
                <w:b/>
                <w:highlight w:val="yellow"/>
              </w:rPr>
              <w:t>***</w:t>
            </w:r>
            <w:r w:rsidR="00606DAE" w:rsidRPr="00873BE9">
              <w:rPr>
                <w:b/>
                <w:highlight w:val="yellow"/>
              </w:rPr>
              <w:t>Insert Reseller Name Here</w:t>
            </w:r>
            <w:r w:rsidRPr="00873BE9">
              <w:rPr>
                <w:b/>
                <w:highlight w:val="yellow"/>
              </w:rPr>
              <w:t>***</w:t>
            </w:r>
          </w:p>
        </w:tc>
      </w:tr>
      <w:tr w:rsidR="00606DAE" w:rsidRPr="00F41A78" w:rsidTr="009B2654">
        <w:trPr>
          <w:trHeight w:val="309"/>
        </w:trPr>
        <w:tc>
          <w:tcPr>
            <w:tcW w:w="2943" w:type="dxa"/>
          </w:tcPr>
          <w:p w:rsidR="00606DAE" w:rsidRPr="00F41A78" w:rsidRDefault="00606DAE" w:rsidP="009B2654">
            <w:pPr>
              <w:tabs>
                <w:tab w:val="left" w:pos="6192"/>
              </w:tabs>
              <w:spacing w:after="0" w:line="240" w:lineRule="auto"/>
              <w:rPr>
                <w:b/>
                <w:color w:val="1F497D"/>
              </w:rPr>
            </w:pPr>
            <w:r w:rsidRPr="00F41A78">
              <w:rPr>
                <w:b/>
              </w:rPr>
              <w:t>Product</w:t>
            </w:r>
          </w:p>
        </w:tc>
        <w:tc>
          <w:tcPr>
            <w:tcW w:w="1134" w:type="dxa"/>
            <w:shd w:val="clear" w:color="auto" w:fill="D9D9D9"/>
          </w:tcPr>
          <w:p w:rsidR="00606DAE" w:rsidRPr="00F41A78" w:rsidRDefault="00606DAE" w:rsidP="009B2654">
            <w:pPr>
              <w:tabs>
                <w:tab w:val="left" w:pos="6192"/>
              </w:tabs>
              <w:spacing w:after="0" w:line="240" w:lineRule="auto"/>
              <w:rPr>
                <w:b/>
              </w:rPr>
            </w:pPr>
            <w:r w:rsidRPr="00F41A78">
              <w:rPr>
                <w:b/>
              </w:rPr>
              <w:t>Quantity</w:t>
            </w:r>
          </w:p>
        </w:tc>
        <w:tc>
          <w:tcPr>
            <w:tcW w:w="1134" w:type="dxa"/>
            <w:shd w:val="clear" w:color="auto" w:fill="D9D9D9"/>
          </w:tcPr>
          <w:p w:rsidR="00606DAE" w:rsidRPr="00F41A78" w:rsidRDefault="00606DAE" w:rsidP="009B2654">
            <w:pPr>
              <w:tabs>
                <w:tab w:val="left" w:pos="6192"/>
              </w:tabs>
              <w:spacing w:after="0" w:line="240" w:lineRule="auto"/>
              <w:rPr>
                <w:b/>
              </w:rPr>
            </w:pPr>
            <w:r w:rsidRPr="00F41A78">
              <w:rPr>
                <w:b/>
              </w:rPr>
              <w:t>Cost €</w:t>
            </w:r>
          </w:p>
        </w:tc>
        <w:tc>
          <w:tcPr>
            <w:tcW w:w="1134" w:type="dxa"/>
            <w:shd w:val="clear" w:color="auto" w:fill="D9D9D9"/>
          </w:tcPr>
          <w:p w:rsidR="00606DAE" w:rsidRPr="00F41A78" w:rsidRDefault="00606DAE" w:rsidP="009B2654">
            <w:pPr>
              <w:tabs>
                <w:tab w:val="left" w:pos="6192"/>
              </w:tabs>
              <w:spacing w:after="0" w:line="240" w:lineRule="auto"/>
            </w:pPr>
            <w:r w:rsidRPr="00F41A78">
              <w:rPr>
                <w:b/>
              </w:rPr>
              <w:t>Average €</w:t>
            </w:r>
          </w:p>
        </w:tc>
        <w:tc>
          <w:tcPr>
            <w:tcW w:w="1134" w:type="dxa"/>
          </w:tcPr>
          <w:p w:rsidR="00606DAE" w:rsidRPr="00F41A78" w:rsidRDefault="00606DAE" w:rsidP="009B2654">
            <w:pPr>
              <w:tabs>
                <w:tab w:val="left" w:pos="6192"/>
              </w:tabs>
              <w:spacing w:after="0" w:line="240" w:lineRule="auto"/>
            </w:pPr>
            <w:r w:rsidRPr="00F41A78">
              <w:rPr>
                <w:b/>
              </w:rPr>
              <w:t>Prices</w:t>
            </w:r>
          </w:p>
        </w:tc>
        <w:tc>
          <w:tcPr>
            <w:tcW w:w="1167" w:type="dxa"/>
          </w:tcPr>
          <w:p w:rsidR="00606DAE" w:rsidRPr="00F41A78" w:rsidRDefault="00606DAE" w:rsidP="009B2654">
            <w:pPr>
              <w:tabs>
                <w:tab w:val="left" w:pos="6192"/>
              </w:tabs>
              <w:spacing w:after="0" w:line="240" w:lineRule="auto"/>
            </w:pPr>
            <w:r w:rsidRPr="00F41A78">
              <w:rPr>
                <w:b/>
              </w:rPr>
              <w:t xml:space="preserve">Total </w:t>
            </w:r>
            <w:r w:rsidR="00873BE9">
              <w:rPr>
                <w:b/>
              </w:rPr>
              <w:t>£/</w:t>
            </w:r>
            <w:r w:rsidRPr="00F41A78">
              <w:rPr>
                <w:b/>
              </w:rPr>
              <w:t>€</w:t>
            </w:r>
          </w:p>
        </w:tc>
        <w:tc>
          <w:tcPr>
            <w:tcW w:w="1101" w:type="dxa"/>
          </w:tcPr>
          <w:p w:rsidR="00606DAE" w:rsidRPr="00F41A78" w:rsidRDefault="00606DAE" w:rsidP="009B2654">
            <w:pPr>
              <w:tabs>
                <w:tab w:val="left" w:pos="6192"/>
              </w:tabs>
              <w:spacing w:after="0" w:line="240" w:lineRule="auto"/>
            </w:pPr>
            <w:r w:rsidRPr="00F41A78">
              <w:rPr>
                <w:b/>
              </w:rPr>
              <w:t xml:space="preserve">Client Savings </w:t>
            </w:r>
            <w:r w:rsidR="00873BE9">
              <w:rPr>
                <w:b/>
              </w:rPr>
              <w:t>£/</w:t>
            </w:r>
            <w:r w:rsidRPr="00F41A78">
              <w:rPr>
                <w:b/>
              </w:rPr>
              <w:t>€</w:t>
            </w:r>
          </w:p>
        </w:tc>
      </w:tr>
      <w:tr w:rsidR="00606DAE" w:rsidRPr="00F41A78" w:rsidTr="009B2654">
        <w:trPr>
          <w:trHeight w:val="302"/>
        </w:trPr>
        <w:tc>
          <w:tcPr>
            <w:tcW w:w="2943" w:type="dxa"/>
          </w:tcPr>
          <w:p w:rsidR="00606DAE" w:rsidRPr="00F41A78" w:rsidRDefault="00606DAE" w:rsidP="009B2654">
            <w:pPr>
              <w:tabs>
                <w:tab w:val="left" w:pos="6192"/>
              </w:tabs>
              <w:spacing w:after="0" w:line="240" w:lineRule="auto"/>
              <w:rPr>
                <w:b/>
                <w:color w:val="1F497D"/>
              </w:rPr>
            </w:pPr>
            <w:r>
              <w:rPr>
                <w:b/>
              </w:rPr>
              <w:t>SIP</w:t>
            </w:r>
            <w:r w:rsidRPr="00F41A78">
              <w:rPr>
                <w:b/>
              </w:rPr>
              <w:t xml:space="preserve"> lines</w:t>
            </w:r>
          </w:p>
        </w:tc>
        <w:tc>
          <w:tcPr>
            <w:tcW w:w="1134" w:type="dxa"/>
            <w:shd w:val="clear" w:color="auto" w:fill="D9D9D9"/>
          </w:tcPr>
          <w:p w:rsidR="00606DAE" w:rsidRPr="00F41A78" w:rsidRDefault="00606DAE" w:rsidP="009B2654">
            <w:pPr>
              <w:tabs>
                <w:tab w:val="left" w:pos="6192"/>
              </w:tabs>
              <w:spacing w:after="0" w:line="240" w:lineRule="auto"/>
              <w:rPr>
                <w:b/>
              </w:rPr>
            </w:pPr>
          </w:p>
        </w:tc>
        <w:tc>
          <w:tcPr>
            <w:tcW w:w="1134" w:type="dxa"/>
            <w:shd w:val="clear" w:color="auto" w:fill="D9D9D9"/>
          </w:tcPr>
          <w:p w:rsidR="00606DAE" w:rsidRPr="00F41A78" w:rsidRDefault="00873BE9" w:rsidP="009B2654">
            <w:pPr>
              <w:tabs>
                <w:tab w:val="left" w:pos="6192"/>
              </w:tabs>
              <w:spacing w:after="0" w:line="240" w:lineRule="auto"/>
              <w:rPr>
                <w:b/>
              </w:rPr>
            </w:pPr>
            <w:r w:rsidRPr="00606DAE">
              <w:rPr>
                <w:b/>
                <w:highlight w:val="yellow"/>
              </w:rPr>
              <w:t>£/€ XX</w:t>
            </w:r>
          </w:p>
        </w:tc>
        <w:tc>
          <w:tcPr>
            <w:tcW w:w="1134" w:type="dxa"/>
            <w:shd w:val="clear" w:color="auto" w:fill="D9D9D9"/>
          </w:tcPr>
          <w:p w:rsidR="00606DAE" w:rsidRPr="00F41A78" w:rsidRDefault="00873BE9" w:rsidP="009B2654">
            <w:pPr>
              <w:tabs>
                <w:tab w:val="left" w:pos="6192"/>
              </w:tabs>
              <w:spacing w:after="0" w:line="240" w:lineRule="auto"/>
            </w:pPr>
            <w:r w:rsidRPr="00606DAE">
              <w:rPr>
                <w:b/>
                <w:highlight w:val="yellow"/>
              </w:rPr>
              <w:t>£/€ XX</w:t>
            </w:r>
          </w:p>
        </w:tc>
        <w:tc>
          <w:tcPr>
            <w:tcW w:w="1134" w:type="dxa"/>
          </w:tcPr>
          <w:p w:rsidR="00606DAE" w:rsidRPr="00F41A78" w:rsidRDefault="00873BE9" w:rsidP="009B2654">
            <w:pPr>
              <w:tabs>
                <w:tab w:val="left" w:pos="6192"/>
              </w:tabs>
              <w:spacing w:after="0" w:line="240" w:lineRule="auto"/>
            </w:pPr>
            <w:r w:rsidRPr="00606DAE">
              <w:rPr>
                <w:b/>
                <w:highlight w:val="yellow"/>
              </w:rPr>
              <w:t>£/€ XX</w:t>
            </w:r>
          </w:p>
        </w:tc>
        <w:tc>
          <w:tcPr>
            <w:tcW w:w="1167" w:type="dxa"/>
          </w:tcPr>
          <w:p w:rsidR="00606DAE" w:rsidRPr="00F41A78" w:rsidRDefault="00873BE9" w:rsidP="009B2654">
            <w:pPr>
              <w:tabs>
                <w:tab w:val="left" w:pos="6192"/>
              </w:tabs>
              <w:spacing w:after="0" w:line="240" w:lineRule="auto"/>
            </w:pPr>
            <w:r w:rsidRPr="00606DAE">
              <w:rPr>
                <w:b/>
                <w:highlight w:val="yellow"/>
              </w:rPr>
              <w:t>£/€ XX</w:t>
            </w:r>
          </w:p>
        </w:tc>
        <w:tc>
          <w:tcPr>
            <w:tcW w:w="1101" w:type="dxa"/>
          </w:tcPr>
          <w:p w:rsidR="00606DAE" w:rsidRPr="00F41A78" w:rsidRDefault="00873BE9" w:rsidP="009B2654">
            <w:pPr>
              <w:tabs>
                <w:tab w:val="left" w:pos="6192"/>
              </w:tabs>
              <w:spacing w:after="0" w:line="240" w:lineRule="auto"/>
            </w:pPr>
            <w:r w:rsidRPr="00606DAE">
              <w:rPr>
                <w:b/>
                <w:highlight w:val="yellow"/>
              </w:rPr>
              <w:t>£/€ XX</w:t>
            </w:r>
          </w:p>
        </w:tc>
      </w:tr>
      <w:tr w:rsidR="00606DAE" w:rsidRPr="00F41A78" w:rsidTr="009B2654">
        <w:trPr>
          <w:trHeight w:val="302"/>
        </w:trPr>
        <w:tc>
          <w:tcPr>
            <w:tcW w:w="2943" w:type="dxa"/>
          </w:tcPr>
          <w:p w:rsidR="00606DAE" w:rsidRPr="00F41A78" w:rsidRDefault="00606DAE" w:rsidP="009B2654">
            <w:pPr>
              <w:tabs>
                <w:tab w:val="left" w:pos="6192"/>
              </w:tabs>
              <w:spacing w:after="0" w:line="240" w:lineRule="auto"/>
              <w:rPr>
                <w:b/>
                <w:color w:val="1F497D"/>
              </w:rPr>
            </w:pPr>
            <w:r w:rsidRPr="00F41A78">
              <w:rPr>
                <w:b/>
              </w:rPr>
              <w:t>Analogue lines</w:t>
            </w:r>
          </w:p>
        </w:tc>
        <w:tc>
          <w:tcPr>
            <w:tcW w:w="1134" w:type="dxa"/>
            <w:shd w:val="clear" w:color="auto" w:fill="D9D9D9"/>
          </w:tcPr>
          <w:p w:rsidR="00606DAE" w:rsidRPr="00F41A78" w:rsidRDefault="00606DAE" w:rsidP="009B2654">
            <w:pPr>
              <w:tabs>
                <w:tab w:val="left" w:pos="6192"/>
              </w:tabs>
              <w:spacing w:after="0" w:line="240" w:lineRule="auto"/>
              <w:rPr>
                <w:b/>
              </w:rPr>
            </w:pPr>
          </w:p>
        </w:tc>
        <w:tc>
          <w:tcPr>
            <w:tcW w:w="1134" w:type="dxa"/>
            <w:shd w:val="clear" w:color="auto" w:fill="D9D9D9"/>
          </w:tcPr>
          <w:p w:rsidR="00606DAE" w:rsidRPr="00F41A78" w:rsidRDefault="00873BE9" w:rsidP="009B2654">
            <w:pPr>
              <w:tabs>
                <w:tab w:val="left" w:pos="6192"/>
              </w:tabs>
              <w:spacing w:after="0" w:line="240" w:lineRule="auto"/>
              <w:rPr>
                <w:b/>
              </w:rPr>
            </w:pPr>
            <w:r w:rsidRPr="00606DAE">
              <w:rPr>
                <w:b/>
                <w:highlight w:val="yellow"/>
              </w:rPr>
              <w:t>£/€ XX</w:t>
            </w:r>
          </w:p>
        </w:tc>
        <w:tc>
          <w:tcPr>
            <w:tcW w:w="1134" w:type="dxa"/>
            <w:shd w:val="clear" w:color="auto" w:fill="D9D9D9"/>
          </w:tcPr>
          <w:p w:rsidR="00606DAE" w:rsidRPr="00F41A78" w:rsidRDefault="00873BE9" w:rsidP="009B2654">
            <w:pPr>
              <w:tabs>
                <w:tab w:val="left" w:pos="6192"/>
              </w:tabs>
              <w:spacing w:after="0" w:line="240" w:lineRule="auto"/>
            </w:pPr>
            <w:r w:rsidRPr="00606DAE">
              <w:rPr>
                <w:b/>
                <w:highlight w:val="yellow"/>
              </w:rPr>
              <w:t>£/€ XX</w:t>
            </w:r>
          </w:p>
        </w:tc>
        <w:tc>
          <w:tcPr>
            <w:tcW w:w="1134" w:type="dxa"/>
          </w:tcPr>
          <w:p w:rsidR="00606DAE" w:rsidRPr="00F41A78" w:rsidRDefault="00873BE9" w:rsidP="009B2654">
            <w:pPr>
              <w:tabs>
                <w:tab w:val="left" w:pos="6192"/>
              </w:tabs>
              <w:spacing w:after="0" w:line="240" w:lineRule="auto"/>
            </w:pPr>
            <w:r w:rsidRPr="00606DAE">
              <w:rPr>
                <w:b/>
                <w:highlight w:val="yellow"/>
              </w:rPr>
              <w:t>£/€ XX</w:t>
            </w:r>
          </w:p>
        </w:tc>
        <w:tc>
          <w:tcPr>
            <w:tcW w:w="1167" w:type="dxa"/>
          </w:tcPr>
          <w:p w:rsidR="00606DAE" w:rsidRPr="00F41A78" w:rsidRDefault="00873BE9" w:rsidP="009B2654">
            <w:pPr>
              <w:tabs>
                <w:tab w:val="left" w:pos="6192"/>
              </w:tabs>
              <w:spacing w:after="0" w:line="240" w:lineRule="auto"/>
            </w:pPr>
            <w:r w:rsidRPr="00606DAE">
              <w:rPr>
                <w:b/>
                <w:highlight w:val="yellow"/>
              </w:rPr>
              <w:t>£/€ XX</w:t>
            </w:r>
          </w:p>
        </w:tc>
        <w:tc>
          <w:tcPr>
            <w:tcW w:w="1101" w:type="dxa"/>
          </w:tcPr>
          <w:p w:rsidR="00606DAE" w:rsidRPr="00F41A78" w:rsidRDefault="00873BE9" w:rsidP="009B2654">
            <w:pPr>
              <w:tabs>
                <w:tab w:val="left" w:pos="6192"/>
              </w:tabs>
              <w:spacing w:after="0" w:line="240" w:lineRule="auto"/>
            </w:pPr>
            <w:r w:rsidRPr="00606DAE">
              <w:rPr>
                <w:b/>
                <w:highlight w:val="yellow"/>
              </w:rPr>
              <w:t>£/€ XX</w:t>
            </w:r>
          </w:p>
        </w:tc>
      </w:tr>
      <w:tr w:rsidR="00606DAE" w:rsidRPr="00F41A78" w:rsidTr="009B2654">
        <w:trPr>
          <w:trHeight w:val="294"/>
        </w:trPr>
        <w:tc>
          <w:tcPr>
            <w:tcW w:w="2943" w:type="dxa"/>
          </w:tcPr>
          <w:p w:rsidR="00606DAE" w:rsidRPr="00F41A78" w:rsidRDefault="00606DAE" w:rsidP="009B2654">
            <w:pPr>
              <w:tabs>
                <w:tab w:val="left" w:pos="6192"/>
              </w:tabs>
              <w:spacing w:after="0" w:line="240" w:lineRule="auto"/>
              <w:rPr>
                <w:b/>
                <w:color w:val="1F497D"/>
              </w:rPr>
            </w:pPr>
            <w:r w:rsidRPr="00F41A78">
              <w:rPr>
                <w:b/>
              </w:rPr>
              <w:t>ISDN2 Channels</w:t>
            </w:r>
          </w:p>
        </w:tc>
        <w:tc>
          <w:tcPr>
            <w:tcW w:w="1134" w:type="dxa"/>
            <w:shd w:val="clear" w:color="auto" w:fill="D9D9D9"/>
          </w:tcPr>
          <w:p w:rsidR="00606DAE" w:rsidRPr="00F41A78" w:rsidRDefault="00606DAE" w:rsidP="009B2654">
            <w:pPr>
              <w:tabs>
                <w:tab w:val="left" w:pos="6192"/>
              </w:tabs>
              <w:spacing w:after="0" w:line="240" w:lineRule="auto"/>
              <w:rPr>
                <w:b/>
              </w:rPr>
            </w:pPr>
          </w:p>
        </w:tc>
        <w:tc>
          <w:tcPr>
            <w:tcW w:w="1134" w:type="dxa"/>
            <w:shd w:val="clear" w:color="auto" w:fill="D9D9D9"/>
          </w:tcPr>
          <w:p w:rsidR="00606DAE" w:rsidRPr="00F41A78" w:rsidRDefault="00873BE9" w:rsidP="009B2654">
            <w:pPr>
              <w:tabs>
                <w:tab w:val="left" w:pos="6192"/>
              </w:tabs>
              <w:spacing w:after="0" w:line="240" w:lineRule="auto"/>
              <w:rPr>
                <w:b/>
              </w:rPr>
            </w:pPr>
            <w:r w:rsidRPr="00606DAE">
              <w:rPr>
                <w:b/>
                <w:highlight w:val="yellow"/>
              </w:rPr>
              <w:t>£/€ XX</w:t>
            </w:r>
          </w:p>
        </w:tc>
        <w:tc>
          <w:tcPr>
            <w:tcW w:w="1134" w:type="dxa"/>
            <w:shd w:val="clear" w:color="auto" w:fill="D9D9D9"/>
          </w:tcPr>
          <w:p w:rsidR="00606DAE" w:rsidRPr="00F41A78" w:rsidRDefault="00873BE9" w:rsidP="009B2654">
            <w:pPr>
              <w:tabs>
                <w:tab w:val="left" w:pos="6192"/>
              </w:tabs>
              <w:spacing w:after="0" w:line="240" w:lineRule="auto"/>
            </w:pPr>
            <w:r w:rsidRPr="00606DAE">
              <w:rPr>
                <w:b/>
                <w:highlight w:val="yellow"/>
              </w:rPr>
              <w:t>£/€ XX</w:t>
            </w:r>
          </w:p>
        </w:tc>
        <w:tc>
          <w:tcPr>
            <w:tcW w:w="1134" w:type="dxa"/>
          </w:tcPr>
          <w:p w:rsidR="00606DAE" w:rsidRPr="00F41A78" w:rsidRDefault="00873BE9" w:rsidP="009B2654">
            <w:pPr>
              <w:tabs>
                <w:tab w:val="left" w:pos="6192"/>
              </w:tabs>
              <w:spacing w:after="0" w:line="240" w:lineRule="auto"/>
            </w:pPr>
            <w:r w:rsidRPr="00606DAE">
              <w:rPr>
                <w:b/>
                <w:highlight w:val="yellow"/>
              </w:rPr>
              <w:t>£/€ XX</w:t>
            </w:r>
          </w:p>
        </w:tc>
        <w:tc>
          <w:tcPr>
            <w:tcW w:w="1167" w:type="dxa"/>
          </w:tcPr>
          <w:p w:rsidR="00606DAE" w:rsidRPr="00F41A78" w:rsidRDefault="00873BE9" w:rsidP="009B2654">
            <w:pPr>
              <w:tabs>
                <w:tab w:val="left" w:pos="6192"/>
              </w:tabs>
              <w:spacing w:after="0" w:line="240" w:lineRule="auto"/>
            </w:pPr>
            <w:r w:rsidRPr="00606DAE">
              <w:rPr>
                <w:b/>
                <w:highlight w:val="yellow"/>
              </w:rPr>
              <w:t>£/€ XX</w:t>
            </w:r>
          </w:p>
        </w:tc>
        <w:tc>
          <w:tcPr>
            <w:tcW w:w="1101" w:type="dxa"/>
          </w:tcPr>
          <w:p w:rsidR="00606DAE" w:rsidRPr="00F41A78" w:rsidRDefault="00873BE9" w:rsidP="009B2654">
            <w:pPr>
              <w:tabs>
                <w:tab w:val="left" w:pos="6192"/>
              </w:tabs>
              <w:spacing w:after="0" w:line="240" w:lineRule="auto"/>
            </w:pPr>
            <w:r w:rsidRPr="00606DAE">
              <w:rPr>
                <w:b/>
                <w:highlight w:val="yellow"/>
              </w:rPr>
              <w:t>£/€ XX</w:t>
            </w:r>
          </w:p>
        </w:tc>
      </w:tr>
      <w:tr w:rsidR="00606DAE" w:rsidRPr="00F41A78" w:rsidTr="009B2654">
        <w:trPr>
          <w:trHeight w:val="294"/>
        </w:trPr>
        <w:tc>
          <w:tcPr>
            <w:tcW w:w="2943" w:type="dxa"/>
          </w:tcPr>
          <w:p w:rsidR="00606DAE" w:rsidRPr="00F41A78" w:rsidRDefault="00606DAE" w:rsidP="009B2654">
            <w:pPr>
              <w:tabs>
                <w:tab w:val="left" w:pos="6192"/>
              </w:tabs>
              <w:spacing w:after="0" w:line="240" w:lineRule="auto"/>
              <w:rPr>
                <w:b/>
                <w:color w:val="1F497D"/>
              </w:rPr>
            </w:pPr>
            <w:r w:rsidRPr="00F41A78">
              <w:rPr>
                <w:b/>
              </w:rPr>
              <w:t>ISDN30 Channels</w:t>
            </w:r>
          </w:p>
        </w:tc>
        <w:tc>
          <w:tcPr>
            <w:tcW w:w="1134" w:type="dxa"/>
            <w:shd w:val="clear" w:color="auto" w:fill="D9D9D9"/>
          </w:tcPr>
          <w:p w:rsidR="00606DAE" w:rsidRPr="00F41A78" w:rsidRDefault="00606DAE" w:rsidP="009B2654">
            <w:pPr>
              <w:tabs>
                <w:tab w:val="left" w:pos="6192"/>
              </w:tabs>
              <w:spacing w:after="0" w:line="240" w:lineRule="auto"/>
              <w:rPr>
                <w:b/>
              </w:rPr>
            </w:pPr>
          </w:p>
        </w:tc>
        <w:tc>
          <w:tcPr>
            <w:tcW w:w="1134" w:type="dxa"/>
            <w:shd w:val="clear" w:color="auto" w:fill="D9D9D9"/>
          </w:tcPr>
          <w:p w:rsidR="00606DAE" w:rsidRPr="00F41A78" w:rsidRDefault="00873BE9" w:rsidP="009B2654">
            <w:pPr>
              <w:tabs>
                <w:tab w:val="left" w:pos="6192"/>
              </w:tabs>
              <w:spacing w:after="0" w:line="240" w:lineRule="auto"/>
              <w:rPr>
                <w:b/>
              </w:rPr>
            </w:pPr>
            <w:r w:rsidRPr="00606DAE">
              <w:rPr>
                <w:b/>
                <w:highlight w:val="yellow"/>
              </w:rPr>
              <w:t>£/€ XX</w:t>
            </w:r>
          </w:p>
        </w:tc>
        <w:tc>
          <w:tcPr>
            <w:tcW w:w="1134" w:type="dxa"/>
            <w:shd w:val="clear" w:color="auto" w:fill="D9D9D9"/>
          </w:tcPr>
          <w:p w:rsidR="00606DAE" w:rsidRPr="00F41A78" w:rsidRDefault="00873BE9" w:rsidP="009B2654">
            <w:pPr>
              <w:tabs>
                <w:tab w:val="left" w:pos="6192"/>
              </w:tabs>
              <w:spacing w:after="0" w:line="240" w:lineRule="auto"/>
            </w:pPr>
            <w:r w:rsidRPr="00606DAE">
              <w:rPr>
                <w:b/>
                <w:highlight w:val="yellow"/>
              </w:rPr>
              <w:t>£/€ XX</w:t>
            </w:r>
          </w:p>
        </w:tc>
        <w:tc>
          <w:tcPr>
            <w:tcW w:w="1134" w:type="dxa"/>
          </w:tcPr>
          <w:p w:rsidR="00606DAE" w:rsidRPr="00F41A78" w:rsidRDefault="00873BE9" w:rsidP="009B2654">
            <w:pPr>
              <w:tabs>
                <w:tab w:val="left" w:pos="6192"/>
              </w:tabs>
              <w:spacing w:after="0" w:line="240" w:lineRule="auto"/>
            </w:pPr>
            <w:r w:rsidRPr="00606DAE">
              <w:rPr>
                <w:b/>
                <w:highlight w:val="yellow"/>
              </w:rPr>
              <w:t>£/€ XX</w:t>
            </w:r>
          </w:p>
        </w:tc>
        <w:tc>
          <w:tcPr>
            <w:tcW w:w="1167" w:type="dxa"/>
          </w:tcPr>
          <w:p w:rsidR="00606DAE" w:rsidRPr="00F41A78" w:rsidRDefault="00873BE9" w:rsidP="009B2654">
            <w:pPr>
              <w:tabs>
                <w:tab w:val="left" w:pos="6192"/>
              </w:tabs>
              <w:spacing w:after="0" w:line="240" w:lineRule="auto"/>
            </w:pPr>
            <w:r w:rsidRPr="00606DAE">
              <w:rPr>
                <w:b/>
                <w:highlight w:val="yellow"/>
              </w:rPr>
              <w:t>£/€ XX</w:t>
            </w:r>
          </w:p>
        </w:tc>
        <w:tc>
          <w:tcPr>
            <w:tcW w:w="1101" w:type="dxa"/>
          </w:tcPr>
          <w:p w:rsidR="00606DAE" w:rsidRPr="00F41A78" w:rsidRDefault="00873BE9" w:rsidP="009B2654">
            <w:pPr>
              <w:tabs>
                <w:tab w:val="left" w:pos="6192"/>
              </w:tabs>
              <w:spacing w:after="0" w:line="240" w:lineRule="auto"/>
            </w:pPr>
            <w:r w:rsidRPr="00606DAE">
              <w:rPr>
                <w:b/>
                <w:highlight w:val="yellow"/>
              </w:rPr>
              <w:t>£/€ XX</w:t>
            </w:r>
          </w:p>
        </w:tc>
      </w:tr>
      <w:tr w:rsidR="00606DAE" w:rsidRPr="00F41A78" w:rsidTr="009B2654">
        <w:trPr>
          <w:trHeight w:val="294"/>
        </w:trPr>
        <w:tc>
          <w:tcPr>
            <w:tcW w:w="2943" w:type="dxa"/>
          </w:tcPr>
          <w:p w:rsidR="00606DAE" w:rsidRPr="00F41A78" w:rsidRDefault="00606DAE" w:rsidP="009B2654">
            <w:pPr>
              <w:tabs>
                <w:tab w:val="left" w:pos="6192"/>
              </w:tabs>
              <w:spacing w:after="0" w:line="240" w:lineRule="auto"/>
              <w:rPr>
                <w:b/>
                <w:color w:val="1F497D"/>
              </w:rPr>
            </w:pPr>
            <w:r w:rsidRPr="00F41A78">
              <w:rPr>
                <w:b/>
              </w:rPr>
              <w:t>DDI Numbers</w:t>
            </w:r>
          </w:p>
        </w:tc>
        <w:tc>
          <w:tcPr>
            <w:tcW w:w="1134" w:type="dxa"/>
            <w:shd w:val="clear" w:color="auto" w:fill="D9D9D9"/>
          </w:tcPr>
          <w:p w:rsidR="00606DAE" w:rsidRPr="00F41A78" w:rsidRDefault="00606DAE" w:rsidP="009B2654">
            <w:pPr>
              <w:tabs>
                <w:tab w:val="left" w:pos="6192"/>
              </w:tabs>
              <w:spacing w:after="0" w:line="240" w:lineRule="auto"/>
              <w:rPr>
                <w:b/>
              </w:rPr>
            </w:pPr>
          </w:p>
        </w:tc>
        <w:tc>
          <w:tcPr>
            <w:tcW w:w="1134" w:type="dxa"/>
            <w:shd w:val="clear" w:color="auto" w:fill="D9D9D9"/>
          </w:tcPr>
          <w:p w:rsidR="00606DAE" w:rsidRPr="00F41A78" w:rsidRDefault="00873BE9" w:rsidP="009B2654">
            <w:pPr>
              <w:tabs>
                <w:tab w:val="left" w:pos="6192"/>
              </w:tabs>
              <w:spacing w:after="0" w:line="240" w:lineRule="auto"/>
              <w:rPr>
                <w:b/>
              </w:rPr>
            </w:pPr>
            <w:r w:rsidRPr="00606DAE">
              <w:rPr>
                <w:b/>
                <w:highlight w:val="yellow"/>
              </w:rPr>
              <w:t>£/€ XX</w:t>
            </w:r>
          </w:p>
        </w:tc>
        <w:tc>
          <w:tcPr>
            <w:tcW w:w="1134" w:type="dxa"/>
            <w:shd w:val="clear" w:color="auto" w:fill="D9D9D9"/>
          </w:tcPr>
          <w:p w:rsidR="00606DAE" w:rsidRPr="00F41A78" w:rsidRDefault="00873BE9" w:rsidP="009B2654">
            <w:pPr>
              <w:tabs>
                <w:tab w:val="left" w:pos="6192"/>
              </w:tabs>
              <w:spacing w:after="0" w:line="240" w:lineRule="auto"/>
            </w:pPr>
            <w:r w:rsidRPr="00606DAE">
              <w:rPr>
                <w:b/>
                <w:highlight w:val="yellow"/>
              </w:rPr>
              <w:t>£/€ XX</w:t>
            </w:r>
          </w:p>
        </w:tc>
        <w:tc>
          <w:tcPr>
            <w:tcW w:w="1134" w:type="dxa"/>
          </w:tcPr>
          <w:p w:rsidR="00606DAE" w:rsidRPr="00F41A78" w:rsidRDefault="00873BE9" w:rsidP="009B2654">
            <w:pPr>
              <w:tabs>
                <w:tab w:val="left" w:pos="6192"/>
              </w:tabs>
              <w:spacing w:after="0" w:line="240" w:lineRule="auto"/>
            </w:pPr>
            <w:r w:rsidRPr="00606DAE">
              <w:rPr>
                <w:b/>
                <w:highlight w:val="yellow"/>
              </w:rPr>
              <w:t>£/€ XX</w:t>
            </w:r>
          </w:p>
        </w:tc>
        <w:tc>
          <w:tcPr>
            <w:tcW w:w="1167" w:type="dxa"/>
          </w:tcPr>
          <w:p w:rsidR="00606DAE" w:rsidRPr="00F41A78" w:rsidRDefault="00873BE9" w:rsidP="009B2654">
            <w:pPr>
              <w:tabs>
                <w:tab w:val="left" w:pos="6192"/>
              </w:tabs>
              <w:spacing w:after="0" w:line="240" w:lineRule="auto"/>
            </w:pPr>
            <w:r w:rsidRPr="00606DAE">
              <w:rPr>
                <w:b/>
                <w:highlight w:val="yellow"/>
              </w:rPr>
              <w:t>£/€ XX</w:t>
            </w:r>
          </w:p>
        </w:tc>
        <w:tc>
          <w:tcPr>
            <w:tcW w:w="1101" w:type="dxa"/>
          </w:tcPr>
          <w:p w:rsidR="00606DAE" w:rsidRPr="00F41A78" w:rsidRDefault="00873BE9" w:rsidP="009B2654">
            <w:pPr>
              <w:tabs>
                <w:tab w:val="left" w:pos="6192"/>
              </w:tabs>
              <w:spacing w:after="0" w:line="240" w:lineRule="auto"/>
            </w:pPr>
            <w:r w:rsidRPr="00606DAE">
              <w:rPr>
                <w:b/>
                <w:highlight w:val="yellow"/>
              </w:rPr>
              <w:t>£/€ XX</w:t>
            </w:r>
          </w:p>
        </w:tc>
      </w:tr>
      <w:tr w:rsidR="00606DAE" w:rsidRPr="00F41A78" w:rsidTr="009B2654">
        <w:trPr>
          <w:trHeight w:val="294"/>
        </w:trPr>
        <w:tc>
          <w:tcPr>
            <w:tcW w:w="2943" w:type="dxa"/>
          </w:tcPr>
          <w:p w:rsidR="00606DAE" w:rsidRPr="00F41A78" w:rsidRDefault="00606DAE" w:rsidP="009B2654">
            <w:pPr>
              <w:tabs>
                <w:tab w:val="left" w:pos="6192"/>
              </w:tabs>
              <w:spacing w:after="0" w:line="240" w:lineRule="auto"/>
              <w:rPr>
                <w:b/>
                <w:color w:val="1F497D"/>
              </w:rPr>
            </w:pPr>
            <w:r w:rsidRPr="00F41A78">
              <w:rPr>
                <w:b/>
              </w:rPr>
              <w:t>Other Services</w:t>
            </w:r>
          </w:p>
        </w:tc>
        <w:tc>
          <w:tcPr>
            <w:tcW w:w="1134" w:type="dxa"/>
            <w:shd w:val="clear" w:color="auto" w:fill="D9D9D9"/>
          </w:tcPr>
          <w:p w:rsidR="00606DAE" w:rsidRPr="00F41A78" w:rsidRDefault="00606DAE" w:rsidP="009B2654">
            <w:pPr>
              <w:tabs>
                <w:tab w:val="left" w:pos="6192"/>
              </w:tabs>
              <w:spacing w:after="0" w:line="240" w:lineRule="auto"/>
              <w:rPr>
                <w:b/>
              </w:rPr>
            </w:pPr>
          </w:p>
        </w:tc>
        <w:tc>
          <w:tcPr>
            <w:tcW w:w="1134" w:type="dxa"/>
            <w:shd w:val="clear" w:color="auto" w:fill="D9D9D9"/>
          </w:tcPr>
          <w:p w:rsidR="00606DAE" w:rsidRPr="00F41A78" w:rsidRDefault="00873BE9" w:rsidP="009B2654">
            <w:pPr>
              <w:tabs>
                <w:tab w:val="left" w:pos="6192"/>
              </w:tabs>
              <w:spacing w:after="0" w:line="240" w:lineRule="auto"/>
              <w:rPr>
                <w:b/>
              </w:rPr>
            </w:pPr>
            <w:r w:rsidRPr="00606DAE">
              <w:rPr>
                <w:b/>
                <w:highlight w:val="yellow"/>
              </w:rPr>
              <w:t>£/€ XX</w:t>
            </w:r>
          </w:p>
        </w:tc>
        <w:tc>
          <w:tcPr>
            <w:tcW w:w="1134" w:type="dxa"/>
            <w:shd w:val="clear" w:color="auto" w:fill="D9D9D9"/>
          </w:tcPr>
          <w:p w:rsidR="00606DAE" w:rsidRPr="00F41A78" w:rsidRDefault="00873BE9" w:rsidP="009B2654">
            <w:pPr>
              <w:tabs>
                <w:tab w:val="left" w:pos="6192"/>
              </w:tabs>
              <w:spacing w:after="0" w:line="240" w:lineRule="auto"/>
            </w:pPr>
            <w:r w:rsidRPr="00606DAE">
              <w:rPr>
                <w:b/>
                <w:highlight w:val="yellow"/>
              </w:rPr>
              <w:t>£/€ XX</w:t>
            </w:r>
          </w:p>
        </w:tc>
        <w:tc>
          <w:tcPr>
            <w:tcW w:w="1134" w:type="dxa"/>
          </w:tcPr>
          <w:p w:rsidR="00606DAE" w:rsidRPr="00F41A78" w:rsidRDefault="00873BE9" w:rsidP="009B2654">
            <w:pPr>
              <w:tabs>
                <w:tab w:val="left" w:pos="6192"/>
              </w:tabs>
              <w:spacing w:after="0" w:line="240" w:lineRule="auto"/>
            </w:pPr>
            <w:r w:rsidRPr="00606DAE">
              <w:rPr>
                <w:b/>
                <w:highlight w:val="yellow"/>
              </w:rPr>
              <w:t>£/€ XX</w:t>
            </w:r>
          </w:p>
        </w:tc>
        <w:tc>
          <w:tcPr>
            <w:tcW w:w="1167" w:type="dxa"/>
          </w:tcPr>
          <w:p w:rsidR="00606DAE" w:rsidRPr="00F41A78" w:rsidRDefault="00873BE9" w:rsidP="009B2654">
            <w:pPr>
              <w:tabs>
                <w:tab w:val="left" w:pos="6192"/>
              </w:tabs>
              <w:spacing w:after="0" w:line="240" w:lineRule="auto"/>
            </w:pPr>
            <w:r w:rsidRPr="00606DAE">
              <w:rPr>
                <w:b/>
                <w:highlight w:val="yellow"/>
              </w:rPr>
              <w:t>£/€ XX</w:t>
            </w:r>
          </w:p>
        </w:tc>
        <w:tc>
          <w:tcPr>
            <w:tcW w:w="1101" w:type="dxa"/>
          </w:tcPr>
          <w:p w:rsidR="00606DAE" w:rsidRPr="00F41A78" w:rsidRDefault="00873BE9" w:rsidP="009B2654">
            <w:pPr>
              <w:tabs>
                <w:tab w:val="left" w:pos="6192"/>
              </w:tabs>
              <w:spacing w:after="0" w:line="240" w:lineRule="auto"/>
            </w:pPr>
            <w:r w:rsidRPr="00606DAE">
              <w:rPr>
                <w:b/>
                <w:highlight w:val="yellow"/>
              </w:rPr>
              <w:t>£/€ XX</w:t>
            </w:r>
          </w:p>
        </w:tc>
      </w:tr>
      <w:tr w:rsidR="00606DAE" w:rsidRPr="00F41A78" w:rsidTr="009B2654">
        <w:trPr>
          <w:trHeight w:val="294"/>
        </w:trPr>
        <w:tc>
          <w:tcPr>
            <w:tcW w:w="2943" w:type="dxa"/>
          </w:tcPr>
          <w:p w:rsidR="00606DAE" w:rsidRPr="00F41A78" w:rsidRDefault="00606DAE" w:rsidP="009B2654">
            <w:pPr>
              <w:tabs>
                <w:tab w:val="left" w:pos="6192"/>
              </w:tabs>
              <w:spacing w:after="0" w:line="240" w:lineRule="auto"/>
              <w:rPr>
                <w:b/>
                <w:color w:val="1F497D"/>
              </w:rPr>
            </w:pPr>
            <w:r w:rsidRPr="00F41A78">
              <w:rPr>
                <w:b/>
              </w:rPr>
              <w:t>Maintenance</w:t>
            </w:r>
          </w:p>
        </w:tc>
        <w:tc>
          <w:tcPr>
            <w:tcW w:w="1134" w:type="dxa"/>
            <w:shd w:val="clear" w:color="auto" w:fill="D9D9D9"/>
          </w:tcPr>
          <w:p w:rsidR="00606DAE" w:rsidRPr="00F41A78" w:rsidRDefault="00606DAE" w:rsidP="009B2654">
            <w:pPr>
              <w:tabs>
                <w:tab w:val="left" w:pos="6192"/>
              </w:tabs>
              <w:spacing w:after="0" w:line="240" w:lineRule="auto"/>
              <w:rPr>
                <w:b/>
              </w:rPr>
            </w:pPr>
          </w:p>
        </w:tc>
        <w:tc>
          <w:tcPr>
            <w:tcW w:w="1134" w:type="dxa"/>
            <w:shd w:val="clear" w:color="auto" w:fill="D9D9D9"/>
          </w:tcPr>
          <w:p w:rsidR="00606DAE" w:rsidRPr="00F41A78" w:rsidRDefault="00873BE9" w:rsidP="009B2654">
            <w:pPr>
              <w:tabs>
                <w:tab w:val="left" w:pos="6192"/>
              </w:tabs>
              <w:spacing w:after="0" w:line="240" w:lineRule="auto"/>
              <w:rPr>
                <w:b/>
              </w:rPr>
            </w:pPr>
            <w:r w:rsidRPr="00606DAE">
              <w:rPr>
                <w:b/>
                <w:highlight w:val="yellow"/>
              </w:rPr>
              <w:t>£/€ XX</w:t>
            </w:r>
          </w:p>
        </w:tc>
        <w:tc>
          <w:tcPr>
            <w:tcW w:w="1134" w:type="dxa"/>
            <w:shd w:val="clear" w:color="auto" w:fill="D9D9D9"/>
          </w:tcPr>
          <w:p w:rsidR="00606DAE" w:rsidRPr="00F41A78" w:rsidRDefault="00873BE9" w:rsidP="009B2654">
            <w:pPr>
              <w:tabs>
                <w:tab w:val="left" w:pos="6192"/>
              </w:tabs>
              <w:spacing w:after="0" w:line="240" w:lineRule="auto"/>
            </w:pPr>
            <w:r w:rsidRPr="00606DAE">
              <w:rPr>
                <w:b/>
                <w:highlight w:val="yellow"/>
              </w:rPr>
              <w:t>£/€ XX</w:t>
            </w:r>
          </w:p>
        </w:tc>
        <w:tc>
          <w:tcPr>
            <w:tcW w:w="1134" w:type="dxa"/>
          </w:tcPr>
          <w:p w:rsidR="00606DAE" w:rsidRPr="00F41A78" w:rsidRDefault="00873BE9" w:rsidP="009B2654">
            <w:pPr>
              <w:tabs>
                <w:tab w:val="left" w:pos="6192"/>
              </w:tabs>
              <w:spacing w:after="0" w:line="240" w:lineRule="auto"/>
            </w:pPr>
            <w:r w:rsidRPr="00606DAE">
              <w:rPr>
                <w:b/>
                <w:highlight w:val="yellow"/>
              </w:rPr>
              <w:t>£/€ XX</w:t>
            </w:r>
          </w:p>
        </w:tc>
        <w:tc>
          <w:tcPr>
            <w:tcW w:w="1167" w:type="dxa"/>
          </w:tcPr>
          <w:p w:rsidR="00606DAE" w:rsidRPr="00F41A78" w:rsidRDefault="00873BE9" w:rsidP="009B2654">
            <w:pPr>
              <w:tabs>
                <w:tab w:val="left" w:pos="6192"/>
              </w:tabs>
              <w:spacing w:after="0" w:line="240" w:lineRule="auto"/>
            </w:pPr>
            <w:r w:rsidRPr="00606DAE">
              <w:rPr>
                <w:b/>
                <w:highlight w:val="yellow"/>
              </w:rPr>
              <w:t>£/€ XX</w:t>
            </w:r>
          </w:p>
        </w:tc>
        <w:tc>
          <w:tcPr>
            <w:tcW w:w="1101" w:type="dxa"/>
          </w:tcPr>
          <w:p w:rsidR="00606DAE" w:rsidRPr="00F41A78" w:rsidRDefault="00873BE9" w:rsidP="009B2654">
            <w:pPr>
              <w:tabs>
                <w:tab w:val="left" w:pos="6192"/>
              </w:tabs>
              <w:spacing w:after="0" w:line="240" w:lineRule="auto"/>
            </w:pPr>
            <w:r w:rsidRPr="00606DAE">
              <w:rPr>
                <w:b/>
                <w:highlight w:val="yellow"/>
              </w:rPr>
              <w:t>£/€ XX</w:t>
            </w:r>
          </w:p>
        </w:tc>
      </w:tr>
      <w:tr w:rsidR="00606DAE" w:rsidRPr="00F41A78" w:rsidTr="009B2654">
        <w:trPr>
          <w:trHeight w:val="294"/>
        </w:trPr>
        <w:tc>
          <w:tcPr>
            <w:tcW w:w="2943" w:type="dxa"/>
          </w:tcPr>
          <w:p w:rsidR="00606DAE" w:rsidRPr="00F41A78" w:rsidRDefault="00606DAE" w:rsidP="009B2654">
            <w:pPr>
              <w:tabs>
                <w:tab w:val="left" w:pos="6192"/>
              </w:tabs>
              <w:spacing w:after="0" w:line="240" w:lineRule="auto"/>
              <w:rPr>
                <w:b/>
                <w:color w:val="1F497D"/>
              </w:rPr>
            </w:pPr>
            <w:r w:rsidRPr="00F41A78">
              <w:rPr>
                <w:b/>
              </w:rPr>
              <w:t>Product</w:t>
            </w:r>
          </w:p>
        </w:tc>
        <w:tc>
          <w:tcPr>
            <w:tcW w:w="1134" w:type="dxa"/>
            <w:shd w:val="clear" w:color="auto" w:fill="D9D9D9"/>
          </w:tcPr>
          <w:p w:rsidR="00606DAE" w:rsidRPr="00F41A78" w:rsidRDefault="00606DAE" w:rsidP="009B2654">
            <w:pPr>
              <w:tabs>
                <w:tab w:val="left" w:pos="6192"/>
              </w:tabs>
              <w:spacing w:after="0" w:line="240" w:lineRule="auto"/>
              <w:rPr>
                <w:b/>
              </w:rPr>
            </w:pPr>
          </w:p>
        </w:tc>
        <w:tc>
          <w:tcPr>
            <w:tcW w:w="1134" w:type="dxa"/>
            <w:shd w:val="clear" w:color="auto" w:fill="D9D9D9"/>
          </w:tcPr>
          <w:p w:rsidR="00606DAE" w:rsidRPr="00F41A78" w:rsidRDefault="00873BE9" w:rsidP="009B2654">
            <w:pPr>
              <w:tabs>
                <w:tab w:val="left" w:pos="6192"/>
              </w:tabs>
              <w:spacing w:after="0" w:line="240" w:lineRule="auto"/>
              <w:rPr>
                <w:b/>
              </w:rPr>
            </w:pPr>
            <w:r w:rsidRPr="00606DAE">
              <w:rPr>
                <w:b/>
                <w:highlight w:val="yellow"/>
              </w:rPr>
              <w:t>£/€ XX</w:t>
            </w:r>
          </w:p>
        </w:tc>
        <w:tc>
          <w:tcPr>
            <w:tcW w:w="1134" w:type="dxa"/>
            <w:shd w:val="clear" w:color="auto" w:fill="D9D9D9"/>
          </w:tcPr>
          <w:p w:rsidR="00606DAE" w:rsidRPr="00F41A78" w:rsidRDefault="00873BE9" w:rsidP="009B2654">
            <w:pPr>
              <w:tabs>
                <w:tab w:val="left" w:pos="6192"/>
              </w:tabs>
              <w:spacing w:after="0" w:line="240" w:lineRule="auto"/>
            </w:pPr>
            <w:r w:rsidRPr="00606DAE">
              <w:rPr>
                <w:b/>
                <w:highlight w:val="yellow"/>
              </w:rPr>
              <w:t>£/€ XX</w:t>
            </w:r>
          </w:p>
        </w:tc>
        <w:tc>
          <w:tcPr>
            <w:tcW w:w="1134" w:type="dxa"/>
          </w:tcPr>
          <w:p w:rsidR="00606DAE" w:rsidRPr="00F41A78" w:rsidRDefault="00873BE9" w:rsidP="009B2654">
            <w:pPr>
              <w:tabs>
                <w:tab w:val="left" w:pos="6192"/>
              </w:tabs>
              <w:spacing w:after="0" w:line="240" w:lineRule="auto"/>
            </w:pPr>
            <w:r w:rsidRPr="00606DAE">
              <w:rPr>
                <w:b/>
                <w:highlight w:val="yellow"/>
              </w:rPr>
              <w:t>£/€ XX</w:t>
            </w:r>
          </w:p>
        </w:tc>
        <w:tc>
          <w:tcPr>
            <w:tcW w:w="1167" w:type="dxa"/>
          </w:tcPr>
          <w:p w:rsidR="00606DAE" w:rsidRPr="00F41A78" w:rsidRDefault="00873BE9" w:rsidP="009B2654">
            <w:pPr>
              <w:tabs>
                <w:tab w:val="left" w:pos="6192"/>
              </w:tabs>
              <w:spacing w:after="0" w:line="240" w:lineRule="auto"/>
            </w:pPr>
            <w:r w:rsidRPr="00606DAE">
              <w:rPr>
                <w:b/>
                <w:highlight w:val="yellow"/>
              </w:rPr>
              <w:t>£/€ XX</w:t>
            </w:r>
          </w:p>
        </w:tc>
        <w:tc>
          <w:tcPr>
            <w:tcW w:w="1101" w:type="dxa"/>
          </w:tcPr>
          <w:p w:rsidR="00606DAE" w:rsidRPr="00F41A78" w:rsidRDefault="00873BE9" w:rsidP="009B2654">
            <w:pPr>
              <w:tabs>
                <w:tab w:val="left" w:pos="6192"/>
              </w:tabs>
              <w:spacing w:after="0" w:line="240" w:lineRule="auto"/>
            </w:pPr>
            <w:r w:rsidRPr="00606DAE">
              <w:rPr>
                <w:b/>
                <w:highlight w:val="yellow"/>
              </w:rPr>
              <w:t>£/€ XX</w:t>
            </w:r>
          </w:p>
        </w:tc>
      </w:tr>
      <w:tr w:rsidR="00606DAE" w:rsidRPr="00F41A78" w:rsidTr="009B2654">
        <w:trPr>
          <w:trHeight w:val="294"/>
        </w:trPr>
        <w:tc>
          <w:tcPr>
            <w:tcW w:w="2943" w:type="dxa"/>
          </w:tcPr>
          <w:p w:rsidR="00606DAE" w:rsidRPr="00F41A78" w:rsidRDefault="00606DAE" w:rsidP="009B2654">
            <w:pPr>
              <w:tabs>
                <w:tab w:val="left" w:pos="6192"/>
              </w:tabs>
              <w:spacing w:after="0" w:line="240" w:lineRule="auto"/>
              <w:rPr>
                <w:b/>
                <w:color w:val="1F497D"/>
              </w:rPr>
            </w:pPr>
            <w:r w:rsidRPr="00F41A78">
              <w:rPr>
                <w:b/>
              </w:rPr>
              <w:t>Totals</w:t>
            </w:r>
          </w:p>
        </w:tc>
        <w:tc>
          <w:tcPr>
            <w:tcW w:w="1134" w:type="dxa"/>
            <w:shd w:val="clear" w:color="auto" w:fill="D9D9D9"/>
          </w:tcPr>
          <w:p w:rsidR="00606DAE" w:rsidRPr="00F41A78" w:rsidRDefault="00606DAE" w:rsidP="009B2654">
            <w:pPr>
              <w:tabs>
                <w:tab w:val="left" w:pos="6192"/>
              </w:tabs>
              <w:spacing w:after="0" w:line="240" w:lineRule="auto"/>
              <w:rPr>
                <w:b/>
              </w:rPr>
            </w:pPr>
          </w:p>
        </w:tc>
        <w:tc>
          <w:tcPr>
            <w:tcW w:w="1134" w:type="dxa"/>
            <w:shd w:val="clear" w:color="auto" w:fill="D9D9D9"/>
          </w:tcPr>
          <w:p w:rsidR="00606DAE" w:rsidRPr="00F41A78" w:rsidRDefault="00873BE9" w:rsidP="009B2654">
            <w:pPr>
              <w:tabs>
                <w:tab w:val="left" w:pos="6192"/>
              </w:tabs>
              <w:spacing w:after="0" w:line="240" w:lineRule="auto"/>
              <w:rPr>
                <w:b/>
              </w:rPr>
            </w:pPr>
            <w:r w:rsidRPr="00606DAE">
              <w:rPr>
                <w:b/>
                <w:highlight w:val="yellow"/>
              </w:rPr>
              <w:t>£/€ XX</w:t>
            </w:r>
          </w:p>
        </w:tc>
        <w:tc>
          <w:tcPr>
            <w:tcW w:w="1134" w:type="dxa"/>
            <w:shd w:val="clear" w:color="auto" w:fill="D9D9D9"/>
          </w:tcPr>
          <w:p w:rsidR="00606DAE" w:rsidRPr="00F41A78" w:rsidRDefault="00873BE9" w:rsidP="009B2654">
            <w:pPr>
              <w:tabs>
                <w:tab w:val="left" w:pos="6192"/>
              </w:tabs>
              <w:spacing w:after="0" w:line="240" w:lineRule="auto"/>
            </w:pPr>
            <w:r w:rsidRPr="00606DAE">
              <w:rPr>
                <w:b/>
                <w:highlight w:val="yellow"/>
              </w:rPr>
              <w:t>£/€ XX</w:t>
            </w:r>
          </w:p>
        </w:tc>
        <w:tc>
          <w:tcPr>
            <w:tcW w:w="1134" w:type="dxa"/>
          </w:tcPr>
          <w:p w:rsidR="00606DAE" w:rsidRPr="00F41A78" w:rsidRDefault="00873BE9" w:rsidP="009B2654">
            <w:pPr>
              <w:tabs>
                <w:tab w:val="left" w:pos="6192"/>
              </w:tabs>
              <w:spacing w:after="0" w:line="240" w:lineRule="auto"/>
            </w:pPr>
            <w:r w:rsidRPr="00606DAE">
              <w:rPr>
                <w:b/>
                <w:highlight w:val="yellow"/>
              </w:rPr>
              <w:t>£/€ XX</w:t>
            </w:r>
          </w:p>
        </w:tc>
        <w:tc>
          <w:tcPr>
            <w:tcW w:w="1167" w:type="dxa"/>
          </w:tcPr>
          <w:p w:rsidR="00606DAE" w:rsidRPr="00F41A78" w:rsidRDefault="00873BE9" w:rsidP="009B2654">
            <w:pPr>
              <w:tabs>
                <w:tab w:val="left" w:pos="6192"/>
              </w:tabs>
              <w:spacing w:after="0" w:line="240" w:lineRule="auto"/>
            </w:pPr>
            <w:r w:rsidRPr="00606DAE">
              <w:rPr>
                <w:b/>
                <w:highlight w:val="yellow"/>
              </w:rPr>
              <w:t>£/€ XX</w:t>
            </w:r>
          </w:p>
        </w:tc>
        <w:tc>
          <w:tcPr>
            <w:tcW w:w="1101" w:type="dxa"/>
          </w:tcPr>
          <w:p w:rsidR="00606DAE" w:rsidRPr="00F41A78" w:rsidRDefault="00873BE9" w:rsidP="009B2654">
            <w:pPr>
              <w:tabs>
                <w:tab w:val="left" w:pos="6192"/>
              </w:tabs>
              <w:spacing w:after="0" w:line="240" w:lineRule="auto"/>
            </w:pPr>
            <w:r w:rsidRPr="00606DAE">
              <w:rPr>
                <w:b/>
                <w:highlight w:val="yellow"/>
              </w:rPr>
              <w:t>£/€ XX</w:t>
            </w:r>
          </w:p>
        </w:tc>
      </w:tr>
      <w:tr w:rsidR="00606DAE" w:rsidRPr="00F41A78" w:rsidTr="009B2654">
        <w:trPr>
          <w:trHeight w:val="294"/>
        </w:trPr>
        <w:tc>
          <w:tcPr>
            <w:tcW w:w="8646" w:type="dxa"/>
            <w:gridSpan w:val="6"/>
          </w:tcPr>
          <w:p w:rsidR="00606DAE" w:rsidRPr="00F41A78" w:rsidRDefault="00606DAE" w:rsidP="009B2654">
            <w:pPr>
              <w:tabs>
                <w:tab w:val="left" w:pos="6192"/>
              </w:tabs>
              <w:spacing w:after="0" w:line="240" w:lineRule="auto"/>
            </w:pPr>
            <w:r w:rsidRPr="00873BE9">
              <w:rPr>
                <w:b/>
              </w:rPr>
              <w:t>Total</w:t>
            </w:r>
            <w:r w:rsidRPr="00F41A78">
              <w:rPr>
                <w:b/>
              </w:rPr>
              <w:t xml:space="preserve"> Combined Savings</w:t>
            </w:r>
          </w:p>
        </w:tc>
        <w:tc>
          <w:tcPr>
            <w:tcW w:w="1101" w:type="dxa"/>
          </w:tcPr>
          <w:p w:rsidR="00606DAE" w:rsidRPr="00F41A78" w:rsidRDefault="00873BE9" w:rsidP="009B2654">
            <w:pPr>
              <w:tabs>
                <w:tab w:val="left" w:pos="6192"/>
              </w:tabs>
              <w:spacing w:after="0" w:line="240" w:lineRule="auto"/>
            </w:pPr>
            <w:r w:rsidRPr="00606DAE">
              <w:rPr>
                <w:b/>
                <w:highlight w:val="yellow"/>
              </w:rPr>
              <w:t>£/€ XX</w:t>
            </w:r>
          </w:p>
        </w:tc>
      </w:tr>
    </w:tbl>
    <w:p w:rsidR="00606DAE" w:rsidRPr="00F41A78" w:rsidRDefault="00606DAE" w:rsidP="00606DAE"/>
    <w:p w:rsidR="00606DAE" w:rsidRPr="00E7535E" w:rsidRDefault="00606DAE" w:rsidP="00606DAE">
      <w:pPr>
        <w:pStyle w:val="NECPRODUCTHEADER"/>
        <w:rPr>
          <w:color w:val="4472C4" w:themeColor="accent5"/>
        </w:rPr>
      </w:pPr>
      <w:bookmarkStart w:id="2" w:name="_Toc403662073"/>
      <w:r w:rsidRPr="00E7535E">
        <w:rPr>
          <w:color w:val="4472C4" w:themeColor="accent5"/>
        </w:rPr>
        <w:t>CALL USAGE REVIEW</w:t>
      </w:r>
      <w:bookmarkEnd w:id="2"/>
    </w:p>
    <w:p w:rsidR="001B33E2" w:rsidRPr="00606DAE" w:rsidRDefault="001B33E2" w:rsidP="001B33E2">
      <w:pPr>
        <w:pStyle w:val="NECBODY"/>
        <w:rPr>
          <w:b/>
        </w:rPr>
      </w:pPr>
      <w:r w:rsidRPr="00606DAE">
        <w:rPr>
          <w:b/>
        </w:rPr>
        <w:t xml:space="preserve">Estimated saving per annum: </w:t>
      </w:r>
      <w:r w:rsidRPr="00606DAE">
        <w:rPr>
          <w:b/>
          <w:highlight w:val="yellow"/>
        </w:rPr>
        <w:t>£/€ XX</w:t>
      </w:r>
    </w:p>
    <w:tbl>
      <w:tblPr>
        <w:tblpPr w:leftFromText="180" w:rightFromText="180" w:vertAnchor="text" w:tblpY="216"/>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43"/>
        <w:gridCol w:w="1134"/>
        <w:gridCol w:w="1134"/>
        <w:gridCol w:w="1134"/>
        <w:gridCol w:w="1134"/>
        <w:gridCol w:w="1134"/>
        <w:gridCol w:w="1134"/>
      </w:tblGrid>
      <w:tr w:rsidR="00606DAE" w:rsidRPr="00F41A78" w:rsidTr="009B2654">
        <w:trPr>
          <w:trHeight w:val="421"/>
        </w:trPr>
        <w:tc>
          <w:tcPr>
            <w:tcW w:w="2943" w:type="dxa"/>
          </w:tcPr>
          <w:p w:rsidR="00606DAE" w:rsidRPr="00F41A78" w:rsidRDefault="00606DAE" w:rsidP="009B2654">
            <w:pPr>
              <w:tabs>
                <w:tab w:val="left" w:pos="6192"/>
              </w:tabs>
              <w:spacing w:after="0" w:line="240" w:lineRule="auto"/>
              <w:rPr>
                <w:b/>
              </w:rPr>
            </w:pPr>
          </w:p>
        </w:tc>
        <w:tc>
          <w:tcPr>
            <w:tcW w:w="3402" w:type="dxa"/>
            <w:gridSpan w:val="3"/>
            <w:shd w:val="clear" w:color="auto" w:fill="BFBFBF"/>
          </w:tcPr>
          <w:p w:rsidR="00606DAE" w:rsidRPr="00F41A78" w:rsidRDefault="00606DAE" w:rsidP="009B2654">
            <w:pPr>
              <w:tabs>
                <w:tab w:val="left" w:pos="6192"/>
              </w:tabs>
              <w:spacing w:after="0" w:line="240" w:lineRule="auto"/>
              <w:jc w:val="center"/>
            </w:pPr>
            <w:r w:rsidRPr="00F41A78">
              <w:rPr>
                <w:b/>
              </w:rPr>
              <w:t>Current Provider</w:t>
            </w:r>
          </w:p>
        </w:tc>
        <w:tc>
          <w:tcPr>
            <w:tcW w:w="3402" w:type="dxa"/>
            <w:gridSpan w:val="3"/>
          </w:tcPr>
          <w:p w:rsidR="00606DAE" w:rsidRPr="00F41A78" w:rsidRDefault="00606DAE" w:rsidP="009B2654">
            <w:pPr>
              <w:tabs>
                <w:tab w:val="left" w:pos="6192"/>
              </w:tabs>
              <w:spacing w:after="0" w:line="240" w:lineRule="auto"/>
              <w:jc w:val="center"/>
            </w:pPr>
            <w:r w:rsidRPr="00F41A78">
              <w:rPr>
                <w:b/>
                <w:color w:val="FF0000"/>
              </w:rPr>
              <w:t>&gt;</w:t>
            </w:r>
            <w:r w:rsidRPr="00F41A78">
              <w:rPr>
                <w:b/>
              </w:rPr>
              <w:t>Insert Reseller Name Here</w:t>
            </w:r>
            <w:r w:rsidRPr="00F41A78">
              <w:rPr>
                <w:b/>
                <w:color w:val="FF0000"/>
              </w:rPr>
              <w:t>&lt;</w:t>
            </w:r>
          </w:p>
        </w:tc>
      </w:tr>
      <w:tr w:rsidR="00606DAE" w:rsidRPr="00F41A78" w:rsidTr="009B2654">
        <w:trPr>
          <w:trHeight w:val="309"/>
        </w:trPr>
        <w:tc>
          <w:tcPr>
            <w:tcW w:w="2943" w:type="dxa"/>
          </w:tcPr>
          <w:p w:rsidR="00606DAE" w:rsidRPr="00F41A78" w:rsidRDefault="00606DAE" w:rsidP="009B2654">
            <w:pPr>
              <w:tabs>
                <w:tab w:val="left" w:pos="6192"/>
              </w:tabs>
              <w:spacing w:after="0" w:line="240" w:lineRule="auto"/>
              <w:rPr>
                <w:b/>
                <w:color w:val="1F497D"/>
              </w:rPr>
            </w:pPr>
            <w:r w:rsidRPr="00F41A78">
              <w:rPr>
                <w:b/>
              </w:rPr>
              <w:t>Destination</w:t>
            </w:r>
          </w:p>
        </w:tc>
        <w:tc>
          <w:tcPr>
            <w:tcW w:w="1134" w:type="dxa"/>
            <w:shd w:val="clear" w:color="auto" w:fill="BFBFBF"/>
          </w:tcPr>
          <w:p w:rsidR="00606DAE" w:rsidRPr="00F41A78" w:rsidRDefault="00606DAE" w:rsidP="009B2654">
            <w:pPr>
              <w:tabs>
                <w:tab w:val="left" w:pos="6192"/>
              </w:tabs>
              <w:spacing w:after="0" w:line="240" w:lineRule="auto"/>
              <w:rPr>
                <w:b/>
              </w:rPr>
            </w:pPr>
            <w:r w:rsidRPr="00F41A78">
              <w:rPr>
                <w:b/>
              </w:rPr>
              <w:t>Minutes</w:t>
            </w:r>
          </w:p>
        </w:tc>
        <w:tc>
          <w:tcPr>
            <w:tcW w:w="1134" w:type="dxa"/>
            <w:shd w:val="clear" w:color="auto" w:fill="BFBFBF"/>
          </w:tcPr>
          <w:p w:rsidR="00606DAE" w:rsidRPr="00F41A78" w:rsidRDefault="00606DAE" w:rsidP="009B2654">
            <w:pPr>
              <w:tabs>
                <w:tab w:val="left" w:pos="6192"/>
              </w:tabs>
              <w:spacing w:after="0" w:line="240" w:lineRule="auto"/>
              <w:rPr>
                <w:b/>
              </w:rPr>
            </w:pPr>
            <w:r w:rsidRPr="00F41A78">
              <w:rPr>
                <w:b/>
              </w:rPr>
              <w:t>Cost</w:t>
            </w:r>
            <w:r>
              <w:rPr>
                <w:b/>
              </w:rPr>
              <w:t xml:space="preserve"> </w:t>
            </w:r>
            <w:r w:rsidR="00873BE9" w:rsidRPr="00873BE9">
              <w:rPr>
                <w:b/>
              </w:rPr>
              <w:t>£/€</w:t>
            </w:r>
          </w:p>
        </w:tc>
        <w:tc>
          <w:tcPr>
            <w:tcW w:w="1134" w:type="dxa"/>
            <w:shd w:val="clear" w:color="auto" w:fill="BFBFBF"/>
          </w:tcPr>
          <w:p w:rsidR="00606DAE" w:rsidRPr="00F41A78" w:rsidRDefault="00606DAE" w:rsidP="009B2654">
            <w:pPr>
              <w:tabs>
                <w:tab w:val="left" w:pos="6192"/>
              </w:tabs>
              <w:spacing w:after="0" w:line="240" w:lineRule="auto"/>
            </w:pPr>
            <w:r w:rsidRPr="00F41A78">
              <w:rPr>
                <w:b/>
              </w:rPr>
              <w:t>Average PPM</w:t>
            </w:r>
          </w:p>
        </w:tc>
        <w:tc>
          <w:tcPr>
            <w:tcW w:w="1134" w:type="dxa"/>
          </w:tcPr>
          <w:p w:rsidR="00606DAE" w:rsidRPr="00F41A78" w:rsidRDefault="00606DAE" w:rsidP="009B2654">
            <w:pPr>
              <w:tabs>
                <w:tab w:val="left" w:pos="6192"/>
              </w:tabs>
              <w:spacing w:after="0" w:line="240" w:lineRule="auto"/>
            </w:pPr>
            <w:r w:rsidRPr="00F41A78">
              <w:rPr>
                <w:b/>
              </w:rPr>
              <w:t>Call Rate PPM</w:t>
            </w:r>
          </w:p>
        </w:tc>
        <w:tc>
          <w:tcPr>
            <w:tcW w:w="1134" w:type="dxa"/>
          </w:tcPr>
          <w:p w:rsidR="00606DAE" w:rsidRPr="00F41A78" w:rsidRDefault="00606DAE" w:rsidP="009B2654">
            <w:pPr>
              <w:tabs>
                <w:tab w:val="left" w:pos="6192"/>
              </w:tabs>
              <w:spacing w:after="0" w:line="240" w:lineRule="auto"/>
            </w:pPr>
            <w:r w:rsidRPr="00F41A78">
              <w:rPr>
                <w:b/>
              </w:rPr>
              <w:t xml:space="preserve">Cost </w:t>
            </w:r>
            <w:r w:rsidR="00873BE9">
              <w:rPr>
                <w:b/>
              </w:rPr>
              <w:t xml:space="preserve"> </w:t>
            </w:r>
            <w:r w:rsidR="00873BE9" w:rsidRPr="00873BE9">
              <w:rPr>
                <w:b/>
              </w:rPr>
              <w:t>£/€</w:t>
            </w:r>
          </w:p>
        </w:tc>
        <w:tc>
          <w:tcPr>
            <w:tcW w:w="1134" w:type="dxa"/>
          </w:tcPr>
          <w:p w:rsidR="00606DAE" w:rsidRPr="00F41A78" w:rsidRDefault="00606DAE" w:rsidP="009B2654">
            <w:pPr>
              <w:tabs>
                <w:tab w:val="left" w:pos="6192"/>
              </w:tabs>
              <w:spacing w:after="0" w:line="240" w:lineRule="auto"/>
            </w:pPr>
            <w:r w:rsidRPr="00F41A78">
              <w:rPr>
                <w:b/>
              </w:rPr>
              <w:t xml:space="preserve">Client Savings </w:t>
            </w:r>
            <w:r w:rsidR="00873BE9">
              <w:rPr>
                <w:b/>
              </w:rPr>
              <w:t xml:space="preserve"> </w:t>
            </w:r>
            <w:r w:rsidR="00873BE9" w:rsidRPr="00873BE9">
              <w:rPr>
                <w:b/>
              </w:rPr>
              <w:t>£/€</w:t>
            </w:r>
          </w:p>
        </w:tc>
      </w:tr>
      <w:tr w:rsidR="00606DAE" w:rsidRPr="00F41A78" w:rsidTr="009B2654">
        <w:trPr>
          <w:trHeight w:val="302"/>
        </w:trPr>
        <w:tc>
          <w:tcPr>
            <w:tcW w:w="2943" w:type="dxa"/>
          </w:tcPr>
          <w:p w:rsidR="00606DAE" w:rsidRPr="00F41A78" w:rsidRDefault="00606DAE" w:rsidP="009B2654">
            <w:pPr>
              <w:tabs>
                <w:tab w:val="left" w:pos="6192"/>
              </w:tabs>
              <w:spacing w:after="0" w:line="240" w:lineRule="auto"/>
              <w:rPr>
                <w:b/>
                <w:color w:val="1F497D"/>
              </w:rPr>
            </w:pPr>
            <w:r w:rsidRPr="00F41A78">
              <w:rPr>
                <w:b/>
              </w:rPr>
              <w:t>Local</w:t>
            </w:r>
          </w:p>
        </w:tc>
        <w:tc>
          <w:tcPr>
            <w:tcW w:w="1134" w:type="dxa"/>
            <w:shd w:val="clear" w:color="auto" w:fill="BFBFBF"/>
          </w:tcPr>
          <w:p w:rsidR="00606DAE" w:rsidRPr="00F41A78" w:rsidRDefault="00606DAE" w:rsidP="009B2654">
            <w:pPr>
              <w:tabs>
                <w:tab w:val="left" w:pos="6192"/>
              </w:tabs>
              <w:spacing w:after="0" w:line="240" w:lineRule="auto"/>
              <w:rPr>
                <w:b/>
              </w:rPr>
            </w:pPr>
            <w:r w:rsidRPr="00F41A78">
              <w:rPr>
                <w:b/>
                <w:color w:val="FF0000"/>
              </w:rPr>
              <w:t>&gt;</w:t>
            </w:r>
            <w:r w:rsidRPr="00F41A78">
              <w:rPr>
                <w:b/>
              </w:rPr>
              <w:t>x</w:t>
            </w:r>
            <w:r w:rsidRPr="00F41A78">
              <w:rPr>
                <w:b/>
                <w:color w:val="FF0000"/>
              </w:rPr>
              <w:t>&lt;</w:t>
            </w:r>
          </w:p>
        </w:tc>
        <w:tc>
          <w:tcPr>
            <w:tcW w:w="1134" w:type="dxa"/>
            <w:shd w:val="clear" w:color="auto" w:fill="BFBFBF"/>
          </w:tcPr>
          <w:p w:rsidR="00606DAE" w:rsidRPr="00F41A78" w:rsidRDefault="00606DAE" w:rsidP="009B2654">
            <w:pPr>
              <w:tabs>
                <w:tab w:val="left" w:pos="6192"/>
              </w:tabs>
              <w:spacing w:after="0" w:line="240" w:lineRule="auto"/>
              <w:rPr>
                <w:b/>
              </w:rPr>
            </w:pPr>
            <w:r>
              <w:rPr>
                <w:b/>
              </w:rPr>
              <w:t>£</w:t>
            </w:r>
            <w:r w:rsidRPr="00F41A78">
              <w:rPr>
                <w:b/>
                <w:color w:val="FF0000"/>
              </w:rPr>
              <w:t>&gt;</w:t>
            </w:r>
            <w:r w:rsidRPr="00F41A78">
              <w:rPr>
                <w:b/>
              </w:rPr>
              <w:t>x</w:t>
            </w:r>
            <w:r w:rsidRPr="00F41A78">
              <w:rPr>
                <w:b/>
                <w:color w:val="FF0000"/>
              </w:rPr>
              <w:t>&lt;</w:t>
            </w:r>
          </w:p>
        </w:tc>
        <w:tc>
          <w:tcPr>
            <w:tcW w:w="1134" w:type="dxa"/>
            <w:shd w:val="clear" w:color="auto" w:fill="BFBFBF"/>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r>
      <w:tr w:rsidR="00606DAE" w:rsidRPr="00F41A78" w:rsidTr="009B2654">
        <w:trPr>
          <w:trHeight w:val="294"/>
        </w:trPr>
        <w:tc>
          <w:tcPr>
            <w:tcW w:w="2943" w:type="dxa"/>
          </w:tcPr>
          <w:p w:rsidR="00606DAE" w:rsidRPr="00F41A78" w:rsidRDefault="00606DAE" w:rsidP="009B2654">
            <w:pPr>
              <w:tabs>
                <w:tab w:val="left" w:pos="6192"/>
              </w:tabs>
              <w:spacing w:after="0" w:line="240" w:lineRule="auto"/>
              <w:rPr>
                <w:b/>
                <w:color w:val="1F497D"/>
              </w:rPr>
            </w:pPr>
            <w:r w:rsidRPr="00F41A78">
              <w:rPr>
                <w:b/>
              </w:rPr>
              <w:t>National</w:t>
            </w:r>
          </w:p>
        </w:tc>
        <w:tc>
          <w:tcPr>
            <w:tcW w:w="1134" w:type="dxa"/>
            <w:shd w:val="clear" w:color="auto" w:fill="BFBFBF"/>
          </w:tcPr>
          <w:p w:rsidR="00606DAE" w:rsidRPr="00F41A78" w:rsidRDefault="00606DAE" w:rsidP="009B2654">
            <w:pPr>
              <w:tabs>
                <w:tab w:val="left" w:pos="6192"/>
              </w:tabs>
              <w:spacing w:after="0" w:line="240" w:lineRule="auto"/>
              <w:rPr>
                <w:b/>
              </w:rPr>
            </w:pPr>
            <w:r w:rsidRPr="00F41A78">
              <w:rPr>
                <w:b/>
                <w:color w:val="FF0000"/>
              </w:rPr>
              <w:t>&gt;</w:t>
            </w:r>
            <w:r w:rsidRPr="00F41A78">
              <w:rPr>
                <w:b/>
              </w:rPr>
              <w:t>x</w:t>
            </w:r>
            <w:r w:rsidRPr="00F41A78">
              <w:rPr>
                <w:b/>
                <w:color w:val="FF0000"/>
              </w:rPr>
              <w:t>&lt;</w:t>
            </w:r>
          </w:p>
        </w:tc>
        <w:tc>
          <w:tcPr>
            <w:tcW w:w="1134" w:type="dxa"/>
            <w:shd w:val="clear" w:color="auto" w:fill="BFBFBF"/>
          </w:tcPr>
          <w:p w:rsidR="00606DAE" w:rsidRPr="00F41A78" w:rsidRDefault="00606DAE" w:rsidP="009B2654">
            <w:pPr>
              <w:tabs>
                <w:tab w:val="left" w:pos="6192"/>
              </w:tabs>
              <w:spacing w:after="0" w:line="240" w:lineRule="auto"/>
              <w:rPr>
                <w:b/>
              </w:rPr>
            </w:pPr>
            <w:r>
              <w:rPr>
                <w:b/>
              </w:rPr>
              <w:t>£</w:t>
            </w:r>
            <w:r w:rsidRPr="00F41A78">
              <w:rPr>
                <w:b/>
                <w:color w:val="FF0000"/>
              </w:rPr>
              <w:t>&gt;</w:t>
            </w:r>
            <w:r w:rsidRPr="00F41A78">
              <w:rPr>
                <w:b/>
              </w:rPr>
              <w:t>x</w:t>
            </w:r>
            <w:r w:rsidRPr="00F41A78">
              <w:rPr>
                <w:b/>
                <w:color w:val="FF0000"/>
              </w:rPr>
              <w:t>&lt;</w:t>
            </w:r>
          </w:p>
        </w:tc>
        <w:tc>
          <w:tcPr>
            <w:tcW w:w="1134" w:type="dxa"/>
            <w:shd w:val="clear" w:color="auto" w:fill="BFBFBF"/>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r>
      <w:tr w:rsidR="00606DAE" w:rsidRPr="00F41A78" w:rsidTr="009B2654">
        <w:trPr>
          <w:trHeight w:val="294"/>
        </w:trPr>
        <w:tc>
          <w:tcPr>
            <w:tcW w:w="2943" w:type="dxa"/>
          </w:tcPr>
          <w:p w:rsidR="00606DAE" w:rsidRPr="00F41A78" w:rsidRDefault="00606DAE" w:rsidP="009B2654">
            <w:pPr>
              <w:tabs>
                <w:tab w:val="left" w:pos="6192"/>
              </w:tabs>
              <w:spacing w:after="0" w:line="240" w:lineRule="auto"/>
              <w:rPr>
                <w:b/>
                <w:color w:val="1F497D"/>
              </w:rPr>
            </w:pPr>
            <w:r w:rsidRPr="00F41A78">
              <w:rPr>
                <w:b/>
              </w:rPr>
              <w:t>Mobile</w:t>
            </w:r>
          </w:p>
        </w:tc>
        <w:tc>
          <w:tcPr>
            <w:tcW w:w="1134" w:type="dxa"/>
            <w:shd w:val="clear" w:color="auto" w:fill="BFBFBF"/>
          </w:tcPr>
          <w:p w:rsidR="00606DAE" w:rsidRPr="00F41A78" w:rsidRDefault="00606DAE" w:rsidP="009B2654">
            <w:pPr>
              <w:tabs>
                <w:tab w:val="left" w:pos="6192"/>
              </w:tabs>
              <w:spacing w:after="0" w:line="240" w:lineRule="auto"/>
              <w:rPr>
                <w:b/>
              </w:rPr>
            </w:pPr>
            <w:r w:rsidRPr="00F41A78">
              <w:rPr>
                <w:b/>
                <w:color w:val="FF0000"/>
              </w:rPr>
              <w:t>&gt;</w:t>
            </w:r>
            <w:r w:rsidRPr="00F41A78">
              <w:rPr>
                <w:b/>
              </w:rPr>
              <w:t>x</w:t>
            </w:r>
            <w:r w:rsidRPr="00F41A78">
              <w:rPr>
                <w:b/>
                <w:color w:val="FF0000"/>
              </w:rPr>
              <w:t>&lt;</w:t>
            </w:r>
          </w:p>
        </w:tc>
        <w:tc>
          <w:tcPr>
            <w:tcW w:w="1134" w:type="dxa"/>
            <w:shd w:val="clear" w:color="auto" w:fill="BFBFBF"/>
          </w:tcPr>
          <w:p w:rsidR="00606DAE" w:rsidRPr="00F41A78" w:rsidRDefault="00606DAE" w:rsidP="009B2654">
            <w:pPr>
              <w:tabs>
                <w:tab w:val="left" w:pos="6192"/>
              </w:tabs>
              <w:spacing w:after="0" w:line="240" w:lineRule="auto"/>
              <w:rPr>
                <w:b/>
              </w:rPr>
            </w:pPr>
            <w:r>
              <w:rPr>
                <w:b/>
              </w:rPr>
              <w:t>£</w:t>
            </w:r>
            <w:r w:rsidRPr="00F41A78">
              <w:rPr>
                <w:b/>
                <w:color w:val="FF0000"/>
              </w:rPr>
              <w:t>&gt;</w:t>
            </w:r>
            <w:r w:rsidRPr="00F41A78">
              <w:rPr>
                <w:b/>
              </w:rPr>
              <w:t>x</w:t>
            </w:r>
            <w:r w:rsidRPr="00F41A78">
              <w:rPr>
                <w:b/>
                <w:color w:val="FF0000"/>
              </w:rPr>
              <w:t>&lt;</w:t>
            </w:r>
          </w:p>
        </w:tc>
        <w:tc>
          <w:tcPr>
            <w:tcW w:w="1134" w:type="dxa"/>
            <w:shd w:val="clear" w:color="auto" w:fill="BFBFBF"/>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r>
      <w:tr w:rsidR="00606DAE" w:rsidRPr="00F41A78" w:rsidTr="009B2654">
        <w:trPr>
          <w:trHeight w:val="294"/>
        </w:trPr>
        <w:tc>
          <w:tcPr>
            <w:tcW w:w="2943" w:type="dxa"/>
          </w:tcPr>
          <w:p w:rsidR="00606DAE" w:rsidRPr="00F41A78" w:rsidRDefault="00606DAE" w:rsidP="009B2654">
            <w:pPr>
              <w:tabs>
                <w:tab w:val="left" w:pos="6192"/>
              </w:tabs>
              <w:spacing w:after="0" w:line="240" w:lineRule="auto"/>
              <w:rPr>
                <w:b/>
                <w:color w:val="1F497D"/>
              </w:rPr>
            </w:pPr>
            <w:r w:rsidRPr="00F41A78">
              <w:rPr>
                <w:b/>
              </w:rPr>
              <w:t>International</w:t>
            </w:r>
          </w:p>
        </w:tc>
        <w:tc>
          <w:tcPr>
            <w:tcW w:w="1134" w:type="dxa"/>
            <w:shd w:val="clear" w:color="auto" w:fill="BFBFBF"/>
          </w:tcPr>
          <w:p w:rsidR="00606DAE" w:rsidRPr="00F41A78" w:rsidRDefault="00606DAE" w:rsidP="009B2654">
            <w:pPr>
              <w:tabs>
                <w:tab w:val="left" w:pos="6192"/>
              </w:tabs>
              <w:spacing w:after="0" w:line="240" w:lineRule="auto"/>
              <w:rPr>
                <w:b/>
              </w:rPr>
            </w:pPr>
            <w:r w:rsidRPr="00F41A78">
              <w:rPr>
                <w:b/>
                <w:color w:val="FF0000"/>
              </w:rPr>
              <w:t>&gt;</w:t>
            </w:r>
            <w:r w:rsidRPr="00F41A78">
              <w:rPr>
                <w:b/>
              </w:rPr>
              <w:t>x</w:t>
            </w:r>
            <w:r w:rsidRPr="00F41A78">
              <w:rPr>
                <w:b/>
                <w:color w:val="FF0000"/>
              </w:rPr>
              <w:t>&lt;</w:t>
            </w:r>
          </w:p>
        </w:tc>
        <w:tc>
          <w:tcPr>
            <w:tcW w:w="1134" w:type="dxa"/>
            <w:shd w:val="clear" w:color="auto" w:fill="BFBFBF"/>
          </w:tcPr>
          <w:p w:rsidR="00606DAE" w:rsidRPr="00F41A78" w:rsidRDefault="00606DAE" w:rsidP="009B2654">
            <w:pPr>
              <w:tabs>
                <w:tab w:val="left" w:pos="6192"/>
              </w:tabs>
              <w:spacing w:after="0" w:line="240" w:lineRule="auto"/>
              <w:rPr>
                <w:b/>
              </w:rPr>
            </w:pPr>
            <w:r>
              <w:rPr>
                <w:b/>
              </w:rPr>
              <w:t>£</w:t>
            </w:r>
            <w:r w:rsidRPr="00F41A78">
              <w:rPr>
                <w:b/>
                <w:color w:val="FF0000"/>
              </w:rPr>
              <w:t>&gt;</w:t>
            </w:r>
            <w:r w:rsidRPr="00F41A78">
              <w:rPr>
                <w:b/>
              </w:rPr>
              <w:t>x</w:t>
            </w:r>
            <w:r w:rsidRPr="00F41A78">
              <w:rPr>
                <w:b/>
                <w:color w:val="FF0000"/>
              </w:rPr>
              <w:t>&lt;</w:t>
            </w:r>
          </w:p>
        </w:tc>
        <w:tc>
          <w:tcPr>
            <w:tcW w:w="1134" w:type="dxa"/>
            <w:shd w:val="clear" w:color="auto" w:fill="BFBFBF"/>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r>
      <w:tr w:rsidR="00606DAE" w:rsidRPr="00F41A78" w:rsidTr="009B2654">
        <w:trPr>
          <w:trHeight w:val="294"/>
        </w:trPr>
        <w:tc>
          <w:tcPr>
            <w:tcW w:w="2943" w:type="dxa"/>
          </w:tcPr>
          <w:p w:rsidR="00606DAE" w:rsidRPr="00F41A78" w:rsidRDefault="00606DAE" w:rsidP="009B2654">
            <w:pPr>
              <w:tabs>
                <w:tab w:val="left" w:pos="6192"/>
              </w:tabs>
              <w:spacing w:after="0" w:line="240" w:lineRule="auto"/>
              <w:rPr>
                <w:b/>
                <w:color w:val="1F497D"/>
              </w:rPr>
            </w:pPr>
            <w:r w:rsidRPr="00F41A78">
              <w:rPr>
                <w:b/>
              </w:rPr>
              <w:t>Other Calls</w:t>
            </w:r>
          </w:p>
        </w:tc>
        <w:tc>
          <w:tcPr>
            <w:tcW w:w="1134" w:type="dxa"/>
            <w:shd w:val="clear" w:color="auto" w:fill="BFBFBF"/>
          </w:tcPr>
          <w:p w:rsidR="00606DAE" w:rsidRPr="00F41A78" w:rsidRDefault="00606DAE" w:rsidP="009B2654">
            <w:pPr>
              <w:tabs>
                <w:tab w:val="left" w:pos="6192"/>
              </w:tabs>
              <w:spacing w:after="0" w:line="240" w:lineRule="auto"/>
              <w:rPr>
                <w:b/>
              </w:rPr>
            </w:pPr>
            <w:r w:rsidRPr="00F41A78">
              <w:rPr>
                <w:b/>
                <w:color w:val="FF0000"/>
              </w:rPr>
              <w:t>&gt;</w:t>
            </w:r>
            <w:r w:rsidRPr="00F41A78">
              <w:rPr>
                <w:b/>
              </w:rPr>
              <w:t>x</w:t>
            </w:r>
            <w:r w:rsidRPr="00F41A78">
              <w:rPr>
                <w:b/>
                <w:color w:val="FF0000"/>
              </w:rPr>
              <w:t>&lt;</w:t>
            </w:r>
          </w:p>
        </w:tc>
        <w:tc>
          <w:tcPr>
            <w:tcW w:w="1134" w:type="dxa"/>
            <w:shd w:val="clear" w:color="auto" w:fill="BFBFBF"/>
          </w:tcPr>
          <w:p w:rsidR="00606DAE" w:rsidRPr="00F41A78" w:rsidRDefault="00606DAE" w:rsidP="009B2654">
            <w:pPr>
              <w:tabs>
                <w:tab w:val="left" w:pos="6192"/>
              </w:tabs>
              <w:spacing w:after="0" w:line="240" w:lineRule="auto"/>
              <w:rPr>
                <w:b/>
              </w:rPr>
            </w:pPr>
            <w:r>
              <w:rPr>
                <w:b/>
              </w:rPr>
              <w:t>£</w:t>
            </w:r>
            <w:r w:rsidRPr="00F41A78">
              <w:rPr>
                <w:b/>
                <w:color w:val="FF0000"/>
              </w:rPr>
              <w:t>&gt;</w:t>
            </w:r>
            <w:r w:rsidRPr="00F41A78">
              <w:rPr>
                <w:b/>
              </w:rPr>
              <w:t>x</w:t>
            </w:r>
            <w:r w:rsidRPr="00F41A78">
              <w:rPr>
                <w:b/>
                <w:color w:val="FF0000"/>
              </w:rPr>
              <w:t>&lt;</w:t>
            </w:r>
          </w:p>
        </w:tc>
        <w:tc>
          <w:tcPr>
            <w:tcW w:w="1134" w:type="dxa"/>
            <w:shd w:val="clear" w:color="auto" w:fill="BFBFBF"/>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r>
      <w:tr w:rsidR="00606DAE" w:rsidRPr="00F41A78" w:rsidTr="009B2654">
        <w:trPr>
          <w:trHeight w:val="294"/>
        </w:trPr>
        <w:tc>
          <w:tcPr>
            <w:tcW w:w="2943" w:type="dxa"/>
          </w:tcPr>
          <w:p w:rsidR="00606DAE" w:rsidRPr="00F41A78" w:rsidRDefault="00606DAE" w:rsidP="009B2654">
            <w:pPr>
              <w:tabs>
                <w:tab w:val="left" w:pos="6192"/>
              </w:tabs>
              <w:spacing w:after="0" w:line="240" w:lineRule="auto"/>
              <w:rPr>
                <w:b/>
                <w:color w:val="1F497D"/>
              </w:rPr>
            </w:pPr>
            <w:r w:rsidRPr="00F41A78">
              <w:rPr>
                <w:b/>
              </w:rPr>
              <w:t>Special Calls</w:t>
            </w:r>
          </w:p>
        </w:tc>
        <w:tc>
          <w:tcPr>
            <w:tcW w:w="1134" w:type="dxa"/>
            <w:shd w:val="clear" w:color="auto" w:fill="BFBFBF"/>
          </w:tcPr>
          <w:p w:rsidR="00606DAE" w:rsidRPr="00F41A78" w:rsidRDefault="00606DAE" w:rsidP="009B2654">
            <w:pPr>
              <w:tabs>
                <w:tab w:val="left" w:pos="6192"/>
              </w:tabs>
              <w:spacing w:after="0" w:line="240" w:lineRule="auto"/>
              <w:rPr>
                <w:b/>
              </w:rPr>
            </w:pPr>
            <w:r w:rsidRPr="00F41A78">
              <w:rPr>
                <w:b/>
                <w:color w:val="FF0000"/>
              </w:rPr>
              <w:t>&gt;</w:t>
            </w:r>
            <w:r w:rsidRPr="00F41A78">
              <w:rPr>
                <w:b/>
              </w:rPr>
              <w:t>x</w:t>
            </w:r>
            <w:r w:rsidRPr="00F41A78">
              <w:rPr>
                <w:b/>
                <w:color w:val="FF0000"/>
              </w:rPr>
              <w:t>&lt;</w:t>
            </w:r>
          </w:p>
        </w:tc>
        <w:tc>
          <w:tcPr>
            <w:tcW w:w="1134" w:type="dxa"/>
            <w:shd w:val="clear" w:color="auto" w:fill="BFBFBF"/>
          </w:tcPr>
          <w:p w:rsidR="00606DAE" w:rsidRPr="00F41A78" w:rsidRDefault="00606DAE" w:rsidP="009B2654">
            <w:pPr>
              <w:tabs>
                <w:tab w:val="left" w:pos="6192"/>
              </w:tabs>
              <w:spacing w:after="0" w:line="240" w:lineRule="auto"/>
              <w:rPr>
                <w:b/>
              </w:rPr>
            </w:pPr>
            <w:r>
              <w:rPr>
                <w:b/>
              </w:rPr>
              <w:t>£</w:t>
            </w:r>
            <w:r w:rsidRPr="00F41A78">
              <w:rPr>
                <w:b/>
                <w:color w:val="FF0000"/>
              </w:rPr>
              <w:t>&gt;</w:t>
            </w:r>
            <w:r w:rsidRPr="00F41A78">
              <w:rPr>
                <w:b/>
              </w:rPr>
              <w:t>x</w:t>
            </w:r>
            <w:r w:rsidRPr="00F41A78">
              <w:rPr>
                <w:b/>
                <w:color w:val="FF0000"/>
              </w:rPr>
              <w:t>&lt;</w:t>
            </w:r>
          </w:p>
        </w:tc>
        <w:tc>
          <w:tcPr>
            <w:tcW w:w="1134" w:type="dxa"/>
            <w:shd w:val="clear" w:color="auto" w:fill="BFBFBF"/>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pPr>
            <w:r>
              <w:rPr>
                <w:b/>
              </w:rPr>
              <w:t>£</w:t>
            </w:r>
            <w:r w:rsidRPr="00F41A78">
              <w:rPr>
                <w:b/>
                <w:color w:val="FF0000"/>
              </w:rPr>
              <w:t>&gt;</w:t>
            </w:r>
            <w:r w:rsidRPr="00F41A78">
              <w:rPr>
                <w:b/>
              </w:rPr>
              <w:t>x</w:t>
            </w:r>
            <w:r w:rsidRPr="00F41A78">
              <w:rPr>
                <w:b/>
                <w:color w:val="FF0000"/>
              </w:rPr>
              <w:t>&lt;</w:t>
            </w:r>
          </w:p>
        </w:tc>
      </w:tr>
      <w:tr w:rsidR="00606DAE" w:rsidRPr="00F41A78" w:rsidTr="009B2654">
        <w:trPr>
          <w:trHeight w:val="294"/>
        </w:trPr>
        <w:tc>
          <w:tcPr>
            <w:tcW w:w="2943" w:type="dxa"/>
          </w:tcPr>
          <w:p w:rsidR="00606DAE" w:rsidRPr="00F41A78" w:rsidRDefault="00606DAE" w:rsidP="009B2654">
            <w:pPr>
              <w:tabs>
                <w:tab w:val="left" w:pos="6192"/>
              </w:tabs>
              <w:spacing w:after="0" w:line="240" w:lineRule="auto"/>
              <w:rPr>
                <w:b/>
                <w:color w:val="1F497D"/>
              </w:rPr>
            </w:pPr>
            <w:r w:rsidRPr="00F41A78">
              <w:rPr>
                <w:b/>
              </w:rPr>
              <w:t>Totals</w:t>
            </w:r>
          </w:p>
        </w:tc>
        <w:tc>
          <w:tcPr>
            <w:tcW w:w="1134" w:type="dxa"/>
            <w:shd w:val="clear" w:color="auto" w:fill="BFBFBF"/>
          </w:tcPr>
          <w:p w:rsidR="00606DAE" w:rsidRPr="00F41A78" w:rsidRDefault="00606DAE" w:rsidP="009B2654">
            <w:pPr>
              <w:tabs>
                <w:tab w:val="left" w:pos="6192"/>
              </w:tabs>
              <w:spacing w:after="0" w:line="240" w:lineRule="auto"/>
              <w:rPr>
                <w:b/>
              </w:rPr>
            </w:pPr>
            <w:r w:rsidRPr="00F41A78">
              <w:rPr>
                <w:b/>
                <w:color w:val="FF0000"/>
              </w:rPr>
              <w:t>&gt;</w:t>
            </w:r>
            <w:r w:rsidRPr="00F41A78">
              <w:rPr>
                <w:b/>
              </w:rPr>
              <w:t>x</w:t>
            </w:r>
            <w:r w:rsidRPr="00F41A78">
              <w:rPr>
                <w:b/>
                <w:color w:val="FF0000"/>
              </w:rPr>
              <w:t>&lt;</w:t>
            </w:r>
          </w:p>
        </w:tc>
        <w:tc>
          <w:tcPr>
            <w:tcW w:w="1134" w:type="dxa"/>
            <w:shd w:val="clear" w:color="auto" w:fill="BFBFBF"/>
          </w:tcPr>
          <w:p w:rsidR="00606DAE" w:rsidRPr="00F41A78" w:rsidRDefault="00606DAE" w:rsidP="009B2654">
            <w:pPr>
              <w:tabs>
                <w:tab w:val="left" w:pos="6192"/>
              </w:tabs>
              <w:spacing w:after="0" w:line="240" w:lineRule="auto"/>
              <w:rPr>
                <w:b/>
              </w:rPr>
            </w:pPr>
            <w:r>
              <w:rPr>
                <w:b/>
              </w:rPr>
              <w:t>£</w:t>
            </w:r>
            <w:r w:rsidRPr="00F41A78">
              <w:rPr>
                <w:b/>
                <w:color w:val="FF0000"/>
              </w:rPr>
              <w:t>&gt;</w:t>
            </w:r>
            <w:r w:rsidRPr="00F41A78">
              <w:rPr>
                <w:b/>
              </w:rPr>
              <w:t>x</w:t>
            </w:r>
            <w:r w:rsidRPr="00F41A78">
              <w:rPr>
                <w:b/>
                <w:color w:val="FF0000"/>
              </w:rPr>
              <w:t>&lt;</w:t>
            </w:r>
          </w:p>
        </w:tc>
        <w:tc>
          <w:tcPr>
            <w:tcW w:w="1134" w:type="dxa"/>
            <w:shd w:val="clear" w:color="auto" w:fill="BFBFBF"/>
          </w:tcPr>
          <w:p w:rsidR="00606DAE" w:rsidRPr="00F41A78" w:rsidRDefault="00606DAE" w:rsidP="009B2654">
            <w:pPr>
              <w:tabs>
                <w:tab w:val="left" w:pos="6192"/>
              </w:tabs>
              <w:spacing w:after="0" w:line="240" w:lineRule="auto"/>
              <w:rPr>
                <w:b/>
              </w:rPr>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rPr>
                <w:b/>
              </w:rPr>
            </w:pPr>
            <w:r w:rsidRPr="00F41A78">
              <w:rPr>
                <w:b/>
              </w:rPr>
              <w:t>-</w:t>
            </w:r>
          </w:p>
        </w:tc>
        <w:tc>
          <w:tcPr>
            <w:tcW w:w="1134" w:type="dxa"/>
          </w:tcPr>
          <w:p w:rsidR="00606DAE" w:rsidRPr="00F41A78" w:rsidRDefault="00606DAE" w:rsidP="009B2654">
            <w:pPr>
              <w:tabs>
                <w:tab w:val="left" w:pos="6192"/>
              </w:tabs>
              <w:spacing w:after="0" w:line="240" w:lineRule="auto"/>
              <w:rPr>
                <w:b/>
              </w:rPr>
            </w:pPr>
            <w:r>
              <w:rPr>
                <w:b/>
              </w:rPr>
              <w:t>£</w:t>
            </w:r>
            <w:r w:rsidRPr="00F41A78">
              <w:rPr>
                <w:b/>
                <w:color w:val="FF0000"/>
              </w:rPr>
              <w:t>&gt;</w:t>
            </w:r>
            <w:r w:rsidRPr="00F41A78">
              <w:rPr>
                <w:b/>
              </w:rPr>
              <w:t>x</w:t>
            </w:r>
            <w:r w:rsidRPr="00F41A78">
              <w:rPr>
                <w:b/>
                <w:color w:val="FF0000"/>
              </w:rPr>
              <w:t>&lt;</w:t>
            </w:r>
          </w:p>
        </w:tc>
        <w:tc>
          <w:tcPr>
            <w:tcW w:w="1134" w:type="dxa"/>
          </w:tcPr>
          <w:p w:rsidR="00606DAE" w:rsidRPr="00F41A78" w:rsidRDefault="00606DAE" w:rsidP="009B2654">
            <w:pPr>
              <w:tabs>
                <w:tab w:val="left" w:pos="6192"/>
              </w:tabs>
              <w:spacing w:after="0" w:line="240" w:lineRule="auto"/>
              <w:rPr>
                <w:b/>
              </w:rPr>
            </w:pPr>
            <w:r>
              <w:rPr>
                <w:b/>
              </w:rPr>
              <w:t>£</w:t>
            </w:r>
            <w:r w:rsidRPr="00F41A78">
              <w:rPr>
                <w:b/>
                <w:color w:val="FF0000"/>
              </w:rPr>
              <w:t>&gt;</w:t>
            </w:r>
            <w:r w:rsidRPr="00F41A78">
              <w:rPr>
                <w:b/>
              </w:rPr>
              <w:t>x</w:t>
            </w:r>
            <w:r w:rsidRPr="00F41A78">
              <w:rPr>
                <w:b/>
                <w:color w:val="FF0000"/>
              </w:rPr>
              <w:t>&lt;</w:t>
            </w:r>
          </w:p>
        </w:tc>
      </w:tr>
    </w:tbl>
    <w:p w:rsidR="00606DAE" w:rsidRPr="00FE485C" w:rsidRDefault="00606DAE" w:rsidP="00606DAE"/>
    <w:p w:rsidR="00536F2E" w:rsidRDefault="00536F2E" w:rsidP="00536F2E"/>
    <w:p w:rsidR="00F95B3E" w:rsidRDefault="008A16AA">
      <w:pPr>
        <w:spacing w:after="0" w:line="240" w:lineRule="auto"/>
      </w:pPr>
      <w:r>
        <w:br w:type="page"/>
      </w:r>
    </w:p>
    <w:tbl>
      <w:tblPr>
        <w:tblW w:w="9962" w:type="dxa"/>
        <w:tblLook w:val="00A0" w:firstRow="1" w:lastRow="0" w:firstColumn="1" w:lastColumn="0" w:noHBand="0" w:noVBand="0"/>
      </w:tblPr>
      <w:tblGrid>
        <w:gridCol w:w="2977"/>
        <w:gridCol w:w="6985"/>
      </w:tblGrid>
      <w:tr w:rsidR="00F95B3E" w:rsidRPr="00DD586A" w:rsidTr="00AD3380">
        <w:trPr>
          <w:trHeight w:val="5616"/>
        </w:trPr>
        <w:tc>
          <w:tcPr>
            <w:tcW w:w="2977" w:type="dxa"/>
          </w:tcPr>
          <w:p w:rsidR="00F95B3E" w:rsidRPr="005114CA" w:rsidRDefault="00F95B3E" w:rsidP="00AD3380">
            <w:pPr>
              <w:pStyle w:val="NECPRODUCTHEADER"/>
              <w:spacing w:line="240" w:lineRule="auto"/>
            </w:pPr>
            <w:r w:rsidRPr="00E7535E">
              <w:rPr>
                <w:color w:val="4472C4" w:themeColor="accent5"/>
              </w:rPr>
              <w:lastRenderedPageBreak/>
              <w:t>UPGRADES &amp; EXPANSIONS</w:t>
            </w:r>
          </w:p>
        </w:tc>
        <w:tc>
          <w:tcPr>
            <w:tcW w:w="6985" w:type="dxa"/>
          </w:tcPr>
          <w:p w:rsidR="00F95B3E" w:rsidRDefault="000628B3" w:rsidP="00F95B3E">
            <w:pPr>
              <w:tabs>
                <w:tab w:val="left" w:pos="6192"/>
              </w:tabs>
              <w:spacing w:after="0" w:line="240" w:lineRule="auto"/>
            </w:pPr>
            <w:r w:rsidRPr="000628B3">
              <w:rPr>
                <w:highlight w:val="yellow"/>
              </w:rPr>
              <w:t>***Insert reseller name***</w:t>
            </w:r>
            <w:r w:rsidR="00F95B3E">
              <w:t xml:space="preserve"> have compiled the most cost-effective communication solution for your specific business needs within this proposal.</w:t>
            </w:r>
          </w:p>
          <w:p w:rsidR="000628B3" w:rsidRDefault="000628B3" w:rsidP="00F95B3E">
            <w:pPr>
              <w:tabs>
                <w:tab w:val="left" w:pos="6192"/>
              </w:tabs>
              <w:spacing w:after="0" w:line="240" w:lineRule="auto"/>
            </w:pPr>
          </w:p>
          <w:p w:rsidR="00F95B3E" w:rsidRDefault="00F95B3E" w:rsidP="00F95B3E">
            <w:pPr>
              <w:tabs>
                <w:tab w:val="left" w:pos="6192"/>
              </w:tabs>
              <w:spacing w:after="0" w:line="240" w:lineRule="auto"/>
            </w:pPr>
            <w:r>
              <w:t>There are a number of potential upgrades which we feel would complement and empower your business even further which are listed below which you may want to consider now or in the future:</w:t>
            </w:r>
          </w:p>
          <w:p w:rsidR="000628B3" w:rsidRDefault="000628B3" w:rsidP="00F95B3E">
            <w:pPr>
              <w:tabs>
                <w:tab w:val="left" w:pos="6192"/>
              </w:tabs>
              <w:spacing w:after="0" w:line="240" w:lineRule="auto"/>
            </w:pPr>
          </w:p>
          <w:p w:rsidR="00F95B3E" w:rsidRPr="00DD586A" w:rsidRDefault="000628B3" w:rsidP="00F95B3E">
            <w:pPr>
              <w:tabs>
                <w:tab w:val="left" w:pos="6192"/>
              </w:tabs>
              <w:spacing w:after="0" w:line="240" w:lineRule="auto"/>
            </w:pPr>
            <w:r w:rsidRPr="000628B3">
              <w:rPr>
                <w:highlight w:val="yellow"/>
              </w:rPr>
              <w:t>***</w:t>
            </w:r>
            <w:r w:rsidR="00F95B3E" w:rsidRPr="000628B3">
              <w:rPr>
                <w:highlight w:val="yellow"/>
              </w:rPr>
              <w:t>Copy and paste any content from previous sections here which could be relevant add-ons or upgrades for your specific customer. This section is also ideal for any other peripherals suc</w:t>
            </w:r>
            <w:r w:rsidRPr="000628B3">
              <w:rPr>
                <w:highlight w:val="yellow"/>
              </w:rPr>
              <w:t xml:space="preserve">h as headsets, door phones, </w:t>
            </w:r>
            <w:proofErr w:type="spellStart"/>
            <w:r w:rsidRPr="000628B3">
              <w:rPr>
                <w:highlight w:val="yellow"/>
              </w:rPr>
              <w:t>etc</w:t>
            </w:r>
            <w:proofErr w:type="spellEnd"/>
            <w:r w:rsidRPr="000628B3">
              <w:rPr>
                <w:highlight w:val="yellow"/>
              </w:rPr>
              <w:t>***</w:t>
            </w:r>
          </w:p>
        </w:tc>
      </w:tr>
    </w:tbl>
    <w:p w:rsidR="008A16AA" w:rsidRDefault="008A16AA">
      <w:pPr>
        <w:spacing w:after="0" w:line="240" w:lineRule="auto"/>
      </w:pPr>
    </w:p>
    <w:tbl>
      <w:tblPr>
        <w:tblW w:w="9962" w:type="dxa"/>
        <w:tblLook w:val="00A0" w:firstRow="1" w:lastRow="0" w:firstColumn="1" w:lastColumn="0" w:noHBand="0" w:noVBand="0"/>
      </w:tblPr>
      <w:tblGrid>
        <w:gridCol w:w="2977"/>
        <w:gridCol w:w="6985"/>
      </w:tblGrid>
      <w:tr w:rsidR="000628B3" w:rsidRPr="00DD586A" w:rsidTr="00AD3380">
        <w:trPr>
          <w:trHeight w:val="5616"/>
        </w:trPr>
        <w:tc>
          <w:tcPr>
            <w:tcW w:w="2977" w:type="dxa"/>
          </w:tcPr>
          <w:p w:rsidR="000628B3" w:rsidRPr="005114CA" w:rsidRDefault="000628B3" w:rsidP="00AD3380">
            <w:pPr>
              <w:pStyle w:val="NECPRODUCTHEADER"/>
              <w:spacing w:line="240" w:lineRule="auto"/>
            </w:pPr>
            <w:r w:rsidRPr="00E7535E">
              <w:rPr>
                <w:color w:val="4472C4" w:themeColor="accent5"/>
              </w:rPr>
              <w:t>TERMS &amp; CONDITIONS</w:t>
            </w:r>
          </w:p>
        </w:tc>
        <w:tc>
          <w:tcPr>
            <w:tcW w:w="6985" w:type="dxa"/>
          </w:tcPr>
          <w:p w:rsidR="000628B3" w:rsidRPr="000628B3" w:rsidRDefault="000628B3" w:rsidP="000628B3">
            <w:pPr>
              <w:tabs>
                <w:tab w:val="left" w:pos="6192"/>
              </w:tabs>
              <w:spacing w:after="0" w:line="240" w:lineRule="auto"/>
              <w:rPr>
                <w:b/>
              </w:rPr>
            </w:pPr>
            <w:r w:rsidRPr="000628B3">
              <w:rPr>
                <w:b/>
              </w:rPr>
              <w:t>Maintenance Services</w:t>
            </w:r>
          </w:p>
          <w:p w:rsidR="000628B3" w:rsidRDefault="000628B3" w:rsidP="000628B3">
            <w:pPr>
              <w:tabs>
                <w:tab w:val="left" w:pos="6192"/>
              </w:tabs>
              <w:spacing w:after="0" w:line="240" w:lineRule="auto"/>
            </w:pPr>
            <w:r w:rsidRPr="000628B3">
              <w:rPr>
                <w:highlight w:val="yellow"/>
              </w:rPr>
              <w:t>***Insert here***</w:t>
            </w:r>
          </w:p>
          <w:p w:rsidR="000628B3" w:rsidRDefault="000628B3" w:rsidP="000628B3">
            <w:pPr>
              <w:tabs>
                <w:tab w:val="left" w:pos="6192"/>
              </w:tabs>
              <w:spacing w:after="0" w:line="240" w:lineRule="auto"/>
            </w:pPr>
          </w:p>
          <w:p w:rsidR="000628B3" w:rsidRPr="000628B3" w:rsidRDefault="000628B3" w:rsidP="000628B3">
            <w:pPr>
              <w:tabs>
                <w:tab w:val="left" w:pos="6192"/>
              </w:tabs>
              <w:spacing w:after="0" w:line="240" w:lineRule="auto"/>
              <w:rPr>
                <w:b/>
              </w:rPr>
            </w:pPr>
            <w:r w:rsidRPr="000628B3">
              <w:rPr>
                <w:b/>
              </w:rPr>
              <w:t>Payment Terms</w:t>
            </w:r>
          </w:p>
          <w:p w:rsidR="000628B3" w:rsidRDefault="000628B3" w:rsidP="000628B3">
            <w:pPr>
              <w:tabs>
                <w:tab w:val="left" w:pos="6192"/>
              </w:tabs>
              <w:spacing w:after="0" w:line="240" w:lineRule="auto"/>
            </w:pPr>
            <w:r w:rsidRPr="000628B3">
              <w:rPr>
                <w:highlight w:val="yellow"/>
              </w:rPr>
              <w:t>***Insert here***</w:t>
            </w:r>
          </w:p>
          <w:p w:rsidR="000628B3" w:rsidRDefault="000628B3" w:rsidP="000628B3">
            <w:pPr>
              <w:tabs>
                <w:tab w:val="left" w:pos="6192"/>
              </w:tabs>
              <w:spacing w:after="0" w:line="240" w:lineRule="auto"/>
            </w:pPr>
          </w:p>
          <w:p w:rsidR="000628B3" w:rsidRPr="000628B3" w:rsidRDefault="000628B3" w:rsidP="000628B3">
            <w:pPr>
              <w:tabs>
                <w:tab w:val="left" w:pos="6192"/>
              </w:tabs>
              <w:spacing w:after="0" w:line="240" w:lineRule="auto"/>
              <w:rPr>
                <w:b/>
              </w:rPr>
            </w:pPr>
            <w:r w:rsidRPr="000628B3">
              <w:rPr>
                <w:b/>
              </w:rPr>
              <w:t>Order Acceptance</w:t>
            </w:r>
          </w:p>
          <w:p w:rsidR="000628B3" w:rsidRDefault="000628B3" w:rsidP="000628B3">
            <w:pPr>
              <w:tabs>
                <w:tab w:val="left" w:pos="6192"/>
              </w:tabs>
              <w:spacing w:after="0" w:line="240" w:lineRule="auto"/>
            </w:pPr>
            <w:r w:rsidRPr="000628B3">
              <w:rPr>
                <w:highlight w:val="yellow"/>
              </w:rPr>
              <w:t>***Insert here***</w:t>
            </w:r>
          </w:p>
          <w:p w:rsidR="000628B3" w:rsidRDefault="000628B3" w:rsidP="000628B3">
            <w:pPr>
              <w:tabs>
                <w:tab w:val="left" w:pos="6192"/>
              </w:tabs>
              <w:spacing w:after="0" w:line="240" w:lineRule="auto"/>
            </w:pPr>
          </w:p>
          <w:p w:rsidR="000628B3" w:rsidRPr="000628B3" w:rsidRDefault="000628B3" w:rsidP="000628B3">
            <w:pPr>
              <w:tabs>
                <w:tab w:val="left" w:pos="6192"/>
              </w:tabs>
              <w:spacing w:after="0" w:line="240" w:lineRule="auto"/>
              <w:rPr>
                <w:b/>
              </w:rPr>
            </w:pPr>
            <w:r w:rsidRPr="000628B3">
              <w:rPr>
                <w:b/>
              </w:rPr>
              <w:t>Validity</w:t>
            </w:r>
          </w:p>
          <w:p w:rsidR="000628B3" w:rsidRDefault="000628B3" w:rsidP="000628B3">
            <w:pPr>
              <w:tabs>
                <w:tab w:val="left" w:pos="6192"/>
              </w:tabs>
              <w:spacing w:after="0" w:line="240" w:lineRule="auto"/>
            </w:pPr>
            <w:r w:rsidRPr="000628B3">
              <w:rPr>
                <w:highlight w:val="yellow"/>
              </w:rPr>
              <w:t>***Insert here***</w:t>
            </w:r>
          </w:p>
          <w:p w:rsidR="000628B3" w:rsidRDefault="000628B3" w:rsidP="000628B3">
            <w:pPr>
              <w:tabs>
                <w:tab w:val="left" w:pos="6192"/>
              </w:tabs>
              <w:spacing w:after="0" w:line="240" w:lineRule="auto"/>
            </w:pPr>
          </w:p>
          <w:p w:rsidR="000628B3" w:rsidRPr="000628B3" w:rsidRDefault="000628B3" w:rsidP="000628B3">
            <w:pPr>
              <w:tabs>
                <w:tab w:val="left" w:pos="6192"/>
              </w:tabs>
              <w:spacing w:after="0" w:line="240" w:lineRule="auto"/>
              <w:rPr>
                <w:b/>
              </w:rPr>
            </w:pPr>
            <w:r w:rsidRPr="000628B3">
              <w:rPr>
                <w:b/>
              </w:rPr>
              <w:t>Delivery</w:t>
            </w:r>
          </w:p>
          <w:p w:rsidR="000628B3" w:rsidRDefault="000628B3" w:rsidP="000628B3">
            <w:pPr>
              <w:tabs>
                <w:tab w:val="left" w:pos="6192"/>
              </w:tabs>
              <w:spacing w:after="0" w:line="240" w:lineRule="auto"/>
            </w:pPr>
            <w:r w:rsidRPr="000628B3">
              <w:rPr>
                <w:highlight w:val="yellow"/>
              </w:rPr>
              <w:t>***Insert here***</w:t>
            </w:r>
          </w:p>
          <w:p w:rsidR="000628B3" w:rsidRDefault="000628B3" w:rsidP="000628B3">
            <w:pPr>
              <w:tabs>
                <w:tab w:val="left" w:pos="6192"/>
              </w:tabs>
              <w:spacing w:after="0" w:line="240" w:lineRule="auto"/>
            </w:pPr>
          </w:p>
          <w:p w:rsidR="000628B3" w:rsidRPr="000628B3" w:rsidRDefault="000628B3" w:rsidP="000628B3">
            <w:pPr>
              <w:tabs>
                <w:tab w:val="left" w:pos="6192"/>
              </w:tabs>
              <w:spacing w:after="0" w:line="240" w:lineRule="auto"/>
              <w:rPr>
                <w:b/>
              </w:rPr>
            </w:pPr>
            <w:r w:rsidRPr="000628B3">
              <w:rPr>
                <w:b/>
              </w:rPr>
              <w:t>Third Parties</w:t>
            </w:r>
          </w:p>
          <w:p w:rsidR="000628B3" w:rsidRDefault="000628B3" w:rsidP="000628B3">
            <w:pPr>
              <w:tabs>
                <w:tab w:val="left" w:pos="6192"/>
              </w:tabs>
              <w:spacing w:after="0" w:line="240" w:lineRule="auto"/>
            </w:pPr>
            <w:r w:rsidRPr="000628B3">
              <w:rPr>
                <w:highlight w:val="yellow"/>
              </w:rPr>
              <w:t>***Insert here***</w:t>
            </w:r>
          </w:p>
          <w:p w:rsidR="000628B3" w:rsidRPr="00DD586A" w:rsidRDefault="000628B3" w:rsidP="000628B3">
            <w:pPr>
              <w:tabs>
                <w:tab w:val="left" w:pos="6192"/>
              </w:tabs>
              <w:spacing w:after="0" w:line="240" w:lineRule="auto"/>
            </w:pPr>
          </w:p>
        </w:tc>
      </w:tr>
    </w:tbl>
    <w:p w:rsidR="002B52C6" w:rsidRPr="00EB71FB" w:rsidRDefault="00A93A46" w:rsidP="00A93A46">
      <w:pPr>
        <w:spacing w:after="0" w:line="240" w:lineRule="auto"/>
      </w:pPr>
      <w:r>
        <w:rPr>
          <w:noProof/>
          <w:lang w:eastAsia="en-GB"/>
        </w:rPr>
        <mc:AlternateContent>
          <mc:Choice Requires="wps">
            <w:drawing>
              <wp:anchor distT="45720" distB="45720" distL="114300" distR="114300" simplePos="0" relativeHeight="251760640" behindDoc="1" locked="0" layoutInCell="1" allowOverlap="1" wp14:anchorId="483E3D39" wp14:editId="16BF8F46">
                <wp:simplePos x="0" y="0"/>
                <wp:positionH relativeFrom="margin">
                  <wp:align>center</wp:align>
                </wp:positionH>
                <wp:positionV relativeFrom="paragraph">
                  <wp:posOffset>114935</wp:posOffset>
                </wp:positionV>
                <wp:extent cx="3852407" cy="1404620"/>
                <wp:effectExtent l="0" t="0" r="0" b="31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2407" cy="1404620"/>
                        </a:xfrm>
                        <a:prstGeom prst="rect">
                          <a:avLst/>
                        </a:prstGeom>
                        <a:noFill/>
                        <a:ln w="9525">
                          <a:noFill/>
                          <a:miter lim="800000"/>
                          <a:headEnd/>
                          <a:tailEnd/>
                        </a:ln>
                      </wps:spPr>
                      <wps:txbx>
                        <w:txbxContent>
                          <w:p w:rsidR="0055048A" w:rsidRDefault="0055048A" w:rsidP="00170FCE">
                            <w:pPr>
                              <w:jc w:val="center"/>
                              <w:rPr>
                                <w:color w:val="808080" w:themeColor="background1" w:themeShade="80"/>
                                <w:sz w:val="12"/>
                                <w:szCs w:val="12"/>
                              </w:rPr>
                            </w:pPr>
                            <w:r>
                              <w:rPr>
                                <w:color w:val="808080" w:themeColor="background1" w:themeShade="80"/>
                                <w:sz w:val="12"/>
                                <w:szCs w:val="12"/>
                              </w:rPr>
                              <w:t>SL2</w:t>
                            </w:r>
                            <w:r w:rsidRPr="00170FCE">
                              <w:rPr>
                                <w:color w:val="808080" w:themeColor="background1" w:themeShade="80"/>
                                <w:sz w:val="12"/>
                                <w:szCs w:val="12"/>
                              </w:rPr>
                              <w:t>100 Proposal Template</w:t>
                            </w:r>
                            <w:r>
                              <w:rPr>
                                <w:color w:val="808080" w:themeColor="background1" w:themeShade="80"/>
                                <w:sz w:val="12"/>
                                <w:szCs w:val="12"/>
                              </w:rPr>
                              <w:t xml:space="preserve"> v1</w:t>
                            </w:r>
                            <w:r w:rsidRPr="00170FCE">
                              <w:rPr>
                                <w:color w:val="808080" w:themeColor="background1" w:themeShade="80"/>
                                <w:sz w:val="12"/>
                                <w:szCs w:val="12"/>
                              </w:rPr>
                              <w:t xml:space="preserve">. EMEA. </w:t>
                            </w:r>
                            <w:r>
                              <w:rPr>
                                <w:color w:val="808080" w:themeColor="background1" w:themeShade="80"/>
                                <w:sz w:val="12"/>
                                <w:szCs w:val="12"/>
                              </w:rPr>
                              <w:t>21</w:t>
                            </w:r>
                            <w:r w:rsidRPr="00170FCE">
                              <w:rPr>
                                <w:color w:val="808080" w:themeColor="background1" w:themeShade="80"/>
                                <w:sz w:val="12"/>
                                <w:szCs w:val="12"/>
                              </w:rPr>
                              <w:t>.0</w:t>
                            </w:r>
                            <w:r>
                              <w:rPr>
                                <w:color w:val="808080" w:themeColor="background1" w:themeShade="80"/>
                                <w:sz w:val="12"/>
                                <w:szCs w:val="12"/>
                              </w:rPr>
                              <w:t>1</w:t>
                            </w:r>
                            <w:r w:rsidRPr="00170FCE">
                              <w:rPr>
                                <w:color w:val="808080" w:themeColor="background1" w:themeShade="80"/>
                                <w:sz w:val="12"/>
                                <w:szCs w:val="12"/>
                              </w:rPr>
                              <w:t>.202</w:t>
                            </w:r>
                            <w:r>
                              <w:rPr>
                                <w:color w:val="808080" w:themeColor="background1" w:themeShade="80"/>
                                <w:sz w:val="12"/>
                                <w:szCs w:val="12"/>
                              </w:rPr>
                              <w:t>1</w:t>
                            </w:r>
                          </w:p>
                          <w:p w:rsidR="0055048A" w:rsidRPr="00170FCE" w:rsidRDefault="0055048A" w:rsidP="00170FCE">
                            <w:pPr>
                              <w:jc w:val="center"/>
                              <w:rPr>
                                <w:color w:val="808080" w:themeColor="background1" w:themeShade="80"/>
                                <w:sz w:val="12"/>
                                <w:szCs w:val="12"/>
                              </w:rPr>
                            </w:pPr>
                            <w:r>
                              <w:rPr>
                                <w:color w:val="808080" w:themeColor="background1" w:themeShade="80"/>
                                <w:sz w:val="12"/>
                                <w:szCs w:val="12"/>
                              </w:rPr>
                              <w:t>Also available – the SV9100 Proposal Template – NEC’s powerful SMB communication solution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3E3D39" id="_x0000_s1096" type="#_x0000_t202" style="position:absolute;margin-left:0;margin-top:9.05pt;width:303.35pt;height:110.6pt;z-index:-25155584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" filled="f" stroked="f">
                <v:textbox style="mso-fit-shape-to-text:t">
                  <w:txbxContent>
                    <w:p w:rsidR="0055048A" w:rsidRDefault="0055048A" w:rsidP="00170FCE">
                      <w:pPr>
                        <w:jc w:val="center"/>
                        <w:rPr>
                          <w:color w:val="808080" w:themeColor="background1" w:themeShade="80"/>
                          <w:sz w:val="12"/>
                          <w:szCs w:val="12"/>
                        </w:rPr>
                      </w:pPr>
                      <w:r>
                        <w:rPr>
                          <w:color w:val="808080" w:themeColor="background1" w:themeShade="80"/>
                          <w:sz w:val="12"/>
                          <w:szCs w:val="12"/>
                        </w:rPr>
                        <w:t>SL2</w:t>
                      </w:r>
                      <w:r w:rsidRPr="00170FCE">
                        <w:rPr>
                          <w:color w:val="808080" w:themeColor="background1" w:themeShade="80"/>
                          <w:sz w:val="12"/>
                          <w:szCs w:val="12"/>
                        </w:rPr>
                        <w:t>100 Proposal Template</w:t>
                      </w:r>
                      <w:r>
                        <w:rPr>
                          <w:color w:val="808080" w:themeColor="background1" w:themeShade="80"/>
                          <w:sz w:val="12"/>
                          <w:szCs w:val="12"/>
                        </w:rPr>
                        <w:t xml:space="preserve"> v1</w:t>
                      </w:r>
                      <w:r w:rsidRPr="00170FCE">
                        <w:rPr>
                          <w:color w:val="808080" w:themeColor="background1" w:themeShade="80"/>
                          <w:sz w:val="12"/>
                          <w:szCs w:val="12"/>
                        </w:rPr>
                        <w:t xml:space="preserve">. EMEA. </w:t>
                      </w:r>
                      <w:r>
                        <w:rPr>
                          <w:color w:val="808080" w:themeColor="background1" w:themeShade="80"/>
                          <w:sz w:val="12"/>
                          <w:szCs w:val="12"/>
                        </w:rPr>
                        <w:t>21</w:t>
                      </w:r>
                      <w:r w:rsidRPr="00170FCE">
                        <w:rPr>
                          <w:color w:val="808080" w:themeColor="background1" w:themeShade="80"/>
                          <w:sz w:val="12"/>
                          <w:szCs w:val="12"/>
                        </w:rPr>
                        <w:t>.0</w:t>
                      </w:r>
                      <w:r>
                        <w:rPr>
                          <w:color w:val="808080" w:themeColor="background1" w:themeShade="80"/>
                          <w:sz w:val="12"/>
                          <w:szCs w:val="12"/>
                        </w:rPr>
                        <w:t>1</w:t>
                      </w:r>
                      <w:r w:rsidRPr="00170FCE">
                        <w:rPr>
                          <w:color w:val="808080" w:themeColor="background1" w:themeShade="80"/>
                          <w:sz w:val="12"/>
                          <w:szCs w:val="12"/>
                        </w:rPr>
                        <w:t>.202</w:t>
                      </w:r>
                      <w:r>
                        <w:rPr>
                          <w:color w:val="808080" w:themeColor="background1" w:themeShade="80"/>
                          <w:sz w:val="12"/>
                          <w:szCs w:val="12"/>
                        </w:rPr>
                        <w:t>1</w:t>
                      </w:r>
                    </w:p>
                    <w:p w:rsidR="0055048A" w:rsidRPr="00170FCE" w:rsidRDefault="0055048A" w:rsidP="00170FCE">
                      <w:pPr>
                        <w:jc w:val="center"/>
                        <w:rPr>
                          <w:color w:val="808080" w:themeColor="background1" w:themeShade="80"/>
                          <w:sz w:val="12"/>
                          <w:szCs w:val="12"/>
                        </w:rPr>
                      </w:pPr>
                      <w:r>
                        <w:rPr>
                          <w:color w:val="808080" w:themeColor="background1" w:themeShade="80"/>
                          <w:sz w:val="12"/>
                          <w:szCs w:val="12"/>
                        </w:rPr>
                        <w:t>Also available – the SV9100 Proposal Template – NEC’s powerful SMB communication solution</w:t>
                      </w:r>
                    </w:p>
                  </w:txbxContent>
                </v:textbox>
                <w10:wrap anchorx="margin"/>
              </v:shape>
            </w:pict>
          </mc:Fallback>
        </mc:AlternateContent>
      </w:r>
    </w:p>
    <w:sectPr w:rsidR="002B52C6" w:rsidRPr="00EB71FB" w:rsidSect="00960B23">
      <w:headerReference w:type="default" r:id="rId65"/>
      <w:footerReference w:type="default" r:id="rId66"/>
      <w:pgSz w:w="11906" w:h="16838"/>
      <w:pgMar w:top="1440" w:right="1080" w:bottom="1440" w:left="108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5236E" w:rsidRDefault="00B5236E" w:rsidP="00E95CA0">
      <w:pPr>
        <w:spacing w:after="0" w:line="240" w:lineRule="auto"/>
      </w:pPr>
      <w:r>
        <w:separator/>
      </w:r>
    </w:p>
  </w:endnote>
  <w:endnote w:type="continuationSeparator" w:id="0">
    <w:p w:rsidR="00B5236E" w:rsidRDefault="00B5236E" w:rsidP="00E95C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HelveticaNeue-Bold">
    <w:panose1 w:val="00000000000000000000"/>
    <w:charset w:val="00"/>
    <w:family w:val="swiss"/>
    <w:notTrueType/>
    <w:pitch w:val="default"/>
    <w:sig w:usb0="00000003" w:usb1="00000000" w:usb2="00000000" w:usb3="00000000" w:csb0="00000001" w:csb1="00000000"/>
  </w:font>
  <w:font w:name="Times-Roman">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text" w:tblpY="1"/>
      <w:tblW w:w="5000" w:type="pct"/>
      <w:tblLook w:val="00A0" w:firstRow="1" w:lastRow="0" w:firstColumn="1" w:lastColumn="0" w:noHBand="0" w:noVBand="0"/>
    </w:tblPr>
    <w:tblGrid>
      <w:gridCol w:w="4385"/>
      <w:gridCol w:w="975"/>
      <w:gridCol w:w="4386"/>
    </w:tblGrid>
    <w:tr w:rsidR="0055048A" w:rsidRPr="00DD586A">
      <w:trPr>
        <w:trHeight w:val="151"/>
      </w:trPr>
      <w:tc>
        <w:tcPr>
          <w:tcW w:w="2250" w:type="pct"/>
          <w:tcBorders>
            <w:bottom w:val="single" w:sz="4" w:space="0" w:color="4F81BD"/>
          </w:tcBorders>
        </w:tcPr>
        <w:p w:rsidR="0055048A" w:rsidRDefault="0055048A">
          <w:pPr>
            <w:pStyle w:val="Header"/>
            <w:rPr>
              <w:rFonts w:ascii="Cambria" w:hAnsi="Cambria"/>
              <w:b/>
              <w:bCs/>
            </w:rPr>
          </w:pPr>
        </w:p>
      </w:tc>
      <w:tc>
        <w:tcPr>
          <w:tcW w:w="500" w:type="pct"/>
          <w:vMerge w:val="restart"/>
          <w:noWrap/>
          <w:vAlign w:val="center"/>
        </w:tcPr>
        <w:p w:rsidR="0055048A" w:rsidRPr="00DD586A" w:rsidRDefault="0055048A" w:rsidP="000511AB">
          <w:pPr>
            <w:pStyle w:val="NoSpacing"/>
            <w:jc w:val="center"/>
            <w:rPr>
              <w:sz w:val="16"/>
              <w:szCs w:val="16"/>
            </w:rPr>
          </w:pPr>
          <w:r w:rsidRPr="00DD586A">
            <w:rPr>
              <w:b/>
              <w:sz w:val="16"/>
              <w:szCs w:val="16"/>
            </w:rPr>
            <w:t xml:space="preserve">Page </w:t>
          </w:r>
          <w:r w:rsidRPr="00DD586A">
            <w:rPr>
              <w:sz w:val="16"/>
              <w:szCs w:val="16"/>
            </w:rPr>
            <w:fldChar w:fldCharType="begin"/>
          </w:r>
          <w:r w:rsidRPr="00DD586A">
            <w:rPr>
              <w:sz w:val="16"/>
              <w:szCs w:val="16"/>
            </w:rPr>
            <w:instrText xml:space="preserve"> PAGE  \* MERGEFORMAT </w:instrText>
          </w:r>
          <w:r w:rsidRPr="00DD586A">
            <w:rPr>
              <w:sz w:val="16"/>
              <w:szCs w:val="16"/>
            </w:rPr>
            <w:fldChar w:fldCharType="separate"/>
          </w:r>
          <w:r w:rsidR="00D10568" w:rsidRPr="00D10568">
            <w:rPr>
              <w:b/>
              <w:noProof/>
              <w:sz w:val="16"/>
              <w:szCs w:val="16"/>
            </w:rPr>
            <w:t>40</w:t>
          </w:r>
          <w:r w:rsidRPr="00DD586A">
            <w:rPr>
              <w:sz w:val="16"/>
              <w:szCs w:val="16"/>
            </w:rPr>
            <w:fldChar w:fldCharType="end"/>
          </w:r>
        </w:p>
      </w:tc>
      <w:tc>
        <w:tcPr>
          <w:tcW w:w="2250" w:type="pct"/>
          <w:tcBorders>
            <w:bottom w:val="single" w:sz="4" w:space="0" w:color="4F81BD"/>
          </w:tcBorders>
        </w:tcPr>
        <w:p w:rsidR="0055048A" w:rsidRDefault="0055048A">
          <w:pPr>
            <w:pStyle w:val="Header"/>
            <w:rPr>
              <w:rFonts w:ascii="Cambria" w:hAnsi="Cambria"/>
              <w:b/>
              <w:bCs/>
            </w:rPr>
          </w:pPr>
        </w:p>
      </w:tc>
    </w:tr>
    <w:tr w:rsidR="0055048A" w:rsidRPr="00DD586A">
      <w:trPr>
        <w:trHeight w:val="150"/>
      </w:trPr>
      <w:tc>
        <w:tcPr>
          <w:tcW w:w="2250" w:type="pct"/>
          <w:tcBorders>
            <w:top w:val="single" w:sz="4" w:space="0" w:color="4F81BD"/>
          </w:tcBorders>
        </w:tcPr>
        <w:p w:rsidR="0055048A" w:rsidRDefault="0055048A">
          <w:pPr>
            <w:pStyle w:val="Header"/>
            <w:rPr>
              <w:rFonts w:ascii="Cambria" w:hAnsi="Cambria"/>
              <w:b/>
              <w:bCs/>
            </w:rPr>
          </w:pPr>
        </w:p>
      </w:tc>
      <w:tc>
        <w:tcPr>
          <w:tcW w:w="500" w:type="pct"/>
          <w:vMerge/>
        </w:tcPr>
        <w:p w:rsidR="0055048A" w:rsidRDefault="0055048A">
          <w:pPr>
            <w:pStyle w:val="Header"/>
            <w:jc w:val="center"/>
            <w:rPr>
              <w:rFonts w:ascii="Cambria" w:hAnsi="Cambria"/>
              <w:b/>
              <w:bCs/>
            </w:rPr>
          </w:pPr>
        </w:p>
      </w:tc>
      <w:tc>
        <w:tcPr>
          <w:tcW w:w="2250" w:type="pct"/>
          <w:tcBorders>
            <w:top w:val="single" w:sz="4" w:space="0" w:color="4F81BD"/>
          </w:tcBorders>
        </w:tcPr>
        <w:p w:rsidR="0055048A" w:rsidRDefault="0055048A">
          <w:pPr>
            <w:pStyle w:val="Header"/>
            <w:rPr>
              <w:rFonts w:ascii="Cambria" w:hAnsi="Cambria"/>
              <w:b/>
              <w:bCs/>
            </w:rPr>
          </w:pPr>
        </w:p>
      </w:tc>
    </w:tr>
  </w:tbl>
  <w:p w:rsidR="0055048A" w:rsidRPr="00355BC0" w:rsidRDefault="0055048A">
    <w:pPr>
      <w:pStyle w:val="Footer"/>
      <w:rPr>
        <w:color w:val="1F497D"/>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5236E" w:rsidRDefault="00B5236E" w:rsidP="00E95CA0">
      <w:pPr>
        <w:spacing w:after="0" w:line="240" w:lineRule="auto"/>
      </w:pPr>
      <w:r>
        <w:separator/>
      </w:r>
    </w:p>
  </w:footnote>
  <w:footnote w:type="continuationSeparator" w:id="0">
    <w:p w:rsidR="00B5236E" w:rsidRDefault="00B5236E" w:rsidP="00E95CA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48A" w:rsidRPr="00697D48" w:rsidRDefault="0055048A" w:rsidP="00DF2876">
    <w:pPr>
      <w:pStyle w:val="Header"/>
      <w:tabs>
        <w:tab w:val="clear" w:pos="4513"/>
        <w:tab w:val="clear" w:pos="9026"/>
        <w:tab w:val="left" w:pos="2580"/>
        <w:tab w:val="left" w:pos="7763"/>
      </w:tabs>
      <w:spacing w:after="120" w:line="276" w:lineRule="auto"/>
      <w:rPr>
        <w:b/>
        <w:bCs/>
        <w:color w:val="1F497D"/>
        <w:sz w:val="18"/>
        <w:szCs w:val="18"/>
      </w:rPr>
    </w:pPr>
    <w:r>
      <w:rPr>
        <w:b/>
        <w:bCs/>
        <w:noProof/>
        <w:color w:val="1F497D"/>
        <w:sz w:val="18"/>
        <w:szCs w:val="18"/>
        <w:lang w:eastAsia="en-GB"/>
      </w:rPr>
      <w:drawing>
        <wp:anchor distT="0" distB="0" distL="114300" distR="114300" simplePos="0" relativeHeight="251658240" behindDoc="1" locked="0" layoutInCell="1" allowOverlap="1">
          <wp:simplePos x="0" y="0"/>
          <wp:positionH relativeFrom="column">
            <wp:posOffset>3584050</wp:posOffset>
          </wp:positionH>
          <wp:positionV relativeFrom="paragraph">
            <wp:posOffset>35450</wp:posOffset>
          </wp:positionV>
          <wp:extent cx="2577631" cy="206900"/>
          <wp:effectExtent l="0" t="0" r="0" b="317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EC Logo.png"/>
                  <pic:cNvPicPr/>
                </pic:nvPicPr>
                <pic:blipFill>
                  <a:blip r:embed="rId1">
                    <a:extLst>
                      <a:ext uri="{28A0092B-C50C-407E-A947-70E740481C1C}">
                        <a14:useLocalDpi xmlns:a14="http://schemas.microsoft.com/office/drawing/2010/main" val="0"/>
                      </a:ext>
                    </a:extLst>
                  </a:blip>
                  <a:stretch>
                    <a:fillRect/>
                  </a:stretch>
                </pic:blipFill>
                <pic:spPr>
                  <a:xfrm>
                    <a:off x="0" y="0"/>
                    <a:ext cx="2685108" cy="215527"/>
                  </a:xfrm>
                  <a:prstGeom prst="rect">
                    <a:avLst/>
                  </a:prstGeom>
                </pic:spPr>
              </pic:pic>
            </a:graphicData>
          </a:graphic>
          <wp14:sizeRelH relativeFrom="page">
            <wp14:pctWidth>0</wp14:pctWidth>
          </wp14:sizeRelH>
          <wp14:sizeRelV relativeFrom="page">
            <wp14:pctHeight>0</wp14:pctHeight>
          </wp14:sizeRelV>
        </wp:anchor>
      </w:drawing>
    </w:r>
    <w:r>
      <w:rPr>
        <w:bCs/>
        <w:color w:val="1F497D"/>
      </w:rPr>
      <w:t>&gt; Insert Customer Name Here &lt;</w:t>
    </w:r>
    <w:r w:rsidRPr="00697D48">
      <w:rPr>
        <w:bCs/>
        <w:color w:val="1F497D"/>
      </w:rPr>
      <w:br/>
    </w:r>
    <w:r w:rsidRPr="00616FC9">
      <w:rPr>
        <w:color w:val="1F497D"/>
      </w:rPr>
      <w:t>&gt; Insert Reseller Name Here &lt;</w:t>
    </w:r>
    <w:r w:rsidRPr="00616FC9">
      <w:rPr>
        <w:color w:val="1F497D"/>
      </w:rPr>
      <w:tab/>
    </w:r>
    <w:r w:rsidRPr="00616FC9">
      <w:rPr>
        <w:color w:val="1F497D"/>
      </w:rPr>
      <w:tab/>
    </w:r>
  </w:p>
  <w:p w:rsidR="0055048A" w:rsidRDefault="0055048A">
    <w:pPr>
      <w:pStyle w:val="Header"/>
      <w:pBdr>
        <w:bottom w:val="single" w:sz="4" w:space="1" w:color="A5A5A5"/>
      </w:pBdr>
      <w:tabs>
        <w:tab w:val="left" w:pos="2580"/>
        <w:tab w:val="left" w:pos="2985"/>
      </w:tabs>
      <w:spacing w:after="120" w:line="276" w:lineRule="auto"/>
      <w:jc w:val="right"/>
      <w:rPr>
        <w:color w:val="808080"/>
      </w:rPr>
    </w:pPr>
    <w:r>
      <w:rPr>
        <w:color w:val="808080"/>
      </w:rPr>
      <w:t xml:space="preserve"> </w:t>
    </w:r>
  </w:p>
  <w:p w:rsidR="0055048A" w:rsidRDefault="0055048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1C4AFB"/>
    <w:multiLevelType w:val="hybridMultilevel"/>
    <w:tmpl w:val="7E921954"/>
    <w:lvl w:ilvl="0" w:tplc="D2A819B8">
      <w:start w:val="1"/>
      <w:numFmt w:val="bullet"/>
      <w:lvlText w:val="&gt;"/>
      <w:lvlJc w:val="left"/>
      <w:pPr>
        <w:tabs>
          <w:tab w:val="num" w:pos="720"/>
        </w:tabs>
        <w:ind w:left="720" w:hanging="360"/>
      </w:pPr>
      <w:rPr>
        <w:rFonts w:ascii="Arial" w:hAnsi="Arial" w:hint="default"/>
        <w:color w:val="4472C4" w:themeColor="accent5"/>
      </w:rPr>
    </w:lvl>
    <w:lvl w:ilvl="1" w:tplc="4EFEE59E">
      <w:start w:val="1"/>
      <w:numFmt w:val="bullet"/>
      <w:lvlText w:val="•"/>
      <w:lvlJc w:val="left"/>
      <w:pPr>
        <w:tabs>
          <w:tab w:val="num" w:pos="1440"/>
        </w:tabs>
        <w:ind w:left="1440" w:hanging="360"/>
      </w:pPr>
      <w:rPr>
        <w:rFonts w:ascii="Times New Roman" w:hAnsi="Times New Roman" w:hint="default"/>
      </w:rPr>
    </w:lvl>
    <w:lvl w:ilvl="2" w:tplc="9146A1BA" w:tentative="1">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C345805"/>
    <w:multiLevelType w:val="hybridMultilevel"/>
    <w:tmpl w:val="E5CEAD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D1220F7"/>
    <w:multiLevelType w:val="hybridMultilevel"/>
    <w:tmpl w:val="02C8FC32"/>
    <w:lvl w:ilvl="0" w:tplc="D2A819B8">
      <w:start w:val="1"/>
      <w:numFmt w:val="bullet"/>
      <w:pStyle w:val="NECBULLETS"/>
      <w:lvlText w:val="&gt;"/>
      <w:lvlJc w:val="left"/>
      <w:pPr>
        <w:tabs>
          <w:tab w:val="num" w:pos="720"/>
        </w:tabs>
        <w:ind w:left="720" w:hanging="360"/>
      </w:pPr>
      <w:rPr>
        <w:rFonts w:ascii="Arial" w:hAnsi="Arial" w:hint="default"/>
        <w:color w:val="4472C4" w:themeColor="accent5"/>
      </w:rPr>
    </w:lvl>
    <w:lvl w:ilvl="1" w:tplc="4EFEE59E">
      <w:start w:val="1"/>
      <w:numFmt w:val="bullet"/>
      <w:lvlText w:val="•"/>
      <w:lvlJc w:val="left"/>
      <w:pPr>
        <w:tabs>
          <w:tab w:val="num" w:pos="1440"/>
        </w:tabs>
        <w:ind w:left="1440" w:hanging="360"/>
      </w:pPr>
      <w:rPr>
        <w:rFonts w:ascii="Times New Roman" w:hAnsi="Times New Roman" w:hint="default"/>
      </w:rPr>
    </w:lvl>
    <w:lvl w:ilvl="2" w:tplc="9146A1BA">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E8D5F0D"/>
    <w:multiLevelType w:val="hybridMultilevel"/>
    <w:tmpl w:val="921233EA"/>
    <w:lvl w:ilvl="0" w:tplc="D2A819B8">
      <w:start w:val="1"/>
      <w:numFmt w:val="bullet"/>
      <w:lvlText w:val="&gt;"/>
      <w:lvlJc w:val="left"/>
      <w:pPr>
        <w:ind w:left="720" w:hanging="360"/>
      </w:pPr>
      <w:rPr>
        <w:rFonts w:ascii="Arial" w:hAnsi="Arial" w:hint="default"/>
        <w:color w:val="4472C4" w:themeColor="accent5"/>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365E13"/>
    <w:multiLevelType w:val="hybridMultilevel"/>
    <w:tmpl w:val="99AA7D62"/>
    <w:lvl w:ilvl="0" w:tplc="D2A819B8">
      <w:start w:val="1"/>
      <w:numFmt w:val="bullet"/>
      <w:lvlText w:val="&gt;"/>
      <w:lvlJc w:val="left"/>
      <w:pPr>
        <w:tabs>
          <w:tab w:val="num" w:pos="720"/>
        </w:tabs>
        <w:ind w:left="720" w:hanging="360"/>
      </w:pPr>
      <w:rPr>
        <w:rFonts w:ascii="Arial" w:hAnsi="Arial" w:hint="default"/>
        <w:color w:val="4472C4" w:themeColor="accent5"/>
      </w:rPr>
    </w:lvl>
    <w:lvl w:ilvl="1" w:tplc="4EFEE59E">
      <w:start w:val="1"/>
      <w:numFmt w:val="bullet"/>
      <w:lvlText w:val="•"/>
      <w:lvlJc w:val="left"/>
      <w:pPr>
        <w:tabs>
          <w:tab w:val="num" w:pos="1440"/>
        </w:tabs>
        <w:ind w:left="1440" w:hanging="360"/>
      </w:pPr>
      <w:rPr>
        <w:rFonts w:ascii="Times New Roman" w:hAnsi="Times New Roman" w:hint="default"/>
      </w:rPr>
    </w:lvl>
    <w:lvl w:ilvl="2" w:tplc="9146A1BA" w:tentative="1">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6B54809"/>
    <w:multiLevelType w:val="hybridMultilevel"/>
    <w:tmpl w:val="8DF2F9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F725E4"/>
    <w:multiLevelType w:val="hybridMultilevel"/>
    <w:tmpl w:val="CEAE8B00"/>
    <w:lvl w:ilvl="0" w:tplc="D2A819B8">
      <w:start w:val="1"/>
      <w:numFmt w:val="bullet"/>
      <w:lvlText w:val="&gt;"/>
      <w:lvlJc w:val="left"/>
      <w:pPr>
        <w:tabs>
          <w:tab w:val="num" w:pos="720"/>
        </w:tabs>
        <w:ind w:left="720" w:hanging="360"/>
      </w:pPr>
      <w:rPr>
        <w:rFonts w:ascii="Arial" w:hAnsi="Arial" w:hint="default"/>
        <w:color w:val="4472C4" w:themeColor="accent5"/>
      </w:rPr>
    </w:lvl>
    <w:lvl w:ilvl="1" w:tplc="4EFEE59E">
      <w:start w:val="1"/>
      <w:numFmt w:val="bullet"/>
      <w:lvlText w:val="•"/>
      <w:lvlJc w:val="left"/>
      <w:pPr>
        <w:tabs>
          <w:tab w:val="num" w:pos="1440"/>
        </w:tabs>
        <w:ind w:left="1440" w:hanging="360"/>
      </w:pPr>
      <w:rPr>
        <w:rFonts w:ascii="Times New Roman" w:hAnsi="Times New Roman" w:hint="default"/>
      </w:rPr>
    </w:lvl>
    <w:lvl w:ilvl="2" w:tplc="9146A1BA" w:tentative="1">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1FC44AE6"/>
    <w:multiLevelType w:val="hybridMultilevel"/>
    <w:tmpl w:val="28E2EB20"/>
    <w:lvl w:ilvl="0" w:tplc="D2A819B8">
      <w:start w:val="1"/>
      <w:numFmt w:val="bullet"/>
      <w:lvlText w:val="&gt;"/>
      <w:lvlJc w:val="left"/>
      <w:pPr>
        <w:tabs>
          <w:tab w:val="num" w:pos="720"/>
        </w:tabs>
        <w:ind w:left="720" w:hanging="360"/>
      </w:pPr>
      <w:rPr>
        <w:rFonts w:ascii="Arial" w:hAnsi="Arial" w:hint="default"/>
        <w:color w:val="4472C4" w:themeColor="accent5"/>
      </w:rPr>
    </w:lvl>
    <w:lvl w:ilvl="1" w:tplc="4EFEE59E">
      <w:start w:val="1"/>
      <w:numFmt w:val="bullet"/>
      <w:lvlText w:val="•"/>
      <w:lvlJc w:val="left"/>
      <w:pPr>
        <w:tabs>
          <w:tab w:val="num" w:pos="1440"/>
        </w:tabs>
        <w:ind w:left="1440" w:hanging="360"/>
      </w:pPr>
      <w:rPr>
        <w:rFonts w:ascii="Times New Roman" w:hAnsi="Times New Roman" w:hint="default"/>
      </w:rPr>
    </w:lvl>
    <w:lvl w:ilvl="2" w:tplc="9146A1BA" w:tentative="1">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23176E2F"/>
    <w:multiLevelType w:val="hybridMultilevel"/>
    <w:tmpl w:val="7C042D86"/>
    <w:lvl w:ilvl="0" w:tplc="9A60051C">
      <w:start w:val="1"/>
      <w:numFmt w:val="bullet"/>
      <w:lvlText w:val="&gt;"/>
      <w:lvlJc w:val="left"/>
      <w:pPr>
        <w:ind w:left="720" w:hanging="360"/>
      </w:pPr>
      <w:rPr>
        <w:rFonts w:ascii="Arial" w:hAnsi="Arial" w:cs="Times New Roman" w:hint="default"/>
        <w:color w:val="ED7D31"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E63BFD"/>
    <w:multiLevelType w:val="hybridMultilevel"/>
    <w:tmpl w:val="A9F83ED0"/>
    <w:lvl w:ilvl="0" w:tplc="B77461A0">
      <w:numFmt w:val="bullet"/>
      <w:lvlText w:val=""/>
      <w:lvlJc w:val="left"/>
      <w:pPr>
        <w:ind w:left="720" w:hanging="360"/>
      </w:pPr>
      <w:rPr>
        <w:rFonts w:ascii="Wingdings" w:eastAsia="Times New Roman" w:hAnsi="Wingdings" w:cs="Times New Roman" w:hint="default"/>
        <w:color w:val="ED7D31"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8E1012A"/>
    <w:multiLevelType w:val="hybridMultilevel"/>
    <w:tmpl w:val="B03EB3A0"/>
    <w:lvl w:ilvl="0" w:tplc="D2A819B8">
      <w:start w:val="1"/>
      <w:numFmt w:val="bullet"/>
      <w:lvlText w:val="&gt;"/>
      <w:lvlJc w:val="left"/>
      <w:pPr>
        <w:tabs>
          <w:tab w:val="num" w:pos="720"/>
        </w:tabs>
        <w:ind w:left="720" w:hanging="360"/>
      </w:pPr>
      <w:rPr>
        <w:rFonts w:ascii="Arial" w:hAnsi="Arial" w:hint="default"/>
        <w:color w:val="4472C4" w:themeColor="accent5"/>
      </w:rPr>
    </w:lvl>
    <w:lvl w:ilvl="1" w:tplc="4EFEE59E">
      <w:start w:val="1"/>
      <w:numFmt w:val="bullet"/>
      <w:lvlText w:val="•"/>
      <w:lvlJc w:val="left"/>
      <w:pPr>
        <w:tabs>
          <w:tab w:val="num" w:pos="1440"/>
        </w:tabs>
        <w:ind w:left="1440" w:hanging="360"/>
      </w:pPr>
      <w:rPr>
        <w:rFonts w:ascii="Times New Roman" w:hAnsi="Times New Roman" w:hint="default"/>
      </w:rPr>
    </w:lvl>
    <w:lvl w:ilvl="2" w:tplc="9146A1BA" w:tentative="1">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2C67246E"/>
    <w:multiLevelType w:val="hybridMultilevel"/>
    <w:tmpl w:val="79866A5E"/>
    <w:lvl w:ilvl="0" w:tplc="D2A819B8">
      <w:start w:val="1"/>
      <w:numFmt w:val="bullet"/>
      <w:lvlText w:val="&gt;"/>
      <w:lvlJc w:val="left"/>
      <w:pPr>
        <w:tabs>
          <w:tab w:val="num" w:pos="720"/>
        </w:tabs>
        <w:ind w:left="720" w:hanging="360"/>
      </w:pPr>
      <w:rPr>
        <w:rFonts w:ascii="Arial" w:hAnsi="Arial" w:hint="default"/>
        <w:color w:val="4472C4" w:themeColor="accent5"/>
      </w:rPr>
    </w:lvl>
    <w:lvl w:ilvl="1" w:tplc="4EFEE59E">
      <w:start w:val="1"/>
      <w:numFmt w:val="bullet"/>
      <w:lvlText w:val="•"/>
      <w:lvlJc w:val="left"/>
      <w:pPr>
        <w:tabs>
          <w:tab w:val="num" w:pos="1440"/>
        </w:tabs>
        <w:ind w:left="1440" w:hanging="360"/>
      </w:pPr>
      <w:rPr>
        <w:rFonts w:ascii="Times New Roman" w:hAnsi="Times New Roman" w:hint="default"/>
      </w:rPr>
    </w:lvl>
    <w:lvl w:ilvl="2" w:tplc="9146A1BA" w:tentative="1">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2E3430F5"/>
    <w:multiLevelType w:val="hybridMultilevel"/>
    <w:tmpl w:val="A92C8D2A"/>
    <w:lvl w:ilvl="0" w:tplc="D2A819B8">
      <w:start w:val="1"/>
      <w:numFmt w:val="bullet"/>
      <w:lvlText w:val="&gt;"/>
      <w:lvlJc w:val="left"/>
      <w:pPr>
        <w:tabs>
          <w:tab w:val="num" w:pos="720"/>
        </w:tabs>
        <w:ind w:left="720" w:hanging="360"/>
      </w:pPr>
      <w:rPr>
        <w:rFonts w:ascii="Arial" w:hAnsi="Arial" w:hint="default"/>
        <w:color w:val="4472C4" w:themeColor="accent5"/>
      </w:rPr>
    </w:lvl>
    <w:lvl w:ilvl="1" w:tplc="4EFEE59E">
      <w:start w:val="1"/>
      <w:numFmt w:val="bullet"/>
      <w:lvlText w:val="•"/>
      <w:lvlJc w:val="left"/>
      <w:pPr>
        <w:tabs>
          <w:tab w:val="num" w:pos="1440"/>
        </w:tabs>
        <w:ind w:left="1440" w:hanging="360"/>
      </w:pPr>
      <w:rPr>
        <w:rFonts w:ascii="Times New Roman" w:hAnsi="Times New Roman" w:hint="default"/>
      </w:rPr>
    </w:lvl>
    <w:lvl w:ilvl="2" w:tplc="9146A1BA" w:tentative="1">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2F6735F9"/>
    <w:multiLevelType w:val="hybridMultilevel"/>
    <w:tmpl w:val="7AF45EAE"/>
    <w:lvl w:ilvl="0" w:tplc="0809000B">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7B85CCF"/>
    <w:multiLevelType w:val="hybridMultilevel"/>
    <w:tmpl w:val="6A20CA98"/>
    <w:lvl w:ilvl="0" w:tplc="D2A819B8">
      <w:start w:val="1"/>
      <w:numFmt w:val="bullet"/>
      <w:lvlText w:val="&gt;"/>
      <w:lvlJc w:val="left"/>
      <w:pPr>
        <w:tabs>
          <w:tab w:val="num" w:pos="720"/>
        </w:tabs>
        <w:ind w:left="720" w:hanging="360"/>
      </w:pPr>
      <w:rPr>
        <w:rFonts w:ascii="Arial" w:hAnsi="Arial" w:hint="default"/>
        <w:color w:val="4472C4" w:themeColor="accent5"/>
      </w:rPr>
    </w:lvl>
    <w:lvl w:ilvl="1" w:tplc="4EFEE59E">
      <w:start w:val="1"/>
      <w:numFmt w:val="bullet"/>
      <w:lvlText w:val="•"/>
      <w:lvlJc w:val="left"/>
      <w:pPr>
        <w:tabs>
          <w:tab w:val="num" w:pos="1440"/>
        </w:tabs>
        <w:ind w:left="1440" w:hanging="360"/>
      </w:pPr>
      <w:rPr>
        <w:rFonts w:ascii="Times New Roman" w:hAnsi="Times New Roman" w:hint="default"/>
      </w:rPr>
    </w:lvl>
    <w:lvl w:ilvl="2" w:tplc="9146A1BA" w:tentative="1">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37C53330"/>
    <w:multiLevelType w:val="hybridMultilevel"/>
    <w:tmpl w:val="D72AF282"/>
    <w:lvl w:ilvl="0" w:tplc="D2A819B8">
      <w:start w:val="1"/>
      <w:numFmt w:val="bullet"/>
      <w:lvlText w:val="&gt;"/>
      <w:lvlJc w:val="left"/>
      <w:pPr>
        <w:tabs>
          <w:tab w:val="num" w:pos="720"/>
        </w:tabs>
        <w:ind w:left="720" w:hanging="360"/>
      </w:pPr>
      <w:rPr>
        <w:rFonts w:ascii="Arial" w:hAnsi="Arial" w:hint="default"/>
        <w:color w:val="4472C4" w:themeColor="accent5"/>
      </w:rPr>
    </w:lvl>
    <w:lvl w:ilvl="1" w:tplc="4EFEE59E">
      <w:start w:val="1"/>
      <w:numFmt w:val="bullet"/>
      <w:lvlText w:val="•"/>
      <w:lvlJc w:val="left"/>
      <w:pPr>
        <w:tabs>
          <w:tab w:val="num" w:pos="1440"/>
        </w:tabs>
        <w:ind w:left="1440" w:hanging="360"/>
      </w:pPr>
      <w:rPr>
        <w:rFonts w:ascii="Times New Roman" w:hAnsi="Times New Roman" w:hint="default"/>
      </w:rPr>
    </w:lvl>
    <w:lvl w:ilvl="2" w:tplc="9146A1BA" w:tentative="1">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3F682F4F"/>
    <w:multiLevelType w:val="hybridMultilevel"/>
    <w:tmpl w:val="54C45444"/>
    <w:lvl w:ilvl="0" w:tplc="D2A819B8">
      <w:start w:val="1"/>
      <w:numFmt w:val="bullet"/>
      <w:lvlText w:val="&gt;"/>
      <w:lvlJc w:val="left"/>
      <w:pPr>
        <w:tabs>
          <w:tab w:val="num" w:pos="720"/>
        </w:tabs>
        <w:ind w:left="720" w:hanging="360"/>
      </w:pPr>
      <w:rPr>
        <w:rFonts w:ascii="Arial" w:hAnsi="Arial" w:hint="default"/>
        <w:color w:val="4472C4" w:themeColor="accent5"/>
      </w:rPr>
    </w:lvl>
    <w:lvl w:ilvl="1" w:tplc="4EFEE59E">
      <w:start w:val="1"/>
      <w:numFmt w:val="bullet"/>
      <w:lvlText w:val="•"/>
      <w:lvlJc w:val="left"/>
      <w:pPr>
        <w:tabs>
          <w:tab w:val="num" w:pos="1440"/>
        </w:tabs>
        <w:ind w:left="1440" w:hanging="360"/>
      </w:pPr>
      <w:rPr>
        <w:rFonts w:ascii="Times New Roman" w:hAnsi="Times New Roman" w:hint="default"/>
      </w:rPr>
    </w:lvl>
    <w:lvl w:ilvl="2" w:tplc="9146A1BA" w:tentative="1">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42C66ADC"/>
    <w:multiLevelType w:val="hybridMultilevel"/>
    <w:tmpl w:val="72302E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5A5129A"/>
    <w:multiLevelType w:val="hybridMultilevel"/>
    <w:tmpl w:val="A46A0B82"/>
    <w:lvl w:ilvl="0" w:tplc="D2A819B8">
      <w:start w:val="1"/>
      <w:numFmt w:val="bullet"/>
      <w:lvlText w:val="&gt;"/>
      <w:lvlJc w:val="left"/>
      <w:pPr>
        <w:tabs>
          <w:tab w:val="num" w:pos="720"/>
        </w:tabs>
        <w:ind w:left="720" w:hanging="360"/>
      </w:pPr>
      <w:rPr>
        <w:rFonts w:ascii="Arial" w:hAnsi="Arial" w:hint="default"/>
        <w:color w:val="4472C4" w:themeColor="accent5"/>
      </w:rPr>
    </w:lvl>
    <w:lvl w:ilvl="1" w:tplc="4EFEE59E">
      <w:start w:val="1"/>
      <w:numFmt w:val="bullet"/>
      <w:lvlText w:val="•"/>
      <w:lvlJc w:val="left"/>
      <w:pPr>
        <w:tabs>
          <w:tab w:val="num" w:pos="1440"/>
        </w:tabs>
        <w:ind w:left="1440" w:hanging="360"/>
      </w:pPr>
      <w:rPr>
        <w:rFonts w:ascii="Times New Roman" w:hAnsi="Times New Roman" w:hint="default"/>
      </w:rPr>
    </w:lvl>
    <w:lvl w:ilvl="2" w:tplc="9146A1BA" w:tentative="1">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48E1117D"/>
    <w:multiLevelType w:val="hybridMultilevel"/>
    <w:tmpl w:val="B246D232"/>
    <w:lvl w:ilvl="0" w:tplc="0809000B">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B0138CD"/>
    <w:multiLevelType w:val="hybridMultilevel"/>
    <w:tmpl w:val="98BE2202"/>
    <w:lvl w:ilvl="0" w:tplc="0809000F">
      <w:start w:val="1"/>
      <w:numFmt w:val="decimal"/>
      <w:lvlText w:val="%1."/>
      <w:lvlJc w:val="left"/>
      <w:pPr>
        <w:tabs>
          <w:tab w:val="num" w:pos="720"/>
        </w:tabs>
        <w:ind w:left="720" w:hanging="360"/>
      </w:pPr>
      <w:rPr>
        <w:rFonts w:hint="default"/>
        <w:color w:val="ED7D31" w:themeColor="accent2"/>
      </w:rPr>
    </w:lvl>
    <w:lvl w:ilvl="1" w:tplc="4EFEE59E" w:tentative="1">
      <w:start w:val="1"/>
      <w:numFmt w:val="bullet"/>
      <w:lvlText w:val="•"/>
      <w:lvlJc w:val="left"/>
      <w:pPr>
        <w:tabs>
          <w:tab w:val="num" w:pos="1440"/>
        </w:tabs>
        <w:ind w:left="1440" w:hanging="360"/>
      </w:pPr>
      <w:rPr>
        <w:rFonts w:ascii="Times New Roman" w:hAnsi="Times New Roman" w:hint="default"/>
      </w:rPr>
    </w:lvl>
    <w:lvl w:ilvl="2" w:tplc="9146A1BA" w:tentative="1">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4CB749C4"/>
    <w:multiLevelType w:val="hybridMultilevel"/>
    <w:tmpl w:val="5DDC2204"/>
    <w:lvl w:ilvl="0" w:tplc="054C87F6">
      <w:numFmt w:val="bullet"/>
      <w:lvlText w:val=""/>
      <w:lvlJc w:val="left"/>
      <w:pPr>
        <w:ind w:left="720" w:hanging="360"/>
      </w:pPr>
      <w:rPr>
        <w:rFonts w:ascii="Wingdings" w:eastAsia="Times New Roman" w:hAnsi="Wingdings" w:cs="Times New Roman" w:hint="default"/>
        <w:color w:val="ED7D31"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F87458F"/>
    <w:multiLevelType w:val="hybridMultilevel"/>
    <w:tmpl w:val="91027032"/>
    <w:lvl w:ilvl="0" w:tplc="D2A819B8">
      <w:start w:val="1"/>
      <w:numFmt w:val="bullet"/>
      <w:lvlText w:val="&gt;"/>
      <w:lvlJc w:val="left"/>
      <w:pPr>
        <w:tabs>
          <w:tab w:val="num" w:pos="720"/>
        </w:tabs>
        <w:ind w:left="720" w:hanging="360"/>
      </w:pPr>
      <w:rPr>
        <w:rFonts w:ascii="Arial" w:hAnsi="Arial" w:hint="default"/>
        <w:color w:val="4472C4" w:themeColor="accent5"/>
      </w:rPr>
    </w:lvl>
    <w:lvl w:ilvl="1" w:tplc="4EFEE59E">
      <w:start w:val="1"/>
      <w:numFmt w:val="bullet"/>
      <w:lvlText w:val="•"/>
      <w:lvlJc w:val="left"/>
      <w:pPr>
        <w:tabs>
          <w:tab w:val="num" w:pos="1440"/>
        </w:tabs>
        <w:ind w:left="1440" w:hanging="360"/>
      </w:pPr>
      <w:rPr>
        <w:rFonts w:ascii="Times New Roman" w:hAnsi="Times New Roman" w:hint="default"/>
      </w:rPr>
    </w:lvl>
    <w:lvl w:ilvl="2" w:tplc="9146A1BA" w:tentative="1">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541C0AB3"/>
    <w:multiLevelType w:val="hybridMultilevel"/>
    <w:tmpl w:val="4B1E0EF4"/>
    <w:lvl w:ilvl="0" w:tplc="0809000F">
      <w:start w:val="1"/>
      <w:numFmt w:val="decimal"/>
      <w:lvlText w:val="%1."/>
      <w:lvlJc w:val="left"/>
      <w:pPr>
        <w:tabs>
          <w:tab w:val="num" w:pos="720"/>
        </w:tabs>
        <w:ind w:left="720" w:hanging="360"/>
      </w:pPr>
      <w:rPr>
        <w:rFonts w:hint="default"/>
        <w:color w:val="ED7D31" w:themeColor="accent2"/>
      </w:rPr>
    </w:lvl>
    <w:lvl w:ilvl="1" w:tplc="4EFEE59E" w:tentative="1">
      <w:start w:val="1"/>
      <w:numFmt w:val="bullet"/>
      <w:lvlText w:val="•"/>
      <w:lvlJc w:val="left"/>
      <w:pPr>
        <w:tabs>
          <w:tab w:val="num" w:pos="1440"/>
        </w:tabs>
        <w:ind w:left="1440" w:hanging="360"/>
      </w:pPr>
      <w:rPr>
        <w:rFonts w:ascii="Times New Roman" w:hAnsi="Times New Roman" w:hint="default"/>
      </w:rPr>
    </w:lvl>
    <w:lvl w:ilvl="2" w:tplc="9146A1BA" w:tentative="1">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580860A0"/>
    <w:multiLevelType w:val="hybridMultilevel"/>
    <w:tmpl w:val="385EB67E"/>
    <w:lvl w:ilvl="0" w:tplc="9A60051C">
      <w:start w:val="1"/>
      <w:numFmt w:val="bullet"/>
      <w:lvlText w:val="&gt;"/>
      <w:lvlJc w:val="left"/>
      <w:pPr>
        <w:ind w:left="720" w:hanging="360"/>
      </w:pPr>
      <w:rPr>
        <w:rFonts w:ascii="Arial" w:hAnsi="Arial" w:cs="Times New Roman" w:hint="default"/>
        <w:color w:val="ED7D31"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D277974"/>
    <w:multiLevelType w:val="hybridMultilevel"/>
    <w:tmpl w:val="706EB91E"/>
    <w:lvl w:ilvl="0" w:tplc="9A60051C">
      <w:start w:val="1"/>
      <w:numFmt w:val="bullet"/>
      <w:lvlText w:val="&gt;"/>
      <w:lvlJc w:val="left"/>
      <w:pPr>
        <w:ind w:left="720" w:hanging="360"/>
      </w:pPr>
      <w:rPr>
        <w:rFonts w:ascii="Arial" w:hAnsi="Arial" w:cs="Times New Roman" w:hint="default"/>
        <w:color w:val="ED7D31"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6546427"/>
    <w:multiLevelType w:val="hybridMultilevel"/>
    <w:tmpl w:val="136C5B9C"/>
    <w:lvl w:ilvl="0" w:tplc="D2A819B8">
      <w:start w:val="1"/>
      <w:numFmt w:val="bullet"/>
      <w:lvlText w:val="&gt;"/>
      <w:lvlJc w:val="left"/>
      <w:pPr>
        <w:tabs>
          <w:tab w:val="num" w:pos="720"/>
        </w:tabs>
        <w:ind w:left="720" w:hanging="360"/>
      </w:pPr>
      <w:rPr>
        <w:rFonts w:ascii="Arial" w:hAnsi="Arial" w:hint="default"/>
        <w:color w:val="4472C4" w:themeColor="accent5"/>
      </w:rPr>
    </w:lvl>
    <w:lvl w:ilvl="1" w:tplc="4EFEE59E">
      <w:start w:val="1"/>
      <w:numFmt w:val="bullet"/>
      <w:lvlText w:val="•"/>
      <w:lvlJc w:val="left"/>
      <w:pPr>
        <w:tabs>
          <w:tab w:val="num" w:pos="1440"/>
        </w:tabs>
        <w:ind w:left="1440" w:hanging="360"/>
      </w:pPr>
      <w:rPr>
        <w:rFonts w:ascii="Times New Roman" w:hAnsi="Times New Roman" w:hint="default"/>
      </w:rPr>
    </w:lvl>
    <w:lvl w:ilvl="2" w:tplc="9146A1BA" w:tentative="1">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6C827A35"/>
    <w:multiLevelType w:val="hybridMultilevel"/>
    <w:tmpl w:val="48D2299E"/>
    <w:lvl w:ilvl="0" w:tplc="D2A819B8">
      <w:start w:val="1"/>
      <w:numFmt w:val="bullet"/>
      <w:lvlText w:val="&gt;"/>
      <w:lvlJc w:val="left"/>
      <w:pPr>
        <w:tabs>
          <w:tab w:val="num" w:pos="720"/>
        </w:tabs>
        <w:ind w:left="720" w:hanging="360"/>
      </w:pPr>
      <w:rPr>
        <w:rFonts w:ascii="Arial" w:hAnsi="Arial" w:hint="default"/>
        <w:color w:val="4472C4" w:themeColor="accent5"/>
      </w:rPr>
    </w:lvl>
    <w:lvl w:ilvl="1" w:tplc="4EFEE59E">
      <w:start w:val="1"/>
      <w:numFmt w:val="bullet"/>
      <w:lvlText w:val="•"/>
      <w:lvlJc w:val="left"/>
      <w:pPr>
        <w:tabs>
          <w:tab w:val="num" w:pos="1440"/>
        </w:tabs>
        <w:ind w:left="1440" w:hanging="360"/>
      </w:pPr>
      <w:rPr>
        <w:rFonts w:ascii="Times New Roman" w:hAnsi="Times New Roman" w:hint="default"/>
      </w:rPr>
    </w:lvl>
    <w:lvl w:ilvl="2" w:tplc="9146A1BA" w:tentative="1">
      <w:start w:val="1"/>
      <w:numFmt w:val="bullet"/>
      <w:lvlText w:val="•"/>
      <w:lvlJc w:val="left"/>
      <w:pPr>
        <w:tabs>
          <w:tab w:val="num" w:pos="2160"/>
        </w:tabs>
        <w:ind w:left="2160" w:hanging="360"/>
      </w:pPr>
      <w:rPr>
        <w:rFonts w:ascii="Times New Roman" w:hAnsi="Times New Roman" w:hint="default"/>
      </w:rPr>
    </w:lvl>
    <w:lvl w:ilvl="3" w:tplc="EAE4BEC8" w:tentative="1">
      <w:start w:val="1"/>
      <w:numFmt w:val="bullet"/>
      <w:lvlText w:val="•"/>
      <w:lvlJc w:val="left"/>
      <w:pPr>
        <w:tabs>
          <w:tab w:val="num" w:pos="2880"/>
        </w:tabs>
        <w:ind w:left="2880" w:hanging="360"/>
      </w:pPr>
      <w:rPr>
        <w:rFonts w:ascii="Times New Roman" w:hAnsi="Times New Roman" w:hint="default"/>
      </w:rPr>
    </w:lvl>
    <w:lvl w:ilvl="4" w:tplc="934E83DA" w:tentative="1">
      <w:start w:val="1"/>
      <w:numFmt w:val="bullet"/>
      <w:lvlText w:val="•"/>
      <w:lvlJc w:val="left"/>
      <w:pPr>
        <w:tabs>
          <w:tab w:val="num" w:pos="3600"/>
        </w:tabs>
        <w:ind w:left="3600" w:hanging="360"/>
      </w:pPr>
      <w:rPr>
        <w:rFonts w:ascii="Times New Roman" w:hAnsi="Times New Roman" w:hint="default"/>
      </w:rPr>
    </w:lvl>
    <w:lvl w:ilvl="5" w:tplc="A9A8070C" w:tentative="1">
      <w:start w:val="1"/>
      <w:numFmt w:val="bullet"/>
      <w:lvlText w:val="•"/>
      <w:lvlJc w:val="left"/>
      <w:pPr>
        <w:tabs>
          <w:tab w:val="num" w:pos="4320"/>
        </w:tabs>
        <w:ind w:left="4320" w:hanging="360"/>
      </w:pPr>
      <w:rPr>
        <w:rFonts w:ascii="Times New Roman" w:hAnsi="Times New Roman" w:hint="default"/>
      </w:rPr>
    </w:lvl>
    <w:lvl w:ilvl="6" w:tplc="A9024230" w:tentative="1">
      <w:start w:val="1"/>
      <w:numFmt w:val="bullet"/>
      <w:lvlText w:val="•"/>
      <w:lvlJc w:val="left"/>
      <w:pPr>
        <w:tabs>
          <w:tab w:val="num" w:pos="5040"/>
        </w:tabs>
        <w:ind w:left="5040" w:hanging="360"/>
      </w:pPr>
      <w:rPr>
        <w:rFonts w:ascii="Times New Roman" w:hAnsi="Times New Roman" w:hint="default"/>
      </w:rPr>
    </w:lvl>
    <w:lvl w:ilvl="7" w:tplc="85A47F78" w:tentative="1">
      <w:start w:val="1"/>
      <w:numFmt w:val="bullet"/>
      <w:lvlText w:val="•"/>
      <w:lvlJc w:val="left"/>
      <w:pPr>
        <w:tabs>
          <w:tab w:val="num" w:pos="5760"/>
        </w:tabs>
        <w:ind w:left="5760" w:hanging="360"/>
      </w:pPr>
      <w:rPr>
        <w:rFonts w:ascii="Times New Roman" w:hAnsi="Times New Roman" w:hint="default"/>
      </w:rPr>
    </w:lvl>
    <w:lvl w:ilvl="8" w:tplc="A308E5D0" w:tentative="1">
      <w:start w:val="1"/>
      <w:numFmt w:val="bullet"/>
      <w:lvlText w:val="•"/>
      <w:lvlJc w:val="left"/>
      <w:pPr>
        <w:tabs>
          <w:tab w:val="num" w:pos="6480"/>
        </w:tabs>
        <w:ind w:left="6480" w:hanging="360"/>
      </w:pPr>
      <w:rPr>
        <w:rFonts w:ascii="Times New Roman" w:hAnsi="Times New Roman" w:hint="default"/>
      </w:rPr>
    </w:lvl>
  </w:abstractNum>
  <w:num w:numId="1">
    <w:abstractNumId w:val="2"/>
  </w:num>
  <w:num w:numId="2">
    <w:abstractNumId w:val="23"/>
  </w:num>
  <w:num w:numId="3">
    <w:abstractNumId w:val="20"/>
  </w:num>
  <w:num w:numId="4">
    <w:abstractNumId w:val="17"/>
  </w:num>
  <w:num w:numId="5">
    <w:abstractNumId w:val="5"/>
  </w:num>
  <w:num w:numId="6">
    <w:abstractNumId w:val="19"/>
  </w:num>
  <w:num w:numId="7">
    <w:abstractNumId w:val="21"/>
  </w:num>
  <w:num w:numId="8">
    <w:abstractNumId w:val="9"/>
  </w:num>
  <w:num w:numId="9">
    <w:abstractNumId w:val="13"/>
  </w:num>
  <w:num w:numId="10">
    <w:abstractNumId w:val="1"/>
  </w:num>
  <w:num w:numId="11">
    <w:abstractNumId w:val="25"/>
  </w:num>
  <w:num w:numId="12">
    <w:abstractNumId w:val="24"/>
  </w:num>
  <w:num w:numId="13">
    <w:abstractNumId w:val="8"/>
  </w:num>
  <w:num w:numId="14">
    <w:abstractNumId w:val="3"/>
  </w:num>
  <w:num w:numId="15">
    <w:abstractNumId w:val="10"/>
  </w:num>
  <w:num w:numId="16">
    <w:abstractNumId w:val="14"/>
  </w:num>
  <w:num w:numId="17">
    <w:abstractNumId w:val="26"/>
  </w:num>
  <w:num w:numId="18">
    <w:abstractNumId w:val="16"/>
  </w:num>
  <w:num w:numId="19">
    <w:abstractNumId w:val="6"/>
  </w:num>
  <w:num w:numId="20">
    <w:abstractNumId w:val="27"/>
  </w:num>
  <w:num w:numId="21">
    <w:abstractNumId w:val="18"/>
  </w:num>
  <w:num w:numId="22">
    <w:abstractNumId w:val="4"/>
  </w:num>
  <w:num w:numId="23">
    <w:abstractNumId w:val="15"/>
  </w:num>
  <w:num w:numId="24">
    <w:abstractNumId w:val="7"/>
  </w:num>
  <w:num w:numId="25">
    <w:abstractNumId w:val="22"/>
  </w:num>
  <w:num w:numId="26">
    <w:abstractNumId w:val="0"/>
  </w:num>
  <w:num w:numId="27">
    <w:abstractNumId w:val="11"/>
  </w:num>
  <w:num w:numId="28">
    <w:abstractNumId w:val="1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activeWritingStyle w:appName="MSWord" w:lang="it-IT" w:vendorID="64" w:dllVersion="131078" w:nlCheck="1" w:checkStyle="0"/>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1"/>
  <w:proofState w:spelling="clean" w:grammar="clean"/>
  <w:attachedTemplate r:id="rId1"/>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53FA"/>
    <w:rsid w:val="00002344"/>
    <w:rsid w:val="00004B06"/>
    <w:rsid w:val="00007609"/>
    <w:rsid w:val="000145F9"/>
    <w:rsid w:val="00021987"/>
    <w:rsid w:val="00021C9D"/>
    <w:rsid w:val="000305A4"/>
    <w:rsid w:val="0003482A"/>
    <w:rsid w:val="0003494A"/>
    <w:rsid w:val="000353FA"/>
    <w:rsid w:val="00046ADB"/>
    <w:rsid w:val="00046CD8"/>
    <w:rsid w:val="00050D41"/>
    <w:rsid w:val="000511AB"/>
    <w:rsid w:val="0005390F"/>
    <w:rsid w:val="00060801"/>
    <w:rsid w:val="000628B3"/>
    <w:rsid w:val="00064603"/>
    <w:rsid w:val="00067F96"/>
    <w:rsid w:val="000704BE"/>
    <w:rsid w:val="0007375D"/>
    <w:rsid w:val="000816D7"/>
    <w:rsid w:val="00081DB4"/>
    <w:rsid w:val="00082E2A"/>
    <w:rsid w:val="00092B4D"/>
    <w:rsid w:val="000A5671"/>
    <w:rsid w:val="000A6B85"/>
    <w:rsid w:val="000B0FDB"/>
    <w:rsid w:val="000C18EA"/>
    <w:rsid w:val="000C32DB"/>
    <w:rsid w:val="000F0344"/>
    <w:rsid w:val="000F28FF"/>
    <w:rsid w:val="000F2BB9"/>
    <w:rsid w:val="000F6F41"/>
    <w:rsid w:val="000F76B2"/>
    <w:rsid w:val="001004AC"/>
    <w:rsid w:val="001066A3"/>
    <w:rsid w:val="0010756C"/>
    <w:rsid w:val="00112131"/>
    <w:rsid w:val="00113910"/>
    <w:rsid w:val="00115171"/>
    <w:rsid w:val="001263D7"/>
    <w:rsid w:val="00132113"/>
    <w:rsid w:val="001323FE"/>
    <w:rsid w:val="00142CAC"/>
    <w:rsid w:val="001452DA"/>
    <w:rsid w:val="00146BCF"/>
    <w:rsid w:val="00160BFF"/>
    <w:rsid w:val="00161D7B"/>
    <w:rsid w:val="00166FB6"/>
    <w:rsid w:val="00167A77"/>
    <w:rsid w:val="00170FCE"/>
    <w:rsid w:val="001710F8"/>
    <w:rsid w:val="0017751E"/>
    <w:rsid w:val="00181AA3"/>
    <w:rsid w:val="00183C7C"/>
    <w:rsid w:val="00184AA6"/>
    <w:rsid w:val="00185012"/>
    <w:rsid w:val="00186204"/>
    <w:rsid w:val="001871BA"/>
    <w:rsid w:val="00197D94"/>
    <w:rsid w:val="001A15FB"/>
    <w:rsid w:val="001A206A"/>
    <w:rsid w:val="001A2A66"/>
    <w:rsid w:val="001A7970"/>
    <w:rsid w:val="001B03B5"/>
    <w:rsid w:val="001B33E2"/>
    <w:rsid w:val="001C10CA"/>
    <w:rsid w:val="001C5E85"/>
    <w:rsid w:val="001C7EEA"/>
    <w:rsid w:val="001D197D"/>
    <w:rsid w:val="001D6EB2"/>
    <w:rsid w:val="001D6F1E"/>
    <w:rsid w:val="001D7F6E"/>
    <w:rsid w:val="001F6A6B"/>
    <w:rsid w:val="00200FA5"/>
    <w:rsid w:val="0020364A"/>
    <w:rsid w:val="00205B79"/>
    <w:rsid w:val="00205BB8"/>
    <w:rsid w:val="00213BEF"/>
    <w:rsid w:val="00214904"/>
    <w:rsid w:val="00215229"/>
    <w:rsid w:val="002215E0"/>
    <w:rsid w:val="002279B1"/>
    <w:rsid w:val="002323DE"/>
    <w:rsid w:val="0023448D"/>
    <w:rsid w:val="00235B08"/>
    <w:rsid w:val="00236A08"/>
    <w:rsid w:val="00246B06"/>
    <w:rsid w:val="002519AC"/>
    <w:rsid w:val="002522EE"/>
    <w:rsid w:val="00252D15"/>
    <w:rsid w:val="002604DE"/>
    <w:rsid w:val="00261D3F"/>
    <w:rsid w:val="00262071"/>
    <w:rsid w:val="00263DC5"/>
    <w:rsid w:val="00270B99"/>
    <w:rsid w:val="00273D45"/>
    <w:rsid w:val="00281564"/>
    <w:rsid w:val="00281A51"/>
    <w:rsid w:val="00282FC7"/>
    <w:rsid w:val="00285FE0"/>
    <w:rsid w:val="002874B7"/>
    <w:rsid w:val="002A32A3"/>
    <w:rsid w:val="002B0F31"/>
    <w:rsid w:val="002B52C6"/>
    <w:rsid w:val="002B650D"/>
    <w:rsid w:val="002B6C6C"/>
    <w:rsid w:val="002B7B4C"/>
    <w:rsid w:val="002C0B11"/>
    <w:rsid w:val="002C2AB7"/>
    <w:rsid w:val="002C406D"/>
    <w:rsid w:val="002C60EA"/>
    <w:rsid w:val="002C6E1F"/>
    <w:rsid w:val="002D09A0"/>
    <w:rsid w:val="002D2D56"/>
    <w:rsid w:val="002D48B7"/>
    <w:rsid w:val="002D582B"/>
    <w:rsid w:val="002D7701"/>
    <w:rsid w:val="002E27D8"/>
    <w:rsid w:val="002E769F"/>
    <w:rsid w:val="003013C5"/>
    <w:rsid w:val="0030584C"/>
    <w:rsid w:val="003060E8"/>
    <w:rsid w:val="0031635F"/>
    <w:rsid w:val="0032304B"/>
    <w:rsid w:val="00335E7C"/>
    <w:rsid w:val="003402BA"/>
    <w:rsid w:val="003459D4"/>
    <w:rsid w:val="00355811"/>
    <w:rsid w:val="0035585B"/>
    <w:rsid w:val="00355BC0"/>
    <w:rsid w:val="003578AB"/>
    <w:rsid w:val="00357DC3"/>
    <w:rsid w:val="003630AA"/>
    <w:rsid w:val="003641E2"/>
    <w:rsid w:val="00364E66"/>
    <w:rsid w:val="00364F0A"/>
    <w:rsid w:val="00365C59"/>
    <w:rsid w:val="00373EB8"/>
    <w:rsid w:val="0037577E"/>
    <w:rsid w:val="003820B7"/>
    <w:rsid w:val="00387A2D"/>
    <w:rsid w:val="003911A0"/>
    <w:rsid w:val="00391688"/>
    <w:rsid w:val="00394E88"/>
    <w:rsid w:val="00395E94"/>
    <w:rsid w:val="00397328"/>
    <w:rsid w:val="00397B12"/>
    <w:rsid w:val="003A26BD"/>
    <w:rsid w:val="003A2E9A"/>
    <w:rsid w:val="003A30DF"/>
    <w:rsid w:val="003A61AF"/>
    <w:rsid w:val="003A66E1"/>
    <w:rsid w:val="003B475E"/>
    <w:rsid w:val="003B67B7"/>
    <w:rsid w:val="003B6C54"/>
    <w:rsid w:val="003C0A6F"/>
    <w:rsid w:val="003C2292"/>
    <w:rsid w:val="003C388A"/>
    <w:rsid w:val="003D1505"/>
    <w:rsid w:val="003D36FE"/>
    <w:rsid w:val="003D3EAF"/>
    <w:rsid w:val="003E632F"/>
    <w:rsid w:val="003E7CF0"/>
    <w:rsid w:val="003F1285"/>
    <w:rsid w:val="003F27BA"/>
    <w:rsid w:val="003F5070"/>
    <w:rsid w:val="004065C4"/>
    <w:rsid w:val="00413ACA"/>
    <w:rsid w:val="00416436"/>
    <w:rsid w:val="00417A83"/>
    <w:rsid w:val="004319C3"/>
    <w:rsid w:val="00437254"/>
    <w:rsid w:val="004372E9"/>
    <w:rsid w:val="004376F9"/>
    <w:rsid w:val="00446A93"/>
    <w:rsid w:val="00452B55"/>
    <w:rsid w:val="0047016D"/>
    <w:rsid w:val="004769A3"/>
    <w:rsid w:val="00480436"/>
    <w:rsid w:val="00481413"/>
    <w:rsid w:val="00484156"/>
    <w:rsid w:val="00487286"/>
    <w:rsid w:val="0049119D"/>
    <w:rsid w:val="00496549"/>
    <w:rsid w:val="004A3824"/>
    <w:rsid w:val="004A4190"/>
    <w:rsid w:val="004B3EC5"/>
    <w:rsid w:val="004B4B2A"/>
    <w:rsid w:val="004B6F20"/>
    <w:rsid w:val="004C1C1B"/>
    <w:rsid w:val="004C4955"/>
    <w:rsid w:val="004E1713"/>
    <w:rsid w:val="004F049B"/>
    <w:rsid w:val="004F2954"/>
    <w:rsid w:val="004F3EC8"/>
    <w:rsid w:val="0050177B"/>
    <w:rsid w:val="005021DC"/>
    <w:rsid w:val="005114CA"/>
    <w:rsid w:val="00511847"/>
    <w:rsid w:val="00513CE6"/>
    <w:rsid w:val="00521EE4"/>
    <w:rsid w:val="00521EEE"/>
    <w:rsid w:val="00523098"/>
    <w:rsid w:val="00523BF6"/>
    <w:rsid w:val="005241D6"/>
    <w:rsid w:val="00531C47"/>
    <w:rsid w:val="0053373D"/>
    <w:rsid w:val="00534F29"/>
    <w:rsid w:val="00536F2E"/>
    <w:rsid w:val="00540B5A"/>
    <w:rsid w:val="00543796"/>
    <w:rsid w:val="00546757"/>
    <w:rsid w:val="005468FF"/>
    <w:rsid w:val="0055048A"/>
    <w:rsid w:val="00551857"/>
    <w:rsid w:val="00555B84"/>
    <w:rsid w:val="00556287"/>
    <w:rsid w:val="005725BB"/>
    <w:rsid w:val="00577C24"/>
    <w:rsid w:val="00581CD8"/>
    <w:rsid w:val="00585832"/>
    <w:rsid w:val="00592315"/>
    <w:rsid w:val="0059258C"/>
    <w:rsid w:val="00594077"/>
    <w:rsid w:val="00594ED8"/>
    <w:rsid w:val="005A0014"/>
    <w:rsid w:val="005A0692"/>
    <w:rsid w:val="005A56E1"/>
    <w:rsid w:val="005A644E"/>
    <w:rsid w:val="005A6F09"/>
    <w:rsid w:val="005B10AC"/>
    <w:rsid w:val="005B2628"/>
    <w:rsid w:val="005B4011"/>
    <w:rsid w:val="005B461C"/>
    <w:rsid w:val="005C2A15"/>
    <w:rsid w:val="005C42FA"/>
    <w:rsid w:val="005D2B7B"/>
    <w:rsid w:val="005D4E84"/>
    <w:rsid w:val="005D562D"/>
    <w:rsid w:val="005D64FC"/>
    <w:rsid w:val="005D7206"/>
    <w:rsid w:val="005D73EC"/>
    <w:rsid w:val="005E0139"/>
    <w:rsid w:val="005E38BB"/>
    <w:rsid w:val="005E6D1F"/>
    <w:rsid w:val="005F0D37"/>
    <w:rsid w:val="005F18F8"/>
    <w:rsid w:val="00605664"/>
    <w:rsid w:val="00606DAE"/>
    <w:rsid w:val="006154F2"/>
    <w:rsid w:val="00616FC9"/>
    <w:rsid w:val="006210B3"/>
    <w:rsid w:val="00626F46"/>
    <w:rsid w:val="0062762B"/>
    <w:rsid w:val="00630290"/>
    <w:rsid w:val="0063241E"/>
    <w:rsid w:val="00633BA3"/>
    <w:rsid w:val="0064014C"/>
    <w:rsid w:val="00640A71"/>
    <w:rsid w:val="006427FA"/>
    <w:rsid w:val="0064301E"/>
    <w:rsid w:val="00644D12"/>
    <w:rsid w:val="00646B51"/>
    <w:rsid w:val="00646C0D"/>
    <w:rsid w:val="00652B3F"/>
    <w:rsid w:val="006564B8"/>
    <w:rsid w:val="006576A6"/>
    <w:rsid w:val="00657905"/>
    <w:rsid w:val="00670968"/>
    <w:rsid w:val="00673F63"/>
    <w:rsid w:val="006769D1"/>
    <w:rsid w:val="006806B7"/>
    <w:rsid w:val="006810AA"/>
    <w:rsid w:val="00681E8A"/>
    <w:rsid w:val="00683066"/>
    <w:rsid w:val="00685EBF"/>
    <w:rsid w:val="006909E1"/>
    <w:rsid w:val="00694D82"/>
    <w:rsid w:val="00697D48"/>
    <w:rsid w:val="006A0969"/>
    <w:rsid w:val="006A65A6"/>
    <w:rsid w:val="006B0066"/>
    <w:rsid w:val="006B5399"/>
    <w:rsid w:val="006B6A64"/>
    <w:rsid w:val="006B7FA4"/>
    <w:rsid w:val="006C2AD9"/>
    <w:rsid w:val="006C3515"/>
    <w:rsid w:val="006C66A5"/>
    <w:rsid w:val="006D7390"/>
    <w:rsid w:val="006E0D31"/>
    <w:rsid w:val="006E0F30"/>
    <w:rsid w:val="006E1B74"/>
    <w:rsid w:val="006E246F"/>
    <w:rsid w:val="006E43E2"/>
    <w:rsid w:val="006E67C6"/>
    <w:rsid w:val="006E6A46"/>
    <w:rsid w:val="006F24AC"/>
    <w:rsid w:val="006F2E57"/>
    <w:rsid w:val="006F61D2"/>
    <w:rsid w:val="006F787F"/>
    <w:rsid w:val="0070264A"/>
    <w:rsid w:val="007061C8"/>
    <w:rsid w:val="0070790F"/>
    <w:rsid w:val="00715F89"/>
    <w:rsid w:val="00716B6F"/>
    <w:rsid w:val="00720706"/>
    <w:rsid w:val="00737F58"/>
    <w:rsid w:val="00743309"/>
    <w:rsid w:val="0074414B"/>
    <w:rsid w:val="00745ADE"/>
    <w:rsid w:val="007515E4"/>
    <w:rsid w:val="00753230"/>
    <w:rsid w:val="007541D4"/>
    <w:rsid w:val="00755FB2"/>
    <w:rsid w:val="00756677"/>
    <w:rsid w:val="007650F4"/>
    <w:rsid w:val="007660AD"/>
    <w:rsid w:val="00767D42"/>
    <w:rsid w:val="00774512"/>
    <w:rsid w:val="00776BE7"/>
    <w:rsid w:val="00784149"/>
    <w:rsid w:val="007845DD"/>
    <w:rsid w:val="00784E3A"/>
    <w:rsid w:val="00784F71"/>
    <w:rsid w:val="00785121"/>
    <w:rsid w:val="0078673E"/>
    <w:rsid w:val="0079243C"/>
    <w:rsid w:val="007940DF"/>
    <w:rsid w:val="007958B8"/>
    <w:rsid w:val="007A1BAC"/>
    <w:rsid w:val="007A448F"/>
    <w:rsid w:val="007B0062"/>
    <w:rsid w:val="007B1E01"/>
    <w:rsid w:val="007B43BD"/>
    <w:rsid w:val="007B45D2"/>
    <w:rsid w:val="007B5A88"/>
    <w:rsid w:val="007C094C"/>
    <w:rsid w:val="007C3FD7"/>
    <w:rsid w:val="007C466E"/>
    <w:rsid w:val="007D30DB"/>
    <w:rsid w:val="007D4745"/>
    <w:rsid w:val="007D4F07"/>
    <w:rsid w:val="007D5CB6"/>
    <w:rsid w:val="007E30BF"/>
    <w:rsid w:val="007E62F9"/>
    <w:rsid w:val="007E734B"/>
    <w:rsid w:val="007E7E1C"/>
    <w:rsid w:val="007F3D72"/>
    <w:rsid w:val="007F3E25"/>
    <w:rsid w:val="007F4652"/>
    <w:rsid w:val="008023F8"/>
    <w:rsid w:val="00806585"/>
    <w:rsid w:val="00814BA1"/>
    <w:rsid w:val="008207D0"/>
    <w:rsid w:val="0082368B"/>
    <w:rsid w:val="008261B9"/>
    <w:rsid w:val="0082669A"/>
    <w:rsid w:val="0083057B"/>
    <w:rsid w:val="00830A7C"/>
    <w:rsid w:val="0083577E"/>
    <w:rsid w:val="00836915"/>
    <w:rsid w:val="008369BF"/>
    <w:rsid w:val="00842711"/>
    <w:rsid w:val="00845D82"/>
    <w:rsid w:val="00853AF0"/>
    <w:rsid w:val="00856084"/>
    <w:rsid w:val="0085737C"/>
    <w:rsid w:val="00860C64"/>
    <w:rsid w:val="00860E69"/>
    <w:rsid w:val="008715C9"/>
    <w:rsid w:val="00873BE9"/>
    <w:rsid w:val="00876663"/>
    <w:rsid w:val="00886329"/>
    <w:rsid w:val="00896904"/>
    <w:rsid w:val="00896E84"/>
    <w:rsid w:val="008A16AA"/>
    <w:rsid w:val="008A206C"/>
    <w:rsid w:val="008A5686"/>
    <w:rsid w:val="008A6EA0"/>
    <w:rsid w:val="008A7EE9"/>
    <w:rsid w:val="008B1143"/>
    <w:rsid w:val="008B3419"/>
    <w:rsid w:val="008B6E01"/>
    <w:rsid w:val="008B70B4"/>
    <w:rsid w:val="008B7CF8"/>
    <w:rsid w:val="008C2FB6"/>
    <w:rsid w:val="008C5307"/>
    <w:rsid w:val="008D05E1"/>
    <w:rsid w:val="008D0668"/>
    <w:rsid w:val="008D25D5"/>
    <w:rsid w:val="008D29F7"/>
    <w:rsid w:val="008D3C55"/>
    <w:rsid w:val="008D7E2C"/>
    <w:rsid w:val="008E36EA"/>
    <w:rsid w:val="008E52B0"/>
    <w:rsid w:val="008E6B30"/>
    <w:rsid w:val="008E7C39"/>
    <w:rsid w:val="008F2EC0"/>
    <w:rsid w:val="008F3390"/>
    <w:rsid w:val="008F3409"/>
    <w:rsid w:val="008F3606"/>
    <w:rsid w:val="008F3BB1"/>
    <w:rsid w:val="008F489B"/>
    <w:rsid w:val="008F5332"/>
    <w:rsid w:val="008F6D2D"/>
    <w:rsid w:val="0090109B"/>
    <w:rsid w:val="00904A31"/>
    <w:rsid w:val="00907F8F"/>
    <w:rsid w:val="00910A1E"/>
    <w:rsid w:val="00911C7A"/>
    <w:rsid w:val="0091368F"/>
    <w:rsid w:val="009163DA"/>
    <w:rsid w:val="00924D9A"/>
    <w:rsid w:val="00930008"/>
    <w:rsid w:val="009320BD"/>
    <w:rsid w:val="00932A71"/>
    <w:rsid w:val="00934CE4"/>
    <w:rsid w:val="00935722"/>
    <w:rsid w:val="00936F7A"/>
    <w:rsid w:val="009403B8"/>
    <w:rsid w:val="0094113E"/>
    <w:rsid w:val="00942461"/>
    <w:rsid w:val="0094779F"/>
    <w:rsid w:val="00953CB9"/>
    <w:rsid w:val="00954007"/>
    <w:rsid w:val="00954471"/>
    <w:rsid w:val="00956C51"/>
    <w:rsid w:val="00960B23"/>
    <w:rsid w:val="00961B78"/>
    <w:rsid w:val="009620B7"/>
    <w:rsid w:val="009667DE"/>
    <w:rsid w:val="00966AE5"/>
    <w:rsid w:val="00975AE9"/>
    <w:rsid w:val="00975C59"/>
    <w:rsid w:val="00977B24"/>
    <w:rsid w:val="00983A68"/>
    <w:rsid w:val="0098663F"/>
    <w:rsid w:val="00993502"/>
    <w:rsid w:val="00993BD0"/>
    <w:rsid w:val="0099592F"/>
    <w:rsid w:val="009A3ECC"/>
    <w:rsid w:val="009A7F8B"/>
    <w:rsid w:val="009B0F79"/>
    <w:rsid w:val="009B200A"/>
    <w:rsid w:val="009B2654"/>
    <w:rsid w:val="009B48F7"/>
    <w:rsid w:val="009C201A"/>
    <w:rsid w:val="009C209C"/>
    <w:rsid w:val="009C30CD"/>
    <w:rsid w:val="009C31F8"/>
    <w:rsid w:val="009C38E4"/>
    <w:rsid w:val="009C39FA"/>
    <w:rsid w:val="009E0363"/>
    <w:rsid w:val="009E0D63"/>
    <w:rsid w:val="009E4123"/>
    <w:rsid w:val="009F0FA3"/>
    <w:rsid w:val="009F3CEE"/>
    <w:rsid w:val="00A04720"/>
    <w:rsid w:val="00A06208"/>
    <w:rsid w:val="00A07590"/>
    <w:rsid w:val="00A10C25"/>
    <w:rsid w:val="00A12179"/>
    <w:rsid w:val="00A1261D"/>
    <w:rsid w:val="00A12FD1"/>
    <w:rsid w:val="00A16A19"/>
    <w:rsid w:val="00A22D65"/>
    <w:rsid w:val="00A261E5"/>
    <w:rsid w:val="00A26F50"/>
    <w:rsid w:val="00A30088"/>
    <w:rsid w:val="00A30701"/>
    <w:rsid w:val="00A30D46"/>
    <w:rsid w:val="00A31E19"/>
    <w:rsid w:val="00A32C11"/>
    <w:rsid w:val="00A360F3"/>
    <w:rsid w:val="00A36D76"/>
    <w:rsid w:val="00A5223C"/>
    <w:rsid w:val="00A555D5"/>
    <w:rsid w:val="00A566F8"/>
    <w:rsid w:val="00A60641"/>
    <w:rsid w:val="00A63FB2"/>
    <w:rsid w:val="00A73DB1"/>
    <w:rsid w:val="00A80FCE"/>
    <w:rsid w:val="00A9034D"/>
    <w:rsid w:val="00A93A46"/>
    <w:rsid w:val="00A940EB"/>
    <w:rsid w:val="00A940F4"/>
    <w:rsid w:val="00A95217"/>
    <w:rsid w:val="00A952C4"/>
    <w:rsid w:val="00A9598E"/>
    <w:rsid w:val="00A978C9"/>
    <w:rsid w:val="00AA015D"/>
    <w:rsid w:val="00AA4414"/>
    <w:rsid w:val="00AA6BAD"/>
    <w:rsid w:val="00AB571C"/>
    <w:rsid w:val="00AB7403"/>
    <w:rsid w:val="00AC13D5"/>
    <w:rsid w:val="00AC1FEA"/>
    <w:rsid w:val="00AC2358"/>
    <w:rsid w:val="00AC327D"/>
    <w:rsid w:val="00AD3380"/>
    <w:rsid w:val="00AD65A7"/>
    <w:rsid w:val="00AD7D7B"/>
    <w:rsid w:val="00AE5CFF"/>
    <w:rsid w:val="00AF0EAD"/>
    <w:rsid w:val="00AF195F"/>
    <w:rsid w:val="00AF2B97"/>
    <w:rsid w:val="00B01DD6"/>
    <w:rsid w:val="00B0436E"/>
    <w:rsid w:val="00B10972"/>
    <w:rsid w:val="00B1204F"/>
    <w:rsid w:val="00B12F11"/>
    <w:rsid w:val="00B14376"/>
    <w:rsid w:val="00B2139D"/>
    <w:rsid w:val="00B304A2"/>
    <w:rsid w:val="00B31A35"/>
    <w:rsid w:val="00B32572"/>
    <w:rsid w:val="00B33B1A"/>
    <w:rsid w:val="00B42855"/>
    <w:rsid w:val="00B44F8B"/>
    <w:rsid w:val="00B45C0B"/>
    <w:rsid w:val="00B51D29"/>
    <w:rsid w:val="00B5236E"/>
    <w:rsid w:val="00B610C8"/>
    <w:rsid w:val="00B62E95"/>
    <w:rsid w:val="00B65115"/>
    <w:rsid w:val="00B728C1"/>
    <w:rsid w:val="00B811B1"/>
    <w:rsid w:val="00B83A6B"/>
    <w:rsid w:val="00B854F3"/>
    <w:rsid w:val="00B86FCD"/>
    <w:rsid w:val="00B876E5"/>
    <w:rsid w:val="00B948D9"/>
    <w:rsid w:val="00B96C5D"/>
    <w:rsid w:val="00BA6DCD"/>
    <w:rsid w:val="00BA6DE1"/>
    <w:rsid w:val="00BB5044"/>
    <w:rsid w:val="00BB514D"/>
    <w:rsid w:val="00BB5515"/>
    <w:rsid w:val="00BC38AC"/>
    <w:rsid w:val="00BC5121"/>
    <w:rsid w:val="00BE4C35"/>
    <w:rsid w:val="00BE6130"/>
    <w:rsid w:val="00BF0B1B"/>
    <w:rsid w:val="00BF36E8"/>
    <w:rsid w:val="00BF5EF3"/>
    <w:rsid w:val="00C0089E"/>
    <w:rsid w:val="00C01321"/>
    <w:rsid w:val="00C03570"/>
    <w:rsid w:val="00C067C5"/>
    <w:rsid w:val="00C13564"/>
    <w:rsid w:val="00C20BDF"/>
    <w:rsid w:val="00C22C7C"/>
    <w:rsid w:val="00C22EA9"/>
    <w:rsid w:val="00C24770"/>
    <w:rsid w:val="00C27209"/>
    <w:rsid w:val="00C311B5"/>
    <w:rsid w:val="00C40AE8"/>
    <w:rsid w:val="00C40D5C"/>
    <w:rsid w:val="00C41F08"/>
    <w:rsid w:val="00C46536"/>
    <w:rsid w:val="00C50FCA"/>
    <w:rsid w:val="00C56EB7"/>
    <w:rsid w:val="00C61706"/>
    <w:rsid w:val="00C62CA8"/>
    <w:rsid w:val="00C634D4"/>
    <w:rsid w:val="00C644C7"/>
    <w:rsid w:val="00C6684C"/>
    <w:rsid w:val="00C67B52"/>
    <w:rsid w:val="00C75703"/>
    <w:rsid w:val="00C7735B"/>
    <w:rsid w:val="00C80E08"/>
    <w:rsid w:val="00C87137"/>
    <w:rsid w:val="00C94732"/>
    <w:rsid w:val="00CA0114"/>
    <w:rsid w:val="00CA06A7"/>
    <w:rsid w:val="00CA1AC1"/>
    <w:rsid w:val="00CA3B53"/>
    <w:rsid w:val="00CA76D1"/>
    <w:rsid w:val="00CB2395"/>
    <w:rsid w:val="00CB754A"/>
    <w:rsid w:val="00CC0E79"/>
    <w:rsid w:val="00CC110A"/>
    <w:rsid w:val="00CC1A71"/>
    <w:rsid w:val="00CC3EAC"/>
    <w:rsid w:val="00CC4B44"/>
    <w:rsid w:val="00CC5609"/>
    <w:rsid w:val="00CD1EAE"/>
    <w:rsid w:val="00CD4D3A"/>
    <w:rsid w:val="00CD5E2D"/>
    <w:rsid w:val="00CE0A56"/>
    <w:rsid w:val="00CE4491"/>
    <w:rsid w:val="00CE65F2"/>
    <w:rsid w:val="00CE7258"/>
    <w:rsid w:val="00CF38FD"/>
    <w:rsid w:val="00CF41B5"/>
    <w:rsid w:val="00CF4E81"/>
    <w:rsid w:val="00D034A3"/>
    <w:rsid w:val="00D056E0"/>
    <w:rsid w:val="00D10568"/>
    <w:rsid w:val="00D15511"/>
    <w:rsid w:val="00D17D5F"/>
    <w:rsid w:val="00D20EDE"/>
    <w:rsid w:val="00D21EAC"/>
    <w:rsid w:val="00D26E45"/>
    <w:rsid w:val="00D3438A"/>
    <w:rsid w:val="00D34999"/>
    <w:rsid w:val="00D4090A"/>
    <w:rsid w:val="00D41786"/>
    <w:rsid w:val="00D41C5B"/>
    <w:rsid w:val="00D42B3C"/>
    <w:rsid w:val="00D440EC"/>
    <w:rsid w:val="00D458FC"/>
    <w:rsid w:val="00D5129F"/>
    <w:rsid w:val="00D5139A"/>
    <w:rsid w:val="00D53A98"/>
    <w:rsid w:val="00D561F9"/>
    <w:rsid w:val="00D62864"/>
    <w:rsid w:val="00D62D84"/>
    <w:rsid w:val="00D6479F"/>
    <w:rsid w:val="00D66265"/>
    <w:rsid w:val="00D762E5"/>
    <w:rsid w:val="00D76AD6"/>
    <w:rsid w:val="00D81A10"/>
    <w:rsid w:val="00D834F0"/>
    <w:rsid w:val="00D94CB5"/>
    <w:rsid w:val="00D96D77"/>
    <w:rsid w:val="00DA4C1B"/>
    <w:rsid w:val="00DA5892"/>
    <w:rsid w:val="00DB1134"/>
    <w:rsid w:val="00DB1CB7"/>
    <w:rsid w:val="00DC4311"/>
    <w:rsid w:val="00DC7E75"/>
    <w:rsid w:val="00DD1EC9"/>
    <w:rsid w:val="00DD1FE3"/>
    <w:rsid w:val="00DD5316"/>
    <w:rsid w:val="00DD586A"/>
    <w:rsid w:val="00DD7528"/>
    <w:rsid w:val="00DE0684"/>
    <w:rsid w:val="00DE5D32"/>
    <w:rsid w:val="00DF2876"/>
    <w:rsid w:val="00DF2952"/>
    <w:rsid w:val="00DF38A4"/>
    <w:rsid w:val="00E116E1"/>
    <w:rsid w:val="00E174A3"/>
    <w:rsid w:val="00E21D1B"/>
    <w:rsid w:val="00E30020"/>
    <w:rsid w:val="00E300B2"/>
    <w:rsid w:val="00E30AAD"/>
    <w:rsid w:val="00E30CEC"/>
    <w:rsid w:val="00E31A77"/>
    <w:rsid w:val="00E40F95"/>
    <w:rsid w:val="00E41640"/>
    <w:rsid w:val="00E41990"/>
    <w:rsid w:val="00E42CBA"/>
    <w:rsid w:val="00E5331D"/>
    <w:rsid w:val="00E62F13"/>
    <w:rsid w:val="00E65FA8"/>
    <w:rsid w:val="00E677B9"/>
    <w:rsid w:val="00E751FC"/>
    <w:rsid w:val="00E7535E"/>
    <w:rsid w:val="00E810E0"/>
    <w:rsid w:val="00E815D9"/>
    <w:rsid w:val="00E83981"/>
    <w:rsid w:val="00E86371"/>
    <w:rsid w:val="00E8791F"/>
    <w:rsid w:val="00E9081E"/>
    <w:rsid w:val="00E9183D"/>
    <w:rsid w:val="00E921E4"/>
    <w:rsid w:val="00E95CA0"/>
    <w:rsid w:val="00EA0DC3"/>
    <w:rsid w:val="00EA6805"/>
    <w:rsid w:val="00EB605B"/>
    <w:rsid w:val="00EB709B"/>
    <w:rsid w:val="00EB71E3"/>
    <w:rsid w:val="00EB71FB"/>
    <w:rsid w:val="00EC0010"/>
    <w:rsid w:val="00EC0A11"/>
    <w:rsid w:val="00EC6C4F"/>
    <w:rsid w:val="00ED343B"/>
    <w:rsid w:val="00ED462C"/>
    <w:rsid w:val="00ED4910"/>
    <w:rsid w:val="00ED6202"/>
    <w:rsid w:val="00EE08FC"/>
    <w:rsid w:val="00EE16BA"/>
    <w:rsid w:val="00EE40B5"/>
    <w:rsid w:val="00EF33DB"/>
    <w:rsid w:val="00EF3E85"/>
    <w:rsid w:val="00F016B8"/>
    <w:rsid w:val="00F05545"/>
    <w:rsid w:val="00F05DAF"/>
    <w:rsid w:val="00F06D82"/>
    <w:rsid w:val="00F06F72"/>
    <w:rsid w:val="00F11685"/>
    <w:rsid w:val="00F129FE"/>
    <w:rsid w:val="00F12F27"/>
    <w:rsid w:val="00F17BB4"/>
    <w:rsid w:val="00F2466C"/>
    <w:rsid w:val="00F24FDD"/>
    <w:rsid w:val="00F270C6"/>
    <w:rsid w:val="00F313AD"/>
    <w:rsid w:val="00F3389E"/>
    <w:rsid w:val="00F41A78"/>
    <w:rsid w:val="00F44783"/>
    <w:rsid w:val="00F56981"/>
    <w:rsid w:val="00F57AD6"/>
    <w:rsid w:val="00F6182A"/>
    <w:rsid w:val="00F6384B"/>
    <w:rsid w:val="00F63F18"/>
    <w:rsid w:val="00F654A0"/>
    <w:rsid w:val="00F65807"/>
    <w:rsid w:val="00F6784A"/>
    <w:rsid w:val="00F7154F"/>
    <w:rsid w:val="00F71946"/>
    <w:rsid w:val="00F72911"/>
    <w:rsid w:val="00F73551"/>
    <w:rsid w:val="00F76903"/>
    <w:rsid w:val="00F8500D"/>
    <w:rsid w:val="00F95B3E"/>
    <w:rsid w:val="00F97193"/>
    <w:rsid w:val="00FA1232"/>
    <w:rsid w:val="00FA3C95"/>
    <w:rsid w:val="00FA4358"/>
    <w:rsid w:val="00FA48E9"/>
    <w:rsid w:val="00FA5257"/>
    <w:rsid w:val="00FA72F3"/>
    <w:rsid w:val="00FB0CEF"/>
    <w:rsid w:val="00FB11A2"/>
    <w:rsid w:val="00FB4A9E"/>
    <w:rsid w:val="00FB536F"/>
    <w:rsid w:val="00FC01CE"/>
    <w:rsid w:val="00FC1541"/>
    <w:rsid w:val="00FC5A34"/>
    <w:rsid w:val="00FD1C03"/>
    <w:rsid w:val="00FD77E1"/>
    <w:rsid w:val="00FE146F"/>
    <w:rsid w:val="00FE25B6"/>
    <w:rsid w:val="00FE2ADF"/>
    <w:rsid w:val="00FE485C"/>
    <w:rsid w:val="00FE507C"/>
    <w:rsid w:val="00FE6785"/>
    <w:rsid w:val="00FF36E3"/>
    <w:rsid w:val="00FF42C9"/>
    <w:rsid w:val="00FF5AF9"/>
    <w:rsid w:val="00FF630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D87E0A30-A1B0-4C22-A499-7852E341EA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GB" w:eastAsia="ja-JP" w:bidi="ar-SA"/>
      </w:rPr>
    </w:rPrDefault>
    <w:pPrDefault/>
  </w:docDefaults>
  <w:latentStyles w:defLockedState="0" w:defUIPriority="0" w:defSemiHidden="0" w:defUnhideWhenUsed="0" w:defQFormat="0" w:count="371">
    <w:lsdException w:name="Normal" w:locked="1"/>
    <w:lsdException w:name="heading 1" w:locked="1" w:qFormat="1"/>
    <w:lsdException w:name="heading 2" w:locked="1" w:semiHidden="1" w:unhideWhenUsed="1"/>
    <w:lsdException w:name="heading 3" w:locked="1" w:semiHidden="1" w:unhideWhenUsed="1"/>
    <w:lsdException w:name="heading 4" w:locked="1" w:semiHidden="1" w:unhideWhenUsed="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uiPriority="39"/>
    <w:lsdException w:name="toc 2" w:locked="1" w:uiPriority="39"/>
    <w:lsdException w:name="toc 3" w:locked="1" w:uiPriority="39"/>
    <w:lsdException w:name="toc 4" w:locked="1"/>
    <w:lsdException w:name="toc 5" w:locked="1"/>
    <w:lsdException w:name="toc 6" w:locked="1"/>
    <w:lsdException w:name="toc 7" w:locked="1"/>
    <w:lsdException w:name="toc 8" w:locked="1"/>
    <w:lsdException w:name="toc 9" w:locked="1"/>
    <w:lsdException w:name="caption" w:locked="1" w:semiHidden="1" w:unhideWhenUsed="1" w:qFormat="1"/>
    <w:lsdException w:name="Title" w:locked="1"/>
    <w:lsdException w:name="Default Paragraph Font" w:locked="1"/>
    <w:lsdException w:name="Body Text" w:locked="1"/>
    <w:lsdException w:name="Subtitle" w:locked="1"/>
    <w:lsdException w:name="Hyperlink" w:uiPriority="99"/>
    <w:lsdException w:name="Strong" w:locked="1"/>
    <w:lsdException w:name="Emphasis" w:locked="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locked="1" w:uiPriority="59"/>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8369BF"/>
    <w:pPr>
      <w:spacing w:after="200" w:line="276" w:lineRule="auto"/>
    </w:pPr>
    <w:rPr>
      <w:rFonts w:eastAsia="Times New Roman"/>
      <w:sz w:val="22"/>
      <w:szCs w:val="22"/>
      <w:lang w:eastAsia="en-US"/>
    </w:rPr>
  </w:style>
  <w:style w:type="paragraph" w:styleId="Heading1">
    <w:name w:val="heading 1"/>
    <w:basedOn w:val="Normal"/>
    <w:next w:val="Normal"/>
    <w:link w:val="Heading1Char"/>
    <w:qFormat/>
    <w:locked/>
    <w:rsid w:val="00D762E5"/>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nhideWhenUsed/>
    <w:locked/>
    <w:rsid w:val="00D762E5"/>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nhideWhenUsed/>
    <w:locked/>
    <w:rsid w:val="00D762E5"/>
    <w:pPr>
      <w:keepNext/>
      <w:spacing w:before="240" w:after="60"/>
      <w:outlineLvl w:val="2"/>
    </w:pPr>
    <w:rPr>
      <w:rFonts w:ascii="Cambria" w:hAnsi="Cambria"/>
      <w:b/>
      <w:bCs/>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E95CA0"/>
    <w:pPr>
      <w:tabs>
        <w:tab w:val="center" w:pos="4513"/>
        <w:tab w:val="right" w:pos="9026"/>
      </w:tabs>
      <w:spacing w:after="0" w:line="240" w:lineRule="auto"/>
    </w:pPr>
  </w:style>
  <w:style w:type="character" w:customStyle="1" w:styleId="HeaderChar">
    <w:name w:val="Header Char"/>
    <w:link w:val="Header"/>
    <w:locked/>
    <w:rsid w:val="00E95CA0"/>
    <w:rPr>
      <w:rFonts w:cs="Times New Roman"/>
    </w:rPr>
  </w:style>
  <w:style w:type="paragraph" w:styleId="Footer">
    <w:name w:val="footer"/>
    <w:basedOn w:val="Normal"/>
    <w:link w:val="FooterChar"/>
    <w:rsid w:val="00E95CA0"/>
    <w:pPr>
      <w:tabs>
        <w:tab w:val="center" w:pos="4513"/>
        <w:tab w:val="right" w:pos="9026"/>
      </w:tabs>
      <w:spacing w:after="0" w:line="240" w:lineRule="auto"/>
    </w:pPr>
  </w:style>
  <w:style w:type="character" w:customStyle="1" w:styleId="FooterChar">
    <w:name w:val="Footer Char"/>
    <w:link w:val="Footer"/>
    <w:locked/>
    <w:rsid w:val="00E95CA0"/>
    <w:rPr>
      <w:rFonts w:cs="Times New Roman"/>
    </w:rPr>
  </w:style>
  <w:style w:type="paragraph" w:styleId="BalloonText">
    <w:name w:val="Balloon Text"/>
    <w:basedOn w:val="Normal"/>
    <w:link w:val="BalloonTextChar"/>
    <w:semiHidden/>
    <w:rsid w:val="00E95CA0"/>
    <w:pPr>
      <w:spacing w:after="0" w:line="240" w:lineRule="auto"/>
    </w:pPr>
    <w:rPr>
      <w:rFonts w:ascii="Tahoma" w:hAnsi="Tahoma" w:cs="Tahoma"/>
      <w:sz w:val="16"/>
      <w:szCs w:val="16"/>
    </w:rPr>
  </w:style>
  <w:style w:type="character" w:customStyle="1" w:styleId="BalloonTextChar">
    <w:name w:val="Balloon Text Char"/>
    <w:link w:val="BalloonText"/>
    <w:semiHidden/>
    <w:locked/>
    <w:rsid w:val="00E95CA0"/>
    <w:rPr>
      <w:rFonts w:ascii="Tahoma" w:hAnsi="Tahoma" w:cs="Tahoma"/>
      <w:sz w:val="16"/>
      <w:szCs w:val="16"/>
    </w:rPr>
  </w:style>
  <w:style w:type="paragraph" w:styleId="NoSpacing">
    <w:name w:val="No Spacing"/>
    <w:link w:val="NoSpacingChar"/>
    <w:rsid w:val="00355BC0"/>
    <w:rPr>
      <w:sz w:val="22"/>
      <w:szCs w:val="22"/>
      <w:lang w:val="en-US" w:eastAsia="en-US"/>
    </w:rPr>
  </w:style>
  <w:style w:type="character" w:customStyle="1" w:styleId="NoSpacingChar">
    <w:name w:val="No Spacing Char"/>
    <w:link w:val="NoSpacing"/>
    <w:locked/>
    <w:rsid w:val="00355BC0"/>
    <w:rPr>
      <w:sz w:val="22"/>
      <w:szCs w:val="22"/>
      <w:lang w:val="en-US" w:eastAsia="en-US" w:bidi="ar-SA"/>
    </w:rPr>
  </w:style>
  <w:style w:type="table" w:styleId="TableGrid">
    <w:name w:val="Table Grid"/>
    <w:basedOn w:val="TableNormal"/>
    <w:uiPriority w:val="59"/>
    <w:rsid w:val="00936F7A"/>
    <w:rPr>
      <w:rFonts w:eastAsia="Times New Roman"/>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
    <w:rsid w:val="000511AB"/>
    <w:pPr>
      <w:tabs>
        <w:tab w:val="left" w:pos="3326"/>
      </w:tabs>
      <w:spacing w:after="120" w:line="260" w:lineRule="atLeast"/>
      <w:jc w:val="both"/>
    </w:pPr>
    <w:rPr>
      <w:rFonts w:ascii="Century Gothic" w:eastAsia="Calibri" w:hAnsi="Century Gothic" w:cs="Arial"/>
      <w:sz w:val="17"/>
      <w:szCs w:val="20"/>
      <w:lang w:val="en-US"/>
    </w:rPr>
  </w:style>
  <w:style w:type="character" w:customStyle="1" w:styleId="BodyTextChar">
    <w:name w:val="Body Text Char"/>
    <w:link w:val="BodyText"/>
    <w:locked/>
    <w:rsid w:val="000511AB"/>
    <w:rPr>
      <w:rFonts w:ascii="Century Gothic" w:hAnsi="Century Gothic" w:cs="Arial"/>
      <w:sz w:val="20"/>
      <w:szCs w:val="20"/>
      <w:lang w:val="en-US" w:eastAsia="x-none"/>
    </w:rPr>
  </w:style>
  <w:style w:type="paragraph" w:customStyle="1" w:styleId="Default">
    <w:name w:val="Default"/>
    <w:rsid w:val="003C2292"/>
    <w:pPr>
      <w:autoSpaceDE w:val="0"/>
      <w:autoSpaceDN w:val="0"/>
      <w:adjustRightInd w:val="0"/>
    </w:pPr>
    <w:rPr>
      <w:rFonts w:eastAsia="Times New Roman" w:cs="Calibri"/>
      <w:color w:val="000000"/>
      <w:sz w:val="24"/>
      <w:szCs w:val="24"/>
      <w:lang w:eastAsia="en-US"/>
    </w:rPr>
  </w:style>
  <w:style w:type="paragraph" w:styleId="ListParagraph">
    <w:name w:val="List Paragraph"/>
    <w:basedOn w:val="Normal"/>
    <w:rsid w:val="00BF36E8"/>
    <w:pPr>
      <w:ind w:left="720"/>
      <w:contextualSpacing/>
    </w:pPr>
  </w:style>
  <w:style w:type="paragraph" w:styleId="NormalWeb">
    <w:name w:val="Normal (Web)"/>
    <w:basedOn w:val="Normal"/>
    <w:rsid w:val="00CE0A56"/>
    <w:pPr>
      <w:spacing w:before="100" w:beforeAutospacing="1" w:after="100" w:afterAutospacing="1" w:line="240" w:lineRule="auto"/>
    </w:pPr>
    <w:rPr>
      <w:rFonts w:ascii="Times New Roman" w:eastAsia="Calibri" w:hAnsi="Times New Roman"/>
      <w:sz w:val="24"/>
      <w:szCs w:val="24"/>
      <w:lang w:eastAsia="en-GB"/>
    </w:rPr>
  </w:style>
  <w:style w:type="character" w:styleId="Strong">
    <w:name w:val="Strong"/>
    <w:rsid w:val="00CE0A56"/>
    <w:rPr>
      <w:rFonts w:cs="Times New Roman"/>
      <w:b/>
      <w:bCs/>
    </w:rPr>
  </w:style>
  <w:style w:type="character" w:styleId="Hyperlink">
    <w:name w:val="Hyperlink"/>
    <w:uiPriority w:val="99"/>
    <w:rsid w:val="00CE0A56"/>
    <w:rPr>
      <w:rFonts w:cs="Times New Roman"/>
      <w:color w:val="0000FF"/>
      <w:u w:val="single"/>
    </w:rPr>
  </w:style>
  <w:style w:type="paragraph" w:styleId="PlainText">
    <w:name w:val="Plain Text"/>
    <w:basedOn w:val="Normal"/>
    <w:link w:val="PlainTextChar"/>
    <w:rsid w:val="0094113E"/>
    <w:pPr>
      <w:spacing w:after="0" w:line="240" w:lineRule="auto"/>
    </w:pPr>
    <w:rPr>
      <w:rFonts w:ascii="Consolas" w:hAnsi="Consolas"/>
      <w:sz w:val="21"/>
      <w:szCs w:val="21"/>
    </w:rPr>
  </w:style>
  <w:style w:type="character" w:customStyle="1" w:styleId="PlainTextChar">
    <w:name w:val="Plain Text Char"/>
    <w:link w:val="PlainText"/>
    <w:locked/>
    <w:rsid w:val="0094113E"/>
    <w:rPr>
      <w:rFonts w:ascii="Consolas" w:hAnsi="Consolas" w:cs="Times New Roman"/>
      <w:sz w:val="21"/>
      <w:szCs w:val="21"/>
    </w:rPr>
  </w:style>
  <w:style w:type="paragraph" w:customStyle="1" w:styleId="Prophixblue">
    <w:name w:val="Prophix blue"/>
    <w:basedOn w:val="Normal"/>
    <w:rsid w:val="005A644E"/>
    <w:pPr>
      <w:widowControl w:val="0"/>
      <w:autoSpaceDE w:val="0"/>
      <w:autoSpaceDN w:val="0"/>
      <w:adjustRightInd w:val="0"/>
      <w:spacing w:after="0" w:line="360" w:lineRule="auto"/>
    </w:pPr>
    <w:rPr>
      <w:rFonts w:ascii="HelveticaNeue-Bold" w:eastAsia="Cambria" w:hAnsi="HelveticaNeue-Bold" w:cs="HelveticaNeue-Bold"/>
      <w:bCs/>
      <w:color w:val="005BAB"/>
      <w:sz w:val="18"/>
      <w:szCs w:val="18"/>
      <w:lang w:val="en-US"/>
    </w:rPr>
  </w:style>
  <w:style w:type="character" w:customStyle="1" w:styleId="Heading1Char">
    <w:name w:val="Heading 1 Char"/>
    <w:link w:val="Heading1"/>
    <w:rsid w:val="00D762E5"/>
    <w:rPr>
      <w:rFonts w:ascii="Cambria" w:eastAsia="Times New Roman" w:hAnsi="Cambria" w:cs="Times New Roman"/>
      <w:b/>
      <w:bCs/>
      <w:kern w:val="32"/>
      <w:sz w:val="32"/>
      <w:szCs w:val="32"/>
      <w:lang w:val="en-GB"/>
    </w:rPr>
  </w:style>
  <w:style w:type="character" w:customStyle="1" w:styleId="Heading2Char">
    <w:name w:val="Heading 2 Char"/>
    <w:link w:val="Heading2"/>
    <w:rsid w:val="00D762E5"/>
    <w:rPr>
      <w:rFonts w:ascii="Cambria" w:eastAsia="Times New Roman" w:hAnsi="Cambria" w:cs="Times New Roman"/>
      <w:b/>
      <w:bCs/>
      <w:i/>
      <w:iCs/>
      <w:sz w:val="28"/>
      <w:szCs w:val="28"/>
      <w:lang w:val="en-GB"/>
    </w:rPr>
  </w:style>
  <w:style w:type="character" w:customStyle="1" w:styleId="Heading3Char">
    <w:name w:val="Heading 3 Char"/>
    <w:link w:val="Heading3"/>
    <w:rsid w:val="00D762E5"/>
    <w:rPr>
      <w:rFonts w:ascii="Cambria" w:eastAsia="Times New Roman" w:hAnsi="Cambria" w:cs="Times New Roman"/>
      <w:b/>
      <w:bCs/>
      <w:sz w:val="26"/>
      <w:szCs w:val="26"/>
      <w:lang w:val="en-GB"/>
    </w:rPr>
  </w:style>
  <w:style w:type="paragraph" w:styleId="TOCHeading">
    <w:name w:val="TOC Heading"/>
    <w:basedOn w:val="Heading1"/>
    <w:next w:val="Normal"/>
    <w:uiPriority w:val="39"/>
    <w:semiHidden/>
    <w:unhideWhenUsed/>
    <w:qFormat/>
    <w:rsid w:val="00D762E5"/>
    <w:pPr>
      <w:keepLines/>
      <w:spacing w:before="480" w:after="0"/>
      <w:outlineLvl w:val="9"/>
    </w:pPr>
    <w:rPr>
      <w:color w:val="365F91"/>
      <w:kern w:val="0"/>
      <w:sz w:val="28"/>
      <w:szCs w:val="28"/>
      <w:lang w:val="en-US"/>
    </w:rPr>
  </w:style>
  <w:style w:type="paragraph" w:styleId="TOC1">
    <w:name w:val="toc 1"/>
    <w:basedOn w:val="Normal"/>
    <w:next w:val="Normal"/>
    <w:autoRedefine/>
    <w:uiPriority w:val="39"/>
    <w:locked/>
    <w:rsid w:val="00D762E5"/>
  </w:style>
  <w:style w:type="paragraph" w:styleId="TOC2">
    <w:name w:val="toc 2"/>
    <w:basedOn w:val="Normal"/>
    <w:next w:val="Normal"/>
    <w:autoRedefine/>
    <w:uiPriority w:val="39"/>
    <w:locked/>
    <w:rsid w:val="00D762E5"/>
    <w:pPr>
      <w:ind w:left="220"/>
    </w:pPr>
  </w:style>
  <w:style w:type="character" w:customStyle="1" w:styleId="apple-converted-space">
    <w:name w:val="apple-converted-space"/>
    <w:basedOn w:val="DefaultParagraphFont"/>
    <w:rsid w:val="0070790F"/>
  </w:style>
  <w:style w:type="paragraph" w:styleId="TOC3">
    <w:name w:val="toc 3"/>
    <w:basedOn w:val="Normal"/>
    <w:next w:val="Normal"/>
    <w:autoRedefine/>
    <w:uiPriority w:val="39"/>
    <w:locked/>
    <w:rsid w:val="00186204"/>
    <w:pPr>
      <w:ind w:left="440"/>
    </w:pPr>
  </w:style>
  <w:style w:type="paragraph" w:customStyle="1" w:styleId="NECPRODUCTHEADER">
    <w:name w:val="NEC PRODUCT HEADER"/>
    <w:basedOn w:val="Normal"/>
    <w:link w:val="NECPRODUCTHEADERChar"/>
    <w:qFormat/>
    <w:rsid w:val="00F3389E"/>
    <w:rPr>
      <w:b/>
      <w:sz w:val="36"/>
      <w:szCs w:val="28"/>
    </w:rPr>
  </w:style>
  <w:style w:type="paragraph" w:customStyle="1" w:styleId="NECSUBHEADER">
    <w:name w:val="NEC SUBHEADER"/>
    <w:basedOn w:val="Normal"/>
    <w:link w:val="NECSUBHEADERChar"/>
    <w:qFormat/>
    <w:rsid w:val="00F3389E"/>
    <w:rPr>
      <w:b/>
      <w:caps/>
      <w:color w:val="ED7D31" w:themeColor="accent2"/>
    </w:rPr>
  </w:style>
  <w:style w:type="character" w:customStyle="1" w:styleId="NECPRODUCTHEADERChar">
    <w:name w:val="NEC PRODUCT HEADER Char"/>
    <w:basedOn w:val="DefaultParagraphFont"/>
    <w:link w:val="NECPRODUCTHEADER"/>
    <w:rsid w:val="00F3389E"/>
    <w:rPr>
      <w:rFonts w:eastAsia="Times New Roman"/>
      <w:b/>
      <w:sz w:val="36"/>
      <w:szCs w:val="28"/>
      <w:lang w:eastAsia="en-US"/>
    </w:rPr>
  </w:style>
  <w:style w:type="paragraph" w:customStyle="1" w:styleId="NECBODY">
    <w:name w:val="NEC BODY"/>
    <w:basedOn w:val="Normal"/>
    <w:link w:val="NECBODYChar"/>
    <w:qFormat/>
    <w:rsid w:val="00F3389E"/>
    <w:pPr>
      <w:autoSpaceDE w:val="0"/>
      <w:autoSpaceDN w:val="0"/>
      <w:adjustRightInd w:val="0"/>
      <w:spacing w:after="120" w:line="240" w:lineRule="auto"/>
    </w:pPr>
    <w:rPr>
      <w:rFonts w:cs="HelveticaNeue-Bold"/>
      <w:bCs/>
    </w:rPr>
  </w:style>
  <w:style w:type="character" w:customStyle="1" w:styleId="NECSUBHEADERChar">
    <w:name w:val="NEC SUBHEADER Char"/>
    <w:basedOn w:val="DefaultParagraphFont"/>
    <w:link w:val="NECSUBHEADER"/>
    <w:rsid w:val="00F3389E"/>
    <w:rPr>
      <w:rFonts w:eastAsia="Times New Roman"/>
      <w:b/>
      <w:caps/>
      <w:color w:val="ED7D31" w:themeColor="accent2"/>
      <w:sz w:val="22"/>
      <w:szCs w:val="22"/>
      <w:lang w:eastAsia="en-US"/>
    </w:rPr>
  </w:style>
  <w:style w:type="paragraph" w:customStyle="1" w:styleId="NECBULLETS">
    <w:name w:val="NEC BULLETS"/>
    <w:basedOn w:val="Normal"/>
    <w:link w:val="NECBULLETSChar"/>
    <w:qFormat/>
    <w:rsid w:val="00F3389E"/>
    <w:pPr>
      <w:numPr>
        <w:numId w:val="1"/>
      </w:numPr>
      <w:spacing w:after="120" w:line="240" w:lineRule="auto"/>
    </w:pPr>
    <w:rPr>
      <w:bCs/>
      <w:lang w:val="en-US"/>
    </w:rPr>
  </w:style>
  <w:style w:type="character" w:customStyle="1" w:styleId="NECBODYChar">
    <w:name w:val="NEC BODY Char"/>
    <w:basedOn w:val="DefaultParagraphFont"/>
    <w:link w:val="NECBODY"/>
    <w:rsid w:val="00F3389E"/>
    <w:rPr>
      <w:rFonts w:eastAsia="Times New Roman" w:cs="HelveticaNeue-Bold"/>
      <w:bCs/>
      <w:sz w:val="22"/>
      <w:szCs w:val="22"/>
      <w:lang w:eastAsia="en-US"/>
    </w:rPr>
  </w:style>
  <w:style w:type="paragraph" w:customStyle="1" w:styleId="NECSECTIONHEADER">
    <w:name w:val="NEC SECTION HEADER"/>
    <w:basedOn w:val="NECPRODUCTHEADER"/>
    <w:link w:val="NECSECTIONHEADERChar"/>
    <w:qFormat/>
    <w:rsid w:val="00715F89"/>
    <w:pPr>
      <w:spacing w:line="240" w:lineRule="auto"/>
    </w:pPr>
    <w:rPr>
      <w:sz w:val="72"/>
      <w:szCs w:val="56"/>
    </w:rPr>
  </w:style>
  <w:style w:type="character" w:customStyle="1" w:styleId="NECBULLETSChar">
    <w:name w:val="NEC BULLETS Char"/>
    <w:basedOn w:val="DefaultParagraphFont"/>
    <w:link w:val="NECBULLETS"/>
    <w:rsid w:val="00F3389E"/>
    <w:rPr>
      <w:rFonts w:eastAsia="Times New Roman"/>
      <w:bCs/>
      <w:sz w:val="22"/>
      <w:szCs w:val="22"/>
      <w:lang w:val="en-US" w:eastAsia="en-US"/>
    </w:rPr>
  </w:style>
  <w:style w:type="character" w:customStyle="1" w:styleId="NECSECTIONHEADERChar">
    <w:name w:val="NEC SECTION HEADER Char"/>
    <w:basedOn w:val="NECPRODUCTHEADERChar"/>
    <w:link w:val="NECSECTIONHEADER"/>
    <w:rsid w:val="00715F89"/>
    <w:rPr>
      <w:rFonts w:eastAsia="Times New Roman"/>
      <w:b/>
      <w:sz w:val="72"/>
      <w:szCs w:val="56"/>
      <w:lang w:eastAsia="en-US"/>
    </w:rPr>
  </w:style>
  <w:style w:type="paragraph" w:styleId="Revision">
    <w:name w:val="Revision"/>
    <w:hidden/>
    <w:uiPriority w:val="99"/>
    <w:semiHidden/>
    <w:rsid w:val="00C75703"/>
    <w:rPr>
      <w:rFonts w:eastAsia="Times New Roman"/>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sChild>
        <w:div w:id="14">
          <w:marLeft w:val="0"/>
          <w:marRight w:val="0"/>
          <w:marTop w:val="0"/>
          <w:marBottom w:val="0"/>
          <w:divBdr>
            <w:top w:val="none" w:sz="0" w:space="0" w:color="auto"/>
            <w:left w:val="none" w:sz="0" w:space="0" w:color="auto"/>
            <w:bottom w:val="none" w:sz="0" w:space="0" w:color="auto"/>
            <w:right w:val="none" w:sz="0" w:space="0" w:color="auto"/>
          </w:divBdr>
          <w:divsChild>
            <w:div w:id="13">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none" w:sz="0" w:space="0" w:color="auto"/>
                        <w:bottom w:val="none" w:sz="0" w:space="0" w:color="auto"/>
                        <w:right w:val="none" w:sz="0" w:space="0" w:color="auto"/>
                      </w:divBdr>
                      <w:divsChild>
                        <w:div w:id="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392435235">
      <w:bodyDiv w:val="1"/>
      <w:marLeft w:val="0"/>
      <w:marRight w:val="0"/>
      <w:marTop w:val="0"/>
      <w:marBottom w:val="0"/>
      <w:divBdr>
        <w:top w:val="none" w:sz="0" w:space="0" w:color="auto"/>
        <w:left w:val="none" w:sz="0" w:space="0" w:color="auto"/>
        <w:bottom w:val="none" w:sz="0" w:space="0" w:color="auto"/>
        <w:right w:val="none" w:sz="0" w:space="0" w:color="auto"/>
      </w:divBdr>
    </w:div>
    <w:div w:id="512190528">
      <w:bodyDiv w:val="1"/>
      <w:marLeft w:val="0"/>
      <w:marRight w:val="0"/>
      <w:marTop w:val="0"/>
      <w:marBottom w:val="0"/>
      <w:divBdr>
        <w:top w:val="none" w:sz="0" w:space="0" w:color="auto"/>
        <w:left w:val="none" w:sz="0" w:space="0" w:color="auto"/>
        <w:bottom w:val="none" w:sz="0" w:space="0" w:color="auto"/>
        <w:right w:val="none" w:sz="0" w:space="0" w:color="auto"/>
      </w:divBdr>
    </w:div>
    <w:div w:id="1344239205">
      <w:bodyDiv w:val="1"/>
      <w:marLeft w:val="0"/>
      <w:marRight w:val="0"/>
      <w:marTop w:val="0"/>
      <w:marBottom w:val="0"/>
      <w:divBdr>
        <w:top w:val="none" w:sz="0" w:space="0" w:color="auto"/>
        <w:left w:val="none" w:sz="0" w:space="0" w:color="auto"/>
        <w:bottom w:val="none" w:sz="0" w:space="0" w:color="auto"/>
        <w:right w:val="none" w:sz="0" w:space="0" w:color="auto"/>
      </w:divBdr>
      <w:divsChild>
        <w:div w:id="681202839">
          <w:marLeft w:val="0"/>
          <w:marRight w:val="0"/>
          <w:marTop w:val="0"/>
          <w:marBottom w:val="0"/>
          <w:divBdr>
            <w:top w:val="single" w:sz="6" w:space="0" w:color="F5F5F5"/>
            <w:left w:val="single" w:sz="6" w:space="0" w:color="F5F5F5"/>
            <w:bottom w:val="single" w:sz="6" w:space="0" w:color="F5F5F5"/>
            <w:right w:val="single" w:sz="6" w:space="0" w:color="F5F5F5"/>
          </w:divBdr>
          <w:divsChild>
            <w:div w:id="1716465672">
              <w:marLeft w:val="0"/>
              <w:marRight w:val="0"/>
              <w:marTop w:val="0"/>
              <w:marBottom w:val="0"/>
              <w:divBdr>
                <w:top w:val="none" w:sz="0" w:space="0" w:color="auto"/>
                <w:left w:val="none" w:sz="0" w:space="0" w:color="auto"/>
                <w:bottom w:val="none" w:sz="0" w:space="0" w:color="auto"/>
                <w:right w:val="none" w:sz="0" w:space="0" w:color="auto"/>
              </w:divBdr>
              <w:divsChild>
                <w:div w:id="142857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emf"/><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emf"/><Relationship Id="rId6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1.jpe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1.emf"/><Relationship Id="rId19" Type="http://schemas.openxmlformats.org/officeDocument/2006/relationships/image" Target="media/image11.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customXml" Target="../customXml/item2.xm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customXml" Target="../customXml/item5.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cid:image002.jpg@01D6EF26.03D51420" TargetMode="External"/><Relationship Id="rId54" Type="http://schemas.openxmlformats.org/officeDocument/2006/relationships/image" Target="media/image44.png"/><Relationship Id="rId62" Type="http://schemas.openxmlformats.org/officeDocument/2006/relationships/image" Target="media/image52.emf"/><Relationship Id="rId70"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21.png"/><Relationship Id="rId36" Type="http://schemas.openxmlformats.org/officeDocument/2006/relationships/image" Target="media/image28.jpeg"/><Relationship Id="rId49" Type="http://schemas.openxmlformats.org/officeDocument/2006/relationships/image" Target="media/image39.jpeg"/><Relationship Id="rId57" Type="http://schemas.openxmlformats.org/officeDocument/2006/relationships/image" Target="media/image47.emf"/><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emf"/><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cid:image001.jpg@01D6EF26.03D51420" TargetMode="External"/><Relationship Id="rId34" Type="http://schemas.openxmlformats.org/officeDocument/2006/relationships/image" Target="media/image26.png"/><Relationship Id="rId50" Type="http://schemas.openxmlformats.org/officeDocument/2006/relationships/image" Target="media/image40.jpeg"/><Relationship Id="rId55" Type="http://schemas.openxmlformats.org/officeDocument/2006/relationships/image" Target="media/image45.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agers\Documents\SV9100%20Proposal%20Template%20UK.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NEC - Product Document" ma:contentTypeID="0x0101007E6D970B28AB5F4A809C34880CD9025000153D717DFD414D4987FFC7E7670442EF" ma:contentTypeVersion="6" ma:contentTypeDescription="NEC - Product Document" ma:contentTypeScope="" ma:versionID="748281b224fd4422cbb953e46f003f72">
  <xsd:schema xmlns:xsd="http://www.w3.org/2001/XMLSchema" xmlns:xs="http://www.w3.org/2001/XMLSchema" xmlns:p="http://schemas.microsoft.com/office/2006/metadata/properties" xmlns:ns2="69b91ed2-0006-44ac-b312-442593675d27" xmlns:ns3="29f5a642-4d2b-4022-9643-eec533b03d0a" targetNamespace="http://schemas.microsoft.com/office/2006/metadata/properties" ma:root="true" ma:fieldsID="906bf99b3a86eaf76144a91f91cd7630" ns2:_="" ns3:_="">
    <xsd:import namespace="69b91ed2-0006-44ac-b312-442593675d27"/>
    <xsd:import namespace="29f5a642-4d2b-4022-9643-eec533b03d0a"/>
    <xsd:element name="properties">
      <xsd:complexType>
        <xsd:sequence>
          <xsd:element name="documentManagement">
            <xsd:complexType>
              <xsd:all>
                <xsd:element ref="ns2:DocID" minOccurs="0"/>
                <xsd:element ref="ns2:Archived" minOccurs="0"/>
                <xsd:element ref="ns2:_dlc_DocId" minOccurs="0"/>
                <xsd:element ref="ns2:_dlc_DocIdUrl" minOccurs="0"/>
                <xsd:element ref="ns2:_dlc_DocIdPersistId" minOccurs="0"/>
                <xsd:element ref="ns2:j2b9c42db4a545db94fbe3f7e91cb45d" minOccurs="0"/>
                <xsd:element ref="ns2:TaxCatchAll" minOccurs="0"/>
                <xsd:element ref="ns2:TaxCatchAllLabel" minOccurs="0"/>
                <xsd:element ref="ns2:i92e88a4802e4c2baab3b6394743ceaf" minOccurs="0"/>
                <xsd:element ref="ns3:ProdRe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b91ed2-0006-44ac-b312-442593675d27" elementFormDefault="qualified">
    <xsd:import namespace="http://schemas.microsoft.com/office/2006/documentManagement/types"/>
    <xsd:import namespace="http://schemas.microsoft.com/office/infopath/2007/PartnerControls"/>
    <xsd:element name="DocID" ma:index="2" nillable="true" ma:displayName="DocID" ma:internalName="DocID">
      <xsd:simpleType>
        <xsd:restriction base="dms:Text">
          <xsd:maxLength value="255"/>
        </xsd:restriction>
      </xsd:simpleType>
    </xsd:element>
    <xsd:element name="Archived" ma:index="5" nillable="true" ma:displayName="Archived" ma:default="0" ma:internalName="Archived">
      <xsd:simpleType>
        <xsd:restriction base="dms:Boolean"/>
      </xsd:simpleType>
    </xsd:element>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j2b9c42db4a545db94fbe3f7e91cb45d" ma:index="11" ma:taxonomy="true" ma:internalName="j2b9c42db4a545db94fbe3f7e91cb45d" ma:taxonomyFieldName="DocLang" ma:displayName="DocLang" ma:readOnly="false" ma:default="1;#English|3e337340-da46-48ef-b9bc-ab8a5ef2b772" ma:fieldId="{32b9c42d-b4a5-45db-94fb-e3f7e91cb45d}" ma:sspId="4073f38f-cd10-418b-9d38-2a46bd1592b6" ma:termSetId="8d6b5081-0b65-4a82-9ca5-ad027438bf9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2281795d-cd7e-46a7-8e49-e2ff678b31ae}" ma:internalName="TaxCatchAll" ma:showField="CatchAllData" ma:web="69b91ed2-0006-44ac-b312-442593675d27">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2281795d-cd7e-46a7-8e49-e2ff678b31ae}" ma:internalName="TaxCatchAllLabel" ma:readOnly="true" ma:showField="CatchAllDataLabel" ma:web="69b91ed2-0006-44ac-b312-442593675d27">
      <xsd:complexType>
        <xsd:complexContent>
          <xsd:extension base="dms:MultiChoiceLookup">
            <xsd:sequence>
              <xsd:element name="Value" type="dms:Lookup" maxOccurs="unbounded" minOccurs="0" nillable="true"/>
            </xsd:sequence>
          </xsd:extension>
        </xsd:complexContent>
      </xsd:complexType>
    </xsd:element>
    <xsd:element name="i92e88a4802e4c2baab3b6394743ceaf" ma:index="14" ma:taxonomy="true" ma:internalName="i92e88a4802e4c2baab3b6394743ceaf" ma:taxonomyFieldName="DocType" ma:displayName="DocType" ma:readOnly="false" ma:default="2;#-|f6587835-d54b-4444-94ab-1d2cf477ca10" ma:fieldId="{292e88a4-802e-4c2b-aab3-b6394743ceaf}" ma:sspId="4073f38f-cd10-418b-9d38-2a46bd1592b6" ma:termSetId="9920bec0-8da7-4d01-a64f-abfd6a3c9b5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9f5a642-4d2b-4022-9643-eec533b03d0a" elementFormDefault="qualified">
    <xsd:import namespace="http://schemas.microsoft.com/office/2006/documentManagement/types"/>
    <xsd:import namespace="http://schemas.microsoft.com/office/infopath/2007/PartnerControls"/>
    <xsd:element name="ProdRel" ma:index="19" nillable="true" ma:displayName="ProdRel" ma:list="{7be82868-ac14-4db7-9142-e300058507f3}" ma:internalName="ProdRel" ma:showField="Title" ma:web="bf13c188-99f3-47c6-ab9c-c0a2ec451e46" ma:requiredMultiChoice="tru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j2b9c42db4a545db94fbe3f7e91cb45d xmlns="69b91ed2-0006-44ac-b312-442593675d27">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3e337340-da46-48ef-b9bc-ab8a5ef2b772</TermId>
        </TermInfo>
      </Terms>
    </j2b9c42db4a545db94fbe3f7e91cb45d>
    <DocID xmlns="69b91ed2-0006-44ac-b312-442593675d27">Brochure</DocID>
    <i92e88a4802e4c2baab3b6394743ceaf xmlns="69b91ed2-0006-44ac-b312-442593675d27">
      <Terms xmlns="http://schemas.microsoft.com/office/infopath/2007/PartnerControls">
        <TermInfo xmlns="http://schemas.microsoft.com/office/infopath/2007/PartnerControls">
          <TermName xmlns="http://schemas.microsoft.com/office/infopath/2007/PartnerControls">Template</TermName>
          <TermId xmlns="http://schemas.microsoft.com/office/infopath/2007/PartnerControls">8f1545b9-758f-46b9-98e7-99c53c63e3a4</TermId>
        </TermInfo>
      </Terms>
    </i92e88a4802e4c2baab3b6394743ceaf>
    <ProdRel xmlns="29f5a642-4d2b-4022-9643-eec533b03d0a">
      <Value>1</Value>
    </ProdRel>
    <TaxCatchAll xmlns="69b91ed2-0006-44ac-b312-442593675d27">
      <Value>1</Value>
      <Value>48</Value>
    </TaxCatchAll>
    <Archived xmlns="69b91ed2-0006-44ac-b312-442593675d27">false</Archived>
    <_dlc_DocId xmlns="69b91ed2-0006-44ac-b312-442593675d27">AYEMZTSD7SJH-6712-979</_dlc_DocId>
    <_dlc_DocIdUrl xmlns="69b91ed2-0006-44ac-b312-442593675d27">
      <Url>https://businessnet.nec-enterprise.com/Products/Communication-Servers/SL2100/_layouts/15/DocIdRedir.aspx?ID=AYEMZTSD7SJH-6712-979</Url>
      <Description>AYEMZTSD7SJH-6712-979</Description>
    </_dlc_DocIdUrl>
  </documentManagement>
</p:properties>
</file>

<file path=customXml/itemProps1.xml><?xml version="1.0" encoding="utf-8"?>
<ds:datastoreItem xmlns:ds="http://schemas.openxmlformats.org/officeDocument/2006/customXml" ds:itemID="{7F5B801F-DBFB-4D28-ABC9-E23E18C19ABB}"/>
</file>

<file path=customXml/itemProps2.xml><?xml version="1.0" encoding="utf-8"?>
<ds:datastoreItem xmlns:ds="http://schemas.openxmlformats.org/officeDocument/2006/customXml" ds:itemID="{F25B230D-8EFF-4A44-8ADB-686ED8C7B0AA}"/>
</file>

<file path=customXml/itemProps3.xml><?xml version="1.0" encoding="utf-8"?>
<ds:datastoreItem xmlns:ds="http://schemas.openxmlformats.org/officeDocument/2006/customXml" ds:itemID="{50A64EF1-0DE2-4446-9BB9-50CA4BCE1E16}"/>
</file>

<file path=customXml/itemProps4.xml><?xml version="1.0" encoding="utf-8"?>
<ds:datastoreItem xmlns:ds="http://schemas.openxmlformats.org/officeDocument/2006/customXml" ds:itemID="{284A336D-89C5-46F0-A673-0BD3C3A00235}"/>
</file>

<file path=customXml/itemProps5.xml><?xml version="1.0" encoding="utf-8"?>
<ds:datastoreItem xmlns:ds="http://schemas.openxmlformats.org/officeDocument/2006/customXml" ds:itemID="{67C20E77-FFA8-4DBF-9647-77CA994134C1}"/>
</file>

<file path=docProps/app.xml><?xml version="1.0" encoding="utf-8"?>
<Properties xmlns="http://schemas.openxmlformats.org/officeDocument/2006/extended-properties" xmlns:vt="http://schemas.openxmlformats.org/officeDocument/2006/docPropsVTypes">
  <Template>SV9100 Proposal Template UK</Template>
  <TotalTime>938</TotalTime>
  <Pages>42</Pages>
  <Words>3994</Words>
  <Characters>22770</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&gt; Insert Customer Name Here &lt;</vt:lpstr>
    </vt:vector>
  </TitlesOfParts>
  <Company>NEC Philips Unified Solutions</Company>
  <LinksUpToDate>false</LinksUpToDate>
  <CharactersWithSpaces>26711</CharactersWithSpaces>
  <SharedDoc>false</SharedDoc>
  <HLinks>
    <vt:vector size="246" baseType="variant">
      <vt:variant>
        <vt:i4>2752609</vt:i4>
      </vt:variant>
      <vt:variant>
        <vt:i4>240</vt:i4>
      </vt:variant>
      <vt:variant>
        <vt:i4>0</vt:i4>
      </vt:variant>
      <vt:variant>
        <vt:i4>5</vt:i4>
      </vt:variant>
      <vt:variant>
        <vt:lpwstr>http://www.nec-enterprise.com/</vt:lpwstr>
      </vt:variant>
      <vt:variant>
        <vt:lpwstr/>
      </vt:variant>
      <vt:variant>
        <vt:i4>1245232</vt:i4>
      </vt:variant>
      <vt:variant>
        <vt:i4>233</vt:i4>
      </vt:variant>
      <vt:variant>
        <vt:i4>0</vt:i4>
      </vt:variant>
      <vt:variant>
        <vt:i4>5</vt:i4>
      </vt:variant>
      <vt:variant>
        <vt:lpwstr/>
      </vt:variant>
      <vt:variant>
        <vt:lpwstr>_Toc403662104</vt:lpwstr>
      </vt:variant>
      <vt:variant>
        <vt:i4>1245232</vt:i4>
      </vt:variant>
      <vt:variant>
        <vt:i4>227</vt:i4>
      </vt:variant>
      <vt:variant>
        <vt:i4>0</vt:i4>
      </vt:variant>
      <vt:variant>
        <vt:i4>5</vt:i4>
      </vt:variant>
      <vt:variant>
        <vt:lpwstr/>
      </vt:variant>
      <vt:variant>
        <vt:lpwstr>_Toc403662103</vt:lpwstr>
      </vt:variant>
      <vt:variant>
        <vt:i4>1245232</vt:i4>
      </vt:variant>
      <vt:variant>
        <vt:i4>221</vt:i4>
      </vt:variant>
      <vt:variant>
        <vt:i4>0</vt:i4>
      </vt:variant>
      <vt:variant>
        <vt:i4>5</vt:i4>
      </vt:variant>
      <vt:variant>
        <vt:lpwstr/>
      </vt:variant>
      <vt:variant>
        <vt:lpwstr>_Toc403662102</vt:lpwstr>
      </vt:variant>
      <vt:variant>
        <vt:i4>1245232</vt:i4>
      </vt:variant>
      <vt:variant>
        <vt:i4>215</vt:i4>
      </vt:variant>
      <vt:variant>
        <vt:i4>0</vt:i4>
      </vt:variant>
      <vt:variant>
        <vt:i4>5</vt:i4>
      </vt:variant>
      <vt:variant>
        <vt:lpwstr/>
      </vt:variant>
      <vt:variant>
        <vt:lpwstr>_Toc403662101</vt:lpwstr>
      </vt:variant>
      <vt:variant>
        <vt:i4>1245232</vt:i4>
      </vt:variant>
      <vt:variant>
        <vt:i4>209</vt:i4>
      </vt:variant>
      <vt:variant>
        <vt:i4>0</vt:i4>
      </vt:variant>
      <vt:variant>
        <vt:i4>5</vt:i4>
      </vt:variant>
      <vt:variant>
        <vt:lpwstr/>
      </vt:variant>
      <vt:variant>
        <vt:lpwstr>_Toc403662100</vt:lpwstr>
      </vt:variant>
      <vt:variant>
        <vt:i4>1703985</vt:i4>
      </vt:variant>
      <vt:variant>
        <vt:i4>203</vt:i4>
      </vt:variant>
      <vt:variant>
        <vt:i4>0</vt:i4>
      </vt:variant>
      <vt:variant>
        <vt:i4>5</vt:i4>
      </vt:variant>
      <vt:variant>
        <vt:lpwstr/>
      </vt:variant>
      <vt:variant>
        <vt:lpwstr>_Toc403662099</vt:lpwstr>
      </vt:variant>
      <vt:variant>
        <vt:i4>1703985</vt:i4>
      </vt:variant>
      <vt:variant>
        <vt:i4>197</vt:i4>
      </vt:variant>
      <vt:variant>
        <vt:i4>0</vt:i4>
      </vt:variant>
      <vt:variant>
        <vt:i4>5</vt:i4>
      </vt:variant>
      <vt:variant>
        <vt:lpwstr/>
      </vt:variant>
      <vt:variant>
        <vt:lpwstr>_Toc403662098</vt:lpwstr>
      </vt:variant>
      <vt:variant>
        <vt:i4>1703985</vt:i4>
      </vt:variant>
      <vt:variant>
        <vt:i4>191</vt:i4>
      </vt:variant>
      <vt:variant>
        <vt:i4>0</vt:i4>
      </vt:variant>
      <vt:variant>
        <vt:i4>5</vt:i4>
      </vt:variant>
      <vt:variant>
        <vt:lpwstr/>
      </vt:variant>
      <vt:variant>
        <vt:lpwstr>_Toc403662097</vt:lpwstr>
      </vt:variant>
      <vt:variant>
        <vt:i4>1703985</vt:i4>
      </vt:variant>
      <vt:variant>
        <vt:i4>185</vt:i4>
      </vt:variant>
      <vt:variant>
        <vt:i4>0</vt:i4>
      </vt:variant>
      <vt:variant>
        <vt:i4>5</vt:i4>
      </vt:variant>
      <vt:variant>
        <vt:lpwstr/>
      </vt:variant>
      <vt:variant>
        <vt:lpwstr>_Toc403662096</vt:lpwstr>
      </vt:variant>
      <vt:variant>
        <vt:i4>1703985</vt:i4>
      </vt:variant>
      <vt:variant>
        <vt:i4>179</vt:i4>
      </vt:variant>
      <vt:variant>
        <vt:i4>0</vt:i4>
      </vt:variant>
      <vt:variant>
        <vt:i4>5</vt:i4>
      </vt:variant>
      <vt:variant>
        <vt:lpwstr/>
      </vt:variant>
      <vt:variant>
        <vt:lpwstr>_Toc403662095</vt:lpwstr>
      </vt:variant>
      <vt:variant>
        <vt:i4>1703985</vt:i4>
      </vt:variant>
      <vt:variant>
        <vt:i4>173</vt:i4>
      </vt:variant>
      <vt:variant>
        <vt:i4>0</vt:i4>
      </vt:variant>
      <vt:variant>
        <vt:i4>5</vt:i4>
      </vt:variant>
      <vt:variant>
        <vt:lpwstr/>
      </vt:variant>
      <vt:variant>
        <vt:lpwstr>_Toc403662094</vt:lpwstr>
      </vt:variant>
      <vt:variant>
        <vt:i4>1703985</vt:i4>
      </vt:variant>
      <vt:variant>
        <vt:i4>167</vt:i4>
      </vt:variant>
      <vt:variant>
        <vt:i4>0</vt:i4>
      </vt:variant>
      <vt:variant>
        <vt:i4>5</vt:i4>
      </vt:variant>
      <vt:variant>
        <vt:lpwstr/>
      </vt:variant>
      <vt:variant>
        <vt:lpwstr>_Toc403662093</vt:lpwstr>
      </vt:variant>
      <vt:variant>
        <vt:i4>1703985</vt:i4>
      </vt:variant>
      <vt:variant>
        <vt:i4>161</vt:i4>
      </vt:variant>
      <vt:variant>
        <vt:i4>0</vt:i4>
      </vt:variant>
      <vt:variant>
        <vt:i4>5</vt:i4>
      </vt:variant>
      <vt:variant>
        <vt:lpwstr/>
      </vt:variant>
      <vt:variant>
        <vt:lpwstr>_Toc403662092</vt:lpwstr>
      </vt:variant>
      <vt:variant>
        <vt:i4>1703985</vt:i4>
      </vt:variant>
      <vt:variant>
        <vt:i4>155</vt:i4>
      </vt:variant>
      <vt:variant>
        <vt:i4>0</vt:i4>
      </vt:variant>
      <vt:variant>
        <vt:i4>5</vt:i4>
      </vt:variant>
      <vt:variant>
        <vt:lpwstr/>
      </vt:variant>
      <vt:variant>
        <vt:lpwstr>_Toc403662091</vt:lpwstr>
      </vt:variant>
      <vt:variant>
        <vt:i4>1703985</vt:i4>
      </vt:variant>
      <vt:variant>
        <vt:i4>149</vt:i4>
      </vt:variant>
      <vt:variant>
        <vt:i4>0</vt:i4>
      </vt:variant>
      <vt:variant>
        <vt:i4>5</vt:i4>
      </vt:variant>
      <vt:variant>
        <vt:lpwstr/>
      </vt:variant>
      <vt:variant>
        <vt:lpwstr>_Toc403662090</vt:lpwstr>
      </vt:variant>
      <vt:variant>
        <vt:i4>1769521</vt:i4>
      </vt:variant>
      <vt:variant>
        <vt:i4>143</vt:i4>
      </vt:variant>
      <vt:variant>
        <vt:i4>0</vt:i4>
      </vt:variant>
      <vt:variant>
        <vt:i4>5</vt:i4>
      </vt:variant>
      <vt:variant>
        <vt:lpwstr/>
      </vt:variant>
      <vt:variant>
        <vt:lpwstr>_Toc403662089</vt:lpwstr>
      </vt:variant>
      <vt:variant>
        <vt:i4>1769521</vt:i4>
      </vt:variant>
      <vt:variant>
        <vt:i4>137</vt:i4>
      </vt:variant>
      <vt:variant>
        <vt:i4>0</vt:i4>
      </vt:variant>
      <vt:variant>
        <vt:i4>5</vt:i4>
      </vt:variant>
      <vt:variant>
        <vt:lpwstr/>
      </vt:variant>
      <vt:variant>
        <vt:lpwstr>_Toc403662088</vt:lpwstr>
      </vt:variant>
      <vt:variant>
        <vt:i4>1769521</vt:i4>
      </vt:variant>
      <vt:variant>
        <vt:i4>131</vt:i4>
      </vt:variant>
      <vt:variant>
        <vt:i4>0</vt:i4>
      </vt:variant>
      <vt:variant>
        <vt:i4>5</vt:i4>
      </vt:variant>
      <vt:variant>
        <vt:lpwstr/>
      </vt:variant>
      <vt:variant>
        <vt:lpwstr>_Toc403662087</vt:lpwstr>
      </vt:variant>
      <vt:variant>
        <vt:i4>1769521</vt:i4>
      </vt:variant>
      <vt:variant>
        <vt:i4>125</vt:i4>
      </vt:variant>
      <vt:variant>
        <vt:i4>0</vt:i4>
      </vt:variant>
      <vt:variant>
        <vt:i4>5</vt:i4>
      </vt:variant>
      <vt:variant>
        <vt:lpwstr/>
      </vt:variant>
      <vt:variant>
        <vt:lpwstr>_Toc403662086</vt:lpwstr>
      </vt:variant>
      <vt:variant>
        <vt:i4>1769521</vt:i4>
      </vt:variant>
      <vt:variant>
        <vt:i4>119</vt:i4>
      </vt:variant>
      <vt:variant>
        <vt:i4>0</vt:i4>
      </vt:variant>
      <vt:variant>
        <vt:i4>5</vt:i4>
      </vt:variant>
      <vt:variant>
        <vt:lpwstr/>
      </vt:variant>
      <vt:variant>
        <vt:lpwstr>_Toc403662085</vt:lpwstr>
      </vt:variant>
      <vt:variant>
        <vt:i4>1769521</vt:i4>
      </vt:variant>
      <vt:variant>
        <vt:i4>113</vt:i4>
      </vt:variant>
      <vt:variant>
        <vt:i4>0</vt:i4>
      </vt:variant>
      <vt:variant>
        <vt:i4>5</vt:i4>
      </vt:variant>
      <vt:variant>
        <vt:lpwstr/>
      </vt:variant>
      <vt:variant>
        <vt:lpwstr>_Toc403662084</vt:lpwstr>
      </vt:variant>
      <vt:variant>
        <vt:i4>1769521</vt:i4>
      </vt:variant>
      <vt:variant>
        <vt:i4>107</vt:i4>
      </vt:variant>
      <vt:variant>
        <vt:i4>0</vt:i4>
      </vt:variant>
      <vt:variant>
        <vt:i4>5</vt:i4>
      </vt:variant>
      <vt:variant>
        <vt:lpwstr/>
      </vt:variant>
      <vt:variant>
        <vt:lpwstr>_Toc403662083</vt:lpwstr>
      </vt:variant>
      <vt:variant>
        <vt:i4>1769521</vt:i4>
      </vt:variant>
      <vt:variant>
        <vt:i4>101</vt:i4>
      </vt:variant>
      <vt:variant>
        <vt:i4>0</vt:i4>
      </vt:variant>
      <vt:variant>
        <vt:i4>5</vt:i4>
      </vt:variant>
      <vt:variant>
        <vt:lpwstr/>
      </vt:variant>
      <vt:variant>
        <vt:lpwstr>_Toc403662082</vt:lpwstr>
      </vt:variant>
      <vt:variant>
        <vt:i4>1769521</vt:i4>
      </vt:variant>
      <vt:variant>
        <vt:i4>95</vt:i4>
      </vt:variant>
      <vt:variant>
        <vt:i4>0</vt:i4>
      </vt:variant>
      <vt:variant>
        <vt:i4>5</vt:i4>
      </vt:variant>
      <vt:variant>
        <vt:lpwstr/>
      </vt:variant>
      <vt:variant>
        <vt:lpwstr>_Toc403662081</vt:lpwstr>
      </vt:variant>
      <vt:variant>
        <vt:i4>1769521</vt:i4>
      </vt:variant>
      <vt:variant>
        <vt:i4>89</vt:i4>
      </vt:variant>
      <vt:variant>
        <vt:i4>0</vt:i4>
      </vt:variant>
      <vt:variant>
        <vt:i4>5</vt:i4>
      </vt:variant>
      <vt:variant>
        <vt:lpwstr/>
      </vt:variant>
      <vt:variant>
        <vt:lpwstr>_Toc403662080</vt:lpwstr>
      </vt:variant>
      <vt:variant>
        <vt:i4>1310769</vt:i4>
      </vt:variant>
      <vt:variant>
        <vt:i4>83</vt:i4>
      </vt:variant>
      <vt:variant>
        <vt:i4>0</vt:i4>
      </vt:variant>
      <vt:variant>
        <vt:i4>5</vt:i4>
      </vt:variant>
      <vt:variant>
        <vt:lpwstr/>
      </vt:variant>
      <vt:variant>
        <vt:lpwstr>_Toc403662079</vt:lpwstr>
      </vt:variant>
      <vt:variant>
        <vt:i4>1310769</vt:i4>
      </vt:variant>
      <vt:variant>
        <vt:i4>77</vt:i4>
      </vt:variant>
      <vt:variant>
        <vt:i4>0</vt:i4>
      </vt:variant>
      <vt:variant>
        <vt:i4>5</vt:i4>
      </vt:variant>
      <vt:variant>
        <vt:lpwstr/>
      </vt:variant>
      <vt:variant>
        <vt:lpwstr>_Toc403662078</vt:lpwstr>
      </vt:variant>
      <vt:variant>
        <vt:i4>1310769</vt:i4>
      </vt:variant>
      <vt:variant>
        <vt:i4>71</vt:i4>
      </vt:variant>
      <vt:variant>
        <vt:i4>0</vt:i4>
      </vt:variant>
      <vt:variant>
        <vt:i4>5</vt:i4>
      </vt:variant>
      <vt:variant>
        <vt:lpwstr/>
      </vt:variant>
      <vt:variant>
        <vt:lpwstr>_Toc403662077</vt:lpwstr>
      </vt:variant>
      <vt:variant>
        <vt:i4>1310769</vt:i4>
      </vt:variant>
      <vt:variant>
        <vt:i4>65</vt:i4>
      </vt:variant>
      <vt:variant>
        <vt:i4>0</vt:i4>
      </vt:variant>
      <vt:variant>
        <vt:i4>5</vt:i4>
      </vt:variant>
      <vt:variant>
        <vt:lpwstr/>
      </vt:variant>
      <vt:variant>
        <vt:lpwstr>_Toc403662076</vt:lpwstr>
      </vt:variant>
      <vt:variant>
        <vt:i4>1310769</vt:i4>
      </vt:variant>
      <vt:variant>
        <vt:i4>59</vt:i4>
      </vt:variant>
      <vt:variant>
        <vt:i4>0</vt:i4>
      </vt:variant>
      <vt:variant>
        <vt:i4>5</vt:i4>
      </vt:variant>
      <vt:variant>
        <vt:lpwstr/>
      </vt:variant>
      <vt:variant>
        <vt:lpwstr>_Toc403662075</vt:lpwstr>
      </vt:variant>
      <vt:variant>
        <vt:i4>1310769</vt:i4>
      </vt:variant>
      <vt:variant>
        <vt:i4>53</vt:i4>
      </vt:variant>
      <vt:variant>
        <vt:i4>0</vt:i4>
      </vt:variant>
      <vt:variant>
        <vt:i4>5</vt:i4>
      </vt:variant>
      <vt:variant>
        <vt:lpwstr/>
      </vt:variant>
      <vt:variant>
        <vt:lpwstr>_Toc403662074</vt:lpwstr>
      </vt:variant>
      <vt:variant>
        <vt:i4>1310769</vt:i4>
      </vt:variant>
      <vt:variant>
        <vt:i4>47</vt:i4>
      </vt:variant>
      <vt:variant>
        <vt:i4>0</vt:i4>
      </vt:variant>
      <vt:variant>
        <vt:i4>5</vt:i4>
      </vt:variant>
      <vt:variant>
        <vt:lpwstr/>
      </vt:variant>
      <vt:variant>
        <vt:lpwstr>_Toc403662073</vt:lpwstr>
      </vt:variant>
      <vt:variant>
        <vt:i4>1310769</vt:i4>
      </vt:variant>
      <vt:variant>
        <vt:i4>41</vt:i4>
      </vt:variant>
      <vt:variant>
        <vt:i4>0</vt:i4>
      </vt:variant>
      <vt:variant>
        <vt:i4>5</vt:i4>
      </vt:variant>
      <vt:variant>
        <vt:lpwstr/>
      </vt:variant>
      <vt:variant>
        <vt:lpwstr>_Toc403662072</vt:lpwstr>
      </vt:variant>
      <vt:variant>
        <vt:i4>1310769</vt:i4>
      </vt:variant>
      <vt:variant>
        <vt:i4>35</vt:i4>
      </vt:variant>
      <vt:variant>
        <vt:i4>0</vt:i4>
      </vt:variant>
      <vt:variant>
        <vt:i4>5</vt:i4>
      </vt:variant>
      <vt:variant>
        <vt:lpwstr/>
      </vt:variant>
      <vt:variant>
        <vt:lpwstr>_Toc403662071</vt:lpwstr>
      </vt:variant>
      <vt:variant>
        <vt:i4>1310769</vt:i4>
      </vt:variant>
      <vt:variant>
        <vt:i4>29</vt:i4>
      </vt:variant>
      <vt:variant>
        <vt:i4>0</vt:i4>
      </vt:variant>
      <vt:variant>
        <vt:i4>5</vt:i4>
      </vt:variant>
      <vt:variant>
        <vt:lpwstr/>
      </vt:variant>
      <vt:variant>
        <vt:lpwstr>_Toc403662070</vt:lpwstr>
      </vt:variant>
      <vt:variant>
        <vt:i4>1376305</vt:i4>
      </vt:variant>
      <vt:variant>
        <vt:i4>23</vt:i4>
      </vt:variant>
      <vt:variant>
        <vt:i4>0</vt:i4>
      </vt:variant>
      <vt:variant>
        <vt:i4>5</vt:i4>
      </vt:variant>
      <vt:variant>
        <vt:lpwstr/>
      </vt:variant>
      <vt:variant>
        <vt:lpwstr>_Toc403662069</vt:lpwstr>
      </vt:variant>
      <vt:variant>
        <vt:i4>1376305</vt:i4>
      </vt:variant>
      <vt:variant>
        <vt:i4>17</vt:i4>
      </vt:variant>
      <vt:variant>
        <vt:i4>0</vt:i4>
      </vt:variant>
      <vt:variant>
        <vt:i4>5</vt:i4>
      </vt:variant>
      <vt:variant>
        <vt:lpwstr/>
      </vt:variant>
      <vt:variant>
        <vt:lpwstr>_Toc403662068</vt:lpwstr>
      </vt:variant>
      <vt:variant>
        <vt:i4>1376305</vt:i4>
      </vt:variant>
      <vt:variant>
        <vt:i4>11</vt:i4>
      </vt:variant>
      <vt:variant>
        <vt:i4>0</vt:i4>
      </vt:variant>
      <vt:variant>
        <vt:i4>5</vt:i4>
      </vt:variant>
      <vt:variant>
        <vt:lpwstr/>
      </vt:variant>
      <vt:variant>
        <vt:lpwstr>_Toc403662067</vt:lpwstr>
      </vt:variant>
      <vt:variant>
        <vt:i4>1376305</vt:i4>
      </vt:variant>
      <vt:variant>
        <vt:i4>5</vt:i4>
      </vt:variant>
      <vt:variant>
        <vt:i4>0</vt:i4>
      </vt:variant>
      <vt:variant>
        <vt:i4>5</vt:i4>
      </vt:variant>
      <vt:variant>
        <vt:lpwstr/>
      </vt:variant>
      <vt:variant>
        <vt:lpwstr>_Toc403662066</vt:lpwstr>
      </vt:variant>
      <vt:variant>
        <vt:i4>3080283</vt:i4>
      </vt:variant>
      <vt:variant>
        <vt:i4>0</vt:i4>
      </vt:variant>
      <vt:variant>
        <vt:i4>0</vt:i4>
      </vt:variant>
      <vt:variant>
        <vt:i4>5</vt:i4>
      </vt:variant>
      <vt:variant>
        <vt:lpwstr>mailto:marketing@neci.co.uk</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SL2100 Proposal Template v1.1</dc:title>
  <dc:subject>&gt; Insert Reseller Name Here &lt;</dc:subject>
  <dc:creator>Windows User</dc:creator>
  <cp:keywords/>
  <dc:description/>
  <cp:lastModifiedBy>Jim Eagers</cp:lastModifiedBy>
  <cp:revision>22</cp:revision>
  <cp:lastPrinted>2020-03-06T16:17:00Z</cp:lastPrinted>
  <dcterms:created xsi:type="dcterms:W3CDTF">2021-01-18T14:44:00Z</dcterms:created>
  <dcterms:modified xsi:type="dcterms:W3CDTF">2021-01-20T15:23:00Z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0x0101007E6D970B28AB5F4A809C34880CD9025000153D717DFD414D4987FFC7E7670442EF</vt:lpwstr>
  </property>
  <property fmtid="{D5CDD505-2E9C-101B-9397-08002B2CF9AE}" pid="3" name="_dlc_DocIdItemGuid">
    <vt:lpwstr>8263f8b8-bb71-428a-af3b-13b9152058f7</vt:lpwstr>
  </property>
  <property fmtid="{D5CDD505-2E9C-101B-9397-08002B2CF9AE}" pid="4" name="DocType">
    <vt:lpwstr>48;#Template|8f1545b9-758f-46b9-98e7-99c53c63e3a4</vt:lpwstr>
  </property>
  <property fmtid="{D5CDD505-2E9C-101B-9397-08002B2CF9AE}" pid="5" name="DocLang">
    <vt:lpwstr>1;#English|3e337340-da46-48ef-b9bc-ab8a5ef2b772</vt:lpwstr>
  </property>
</Properties>
</file>